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E2D" w:rsidRDefault="008B6E2D"/>
    <w:p w:rsidR="0047680D" w:rsidRDefault="008B6E2D">
      <w:bookmarkStart w:id="0" w:name="_GoBack"/>
      <w:bookmarkEnd w:id="0"/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5822315</wp:posOffset>
            </wp:positionH>
            <wp:positionV relativeFrom="paragraph">
              <wp:posOffset>5113020</wp:posOffset>
            </wp:positionV>
            <wp:extent cx="3020695" cy="1186180"/>
            <wp:effectExtent l="0" t="0" r="8255" b="0"/>
            <wp:wrapTight wrapText="bothSides">
              <wp:wrapPolygon edited="0">
                <wp:start x="0" y="0"/>
                <wp:lineTo x="0" y="21161"/>
                <wp:lineTo x="21523" y="21161"/>
                <wp:lineTo x="21523" y="0"/>
                <wp:lineTo x="0" y="0"/>
              </wp:wrapPolygon>
            </wp:wrapTight>
            <wp:docPr id="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3980815</wp:posOffset>
            </wp:positionV>
            <wp:extent cx="1915795" cy="2318385"/>
            <wp:effectExtent l="0" t="0" r="8255" b="5715"/>
            <wp:wrapTight wrapText="bothSides">
              <wp:wrapPolygon edited="0">
                <wp:start x="0" y="0"/>
                <wp:lineTo x="0" y="21476"/>
                <wp:lineTo x="21478" y="21476"/>
                <wp:lineTo x="21478" y="0"/>
                <wp:lineTo x="0" y="0"/>
              </wp:wrapPolygon>
            </wp:wrapTight>
            <wp:docPr id="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3850005</wp:posOffset>
            </wp:positionV>
            <wp:extent cx="2376170" cy="2449195"/>
            <wp:effectExtent l="0" t="0" r="5080" b="8255"/>
            <wp:wrapTight wrapText="bothSides">
              <wp:wrapPolygon edited="0">
                <wp:start x="0" y="0"/>
                <wp:lineTo x="0" y="21505"/>
                <wp:lineTo x="21473" y="21505"/>
                <wp:lineTo x="21473" y="0"/>
                <wp:lineTo x="0" y="0"/>
              </wp:wrapPolygon>
            </wp:wrapTight>
            <wp:docPr id="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3630930</wp:posOffset>
            </wp:positionV>
            <wp:extent cx="1707515" cy="2668270"/>
            <wp:effectExtent l="0" t="0" r="6985" b="0"/>
            <wp:wrapTight wrapText="bothSides">
              <wp:wrapPolygon edited="0">
                <wp:start x="0" y="0"/>
                <wp:lineTo x="0" y="21436"/>
                <wp:lineTo x="21447" y="21436"/>
                <wp:lineTo x="21447" y="0"/>
                <wp:lineTo x="0" y="0"/>
              </wp:wrapPolygon>
            </wp:wrapTight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7914005</wp:posOffset>
            </wp:positionH>
            <wp:positionV relativeFrom="paragraph">
              <wp:posOffset>3329305</wp:posOffset>
            </wp:positionV>
            <wp:extent cx="1569720" cy="1569720"/>
            <wp:effectExtent l="0" t="0" r="0" b="0"/>
            <wp:wrapTight wrapText="bothSides">
              <wp:wrapPolygon edited="0">
                <wp:start x="0" y="0"/>
                <wp:lineTo x="0" y="21233"/>
                <wp:lineTo x="21233" y="21233"/>
                <wp:lineTo x="21233" y="0"/>
                <wp:lineTo x="0" y="0"/>
              </wp:wrapPolygon>
            </wp:wrapTight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2743200</wp:posOffset>
                </wp:positionV>
                <wp:extent cx="1714500" cy="439420"/>
                <wp:effectExtent l="19050" t="19050" r="95250" b="10350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Pr="00716C6A" w:rsidRDefault="00BA73FB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C71BF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drogist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603pt;margin-top:3in;width:135pt;height:3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" strokeweight="3pt">
                <v:shadow on="t" opacity=".5" offset="6pt,6pt"/>
                <v:textbox>
                  <w:txbxContent>
                    <w:p w:rsidR="00C71BF5" w:rsidRPr="00716C6A" w:rsidRDefault="00BA73FB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De </w:t>
                      </w:r>
                      <w:r w:rsidR="00C71BF5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drogist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2971800</wp:posOffset>
                </wp:positionV>
                <wp:extent cx="1714500" cy="453390"/>
                <wp:effectExtent l="19050" t="19050" r="95250" b="9906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Pr="00716C6A" w:rsidRDefault="00BA73FB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C71BF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slijter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450pt;margin-top:234pt;width:135pt;height:35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" strokeweight="3pt">
                <v:shadow on="t" opacity=".5" offset="6pt,6pt"/>
                <v:textbox>
                  <w:txbxContent>
                    <w:p w:rsidR="00C71BF5" w:rsidRPr="00716C6A" w:rsidRDefault="00BA73FB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De </w:t>
                      </w:r>
                      <w:r w:rsidR="00C71BF5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slijter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2971800</wp:posOffset>
                </wp:positionV>
                <wp:extent cx="1714500" cy="453390"/>
                <wp:effectExtent l="19050" t="19050" r="95250" b="99060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Pr="00716C6A" w:rsidRDefault="00BA73FB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C71BF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opticien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06pt;margin-top:234pt;width:135pt;height:35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" strokeweight="3pt">
                <v:shadow on="t" opacity=".5" offset="6pt,6pt"/>
                <v:textbox>
                  <w:txbxContent>
                    <w:p w:rsidR="00C71BF5" w:rsidRPr="00716C6A" w:rsidRDefault="00BA73FB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De </w:t>
                      </w:r>
                      <w:r w:rsidR="00C71BF5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opticien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2971800</wp:posOffset>
                </wp:positionV>
                <wp:extent cx="1714500" cy="453390"/>
                <wp:effectExtent l="19050" t="19050" r="95250" b="9906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Pr="00716C6A" w:rsidRDefault="00BA73FB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8B6E2D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caissière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53pt;margin-top:234pt;width:135pt;height:35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" strokeweight="3pt">
                <v:shadow on="t" opacity=".5" offset="6pt,6pt"/>
                <v:textbox>
                  <w:txbxContent>
                    <w:p w:rsidR="00C71BF5" w:rsidRPr="00716C6A" w:rsidRDefault="00BA73FB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De </w:t>
                      </w:r>
                      <w:r w:rsidR="008B6E2D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caissière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2857500</wp:posOffset>
                </wp:positionV>
                <wp:extent cx="1714500" cy="471805"/>
                <wp:effectExtent l="19050" t="19050" r="104775" b="9969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Pr="00716C6A" w:rsidRDefault="00BA73FB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b</w:t>
                            </w:r>
                            <w:r w:rsidR="00C71BF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loemist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18pt;margin-top:225pt;width:135pt;height:3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" strokeweight="3pt">
                <v:shadow on="t" opacity=".5" offset="6pt,6pt"/>
                <v:textbox>
                  <w:txbxContent>
                    <w:p w:rsidR="00C71BF5" w:rsidRPr="00716C6A" w:rsidRDefault="00BA73FB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b</w:t>
                      </w:r>
                      <w:r w:rsidR="00C71BF5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loemist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-127000</wp:posOffset>
                </wp:positionV>
                <wp:extent cx="5789930" cy="624205"/>
                <wp:effectExtent l="19050" t="25400" r="96520" b="1028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993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Pr="00BA73FB" w:rsidRDefault="00C71BF5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BA73FB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Beroepen in het win</w:t>
                            </w:r>
                            <w:r w:rsidR="00BA73FB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kelcentrum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17pt;margin-top:-10pt;width:455.9pt;height:49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" strokeweight="3pt">
                <v:shadow on="t" opacity=".5" offset="6pt,6pt"/>
                <v:textbox>
                  <w:txbxContent>
                    <w:p w:rsidR="00C71BF5" w:rsidRPr="00BA73FB" w:rsidRDefault="00C71BF5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BA73FB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Beroepen in het win</w:t>
                      </w:r>
                      <w:r w:rsidR="00BA73FB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kelcentrum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2171700</wp:posOffset>
                </wp:positionV>
                <wp:extent cx="228600" cy="571500"/>
                <wp:effectExtent l="19050" t="19050" r="1905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9pt,171pt" to="65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228600" cy="800100"/>
                <wp:effectExtent l="19050" t="19050" r="19050" b="19050"/>
                <wp:wrapNone/>
                <wp:docPr id="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7in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2171700</wp:posOffset>
                </wp:positionV>
                <wp:extent cx="0" cy="800100"/>
                <wp:effectExtent l="19050" t="19050" r="19050" b="19050"/>
                <wp:wrapNone/>
                <wp:docPr id="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71pt" to="5in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2171700</wp:posOffset>
                </wp:positionV>
                <wp:extent cx="228600" cy="800100"/>
                <wp:effectExtent l="19050" t="19050" r="19050" b="19050"/>
                <wp:wrapNone/>
                <wp:docPr id="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71pt" to="234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2171700</wp:posOffset>
                </wp:positionV>
                <wp:extent cx="228600" cy="800100"/>
                <wp:effectExtent l="19050" t="19050" r="19050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1pt" to="81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7461885" cy="1600200"/>
            <wp:effectExtent l="0" t="0" r="5715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headerReference w:type="default" r:id="rId13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57C" w:rsidRDefault="0037157C" w:rsidP="00716C6A">
      <w:r>
        <w:separator/>
      </w:r>
    </w:p>
  </w:endnote>
  <w:endnote w:type="continuationSeparator" w:id="0">
    <w:p w:rsidR="0037157C" w:rsidRDefault="0037157C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57C" w:rsidRDefault="0037157C" w:rsidP="00716C6A">
      <w:r>
        <w:separator/>
      </w:r>
    </w:p>
  </w:footnote>
  <w:footnote w:type="continuationSeparator" w:id="0">
    <w:p w:rsidR="0037157C" w:rsidRDefault="0037157C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BF5" w:rsidRDefault="00C71BF5" w:rsidP="00716C6A">
    <w:pPr>
      <w:pStyle w:val="Koptekst"/>
      <w:tabs>
        <w:tab w:val="left" w:pos="8222"/>
      </w:tabs>
    </w:pPr>
  </w:p>
  <w:p w:rsidR="00C71BF5" w:rsidRDefault="00C71BF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25D1C"/>
    <w:rsid w:val="000838F0"/>
    <w:rsid w:val="0037157C"/>
    <w:rsid w:val="004321D5"/>
    <w:rsid w:val="0047680D"/>
    <w:rsid w:val="004B102E"/>
    <w:rsid w:val="00573C12"/>
    <w:rsid w:val="00716C6A"/>
    <w:rsid w:val="00803D5E"/>
    <w:rsid w:val="008B6E2D"/>
    <w:rsid w:val="009175C5"/>
    <w:rsid w:val="009A49F7"/>
    <w:rsid w:val="00B13980"/>
    <w:rsid w:val="00BA73FB"/>
    <w:rsid w:val="00BC5E57"/>
    <w:rsid w:val="00C65457"/>
    <w:rsid w:val="00C71BF5"/>
    <w:rsid w:val="00D158A3"/>
    <w:rsid w:val="00E2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B1534CA0</Template>
  <TotalTime>0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2009-12-07T09:25:00Z</cp:lastPrinted>
  <dcterms:created xsi:type="dcterms:W3CDTF">2012-12-03T14:23:00Z</dcterms:created>
  <dcterms:modified xsi:type="dcterms:W3CDTF">2012-12-03T14:23:00Z</dcterms:modified>
</cp:coreProperties>
</file>