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BA" w:rsidRDefault="00F54FBA"/>
    <w:p w:rsidR="00F54FBA" w:rsidRPr="00F54FBA" w:rsidRDefault="00F54FBA" w:rsidP="00F54FBA">
      <w:pPr>
        <w:rPr>
          <w:rFonts w:ascii="Arial Rounded MT Bold" w:hAnsi="Arial Rounded MT Bold"/>
          <w:b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>Begrijpend lezen: H 5.5</w:t>
      </w:r>
    </w:p>
    <w:p w:rsidR="00F54FBA" w:rsidRPr="00F54FBA" w:rsidRDefault="00F54FBA" w:rsidP="00F54FBA">
      <w:pPr>
        <w:rPr>
          <w:rFonts w:ascii="Arial Rounded MT Bold" w:hAnsi="Arial Rounded MT Bold"/>
          <w:b/>
          <w:sz w:val="40"/>
          <w:szCs w:val="40"/>
        </w:rPr>
      </w:pP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 xml:space="preserve">De circusartiest: </w:t>
      </w:r>
      <w:r w:rsidRPr="00F54FBA">
        <w:rPr>
          <w:rFonts w:ascii="Arial Rounded MT Bold" w:hAnsi="Arial Rounded MT Bold"/>
          <w:sz w:val="40"/>
          <w:szCs w:val="40"/>
        </w:rPr>
        <w:t>iemand die in een circus optreedt.</w:t>
      </w: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 xml:space="preserve">De acrobaat: </w:t>
      </w:r>
      <w:r w:rsidRPr="00F54FBA">
        <w:rPr>
          <w:rFonts w:ascii="Arial Rounded MT Bold" w:hAnsi="Arial Rounded MT Bold"/>
          <w:sz w:val="40"/>
          <w:szCs w:val="40"/>
        </w:rPr>
        <w:t>iemand die knappe kunstjes kan maken. Een acrobaat is vaak heel lenig.</w:t>
      </w: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 xml:space="preserve">De jongleur: </w:t>
      </w:r>
      <w:r w:rsidRPr="00F54FBA">
        <w:rPr>
          <w:rFonts w:ascii="Arial Rounded MT Bold" w:hAnsi="Arial Rounded MT Bold"/>
          <w:sz w:val="40"/>
          <w:szCs w:val="40"/>
        </w:rPr>
        <w:t xml:space="preserve">iemand die hele knappe kunstjes kan maken met bijvoorbeeld ballen en bordjes. </w:t>
      </w: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 xml:space="preserve">De dompteur: </w:t>
      </w:r>
      <w:r w:rsidRPr="00F54FBA">
        <w:rPr>
          <w:rFonts w:ascii="Arial Rounded MT Bold" w:hAnsi="Arial Rounded MT Bold"/>
          <w:sz w:val="40"/>
          <w:szCs w:val="40"/>
        </w:rPr>
        <w:t>iemand die dieren kunstjes laat doen in het circus, bijvoorbeeld paarden of olifanten.</w:t>
      </w: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</w:p>
    <w:p w:rsidR="00F54FBA" w:rsidRPr="00F54FBA" w:rsidRDefault="00F54FBA" w:rsidP="00F54FBA">
      <w:pPr>
        <w:rPr>
          <w:rFonts w:ascii="Arial Rounded MT Bold" w:hAnsi="Arial Rounded MT Bold"/>
          <w:sz w:val="40"/>
          <w:szCs w:val="40"/>
        </w:rPr>
      </w:pPr>
      <w:r w:rsidRPr="00F54FBA">
        <w:rPr>
          <w:rFonts w:ascii="Arial Rounded MT Bold" w:hAnsi="Arial Rounded MT Bold"/>
          <w:b/>
          <w:sz w:val="40"/>
          <w:szCs w:val="40"/>
        </w:rPr>
        <w:t xml:space="preserve">De leeuwentemmer: </w:t>
      </w:r>
      <w:r w:rsidRPr="00F54FBA">
        <w:rPr>
          <w:rFonts w:ascii="Arial Rounded MT Bold" w:hAnsi="Arial Rounded MT Bold"/>
          <w:sz w:val="40"/>
          <w:szCs w:val="40"/>
        </w:rPr>
        <w:t>iemand die leeuwen en/of tijgers knappe kunstjes kan laten doen.</w:t>
      </w:r>
    </w:p>
    <w:p w:rsidR="00F54FBA" w:rsidRPr="00F54FBA" w:rsidRDefault="00F54FBA" w:rsidP="00F54FBA">
      <w:pPr>
        <w:rPr>
          <w:rFonts w:ascii="Arial Rounded MT Bold" w:hAnsi="Arial Rounded MT Bold"/>
          <w:b/>
          <w:sz w:val="40"/>
          <w:szCs w:val="40"/>
        </w:rPr>
      </w:pPr>
      <w:bookmarkStart w:id="0" w:name="_GoBack"/>
      <w:bookmarkEnd w:id="0"/>
    </w:p>
    <w:p w:rsidR="0047680D" w:rsidRDefault="00F54FBA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3493135</wp:posOffset>
                </wp:positionV>
                <wp:extent cx="3515995" cy="3010535"/>
                <wp:effectExtent l="22225" t="26035" r="100330" b="9715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301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>De leeuwentemmer</w:t>
                            </w:r>
                          </w:p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9A49F7" w:rsidRP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F54F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0870" cy="2110105"/>
                                  <wp:effectExtent l="0" t="0" r="0" b="444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870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71.25pt;margin-top:275.05pt;width:276.85pt;height:2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>De leeuwentemmer</w:t>
                      </w:r>
                    </w:p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</w:p>
                    <w:p w:rsidR="009A49F7" w:rsidRP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F54FBA">
                        <w:rPr>
                          <w:noProof/>
                        </w:rPr>
                        <w:drawing>
                          <wp:inline distT="0" distB="0" distL="0" distR="0">
                            <wp:extent cx="3150870" cy="2110105"/>
                            <wp:effectExtent l="0" t="0" r="0" b="444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870" cy="211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3493135</wp:posOffset>
                </wp:positionV>
                <wp:extent cx="2111375" cy="3010535"/>
                <wp:effectExtent l="25400" t="26035" r="101600" b="9715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301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 xml:space="preserve">De jongleur  </w:t>
                            </w:r>
                          </w:p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9A49F7" w:rsidRDefault="00F54FBA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2285" cy="1969770"/>
                                  <wp:effectExtent l="0" t="0" r="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196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03E" w:rsidRP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05pt;margin-top:275.05pt;width:166.25pt;height:2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 xml:space="preserve">De jongleur  </w:t>
                      </w:r>
                    </w:p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</w:p>
                    <w:p w:rsidR="009A49F7" w:rsidRDefault="00F54FBA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2285" cy="1969770"/>
                            <wp:effectExtent l="0" t="0" r="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285" cy="196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03E" w:rsidRP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3493135</wp:posOffset>
                </wp:positionV>
                <wp:extent cx="2414270" cy="3010535"/>
                <wp:effectExtent l="20955" t="26035" r="98425" b="9715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301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 xml:space="preserve">De dompteur        </w:t>
                            </w:r>
                          </w:p>
                          <w:p w:rsid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9A49F7" w:rsidRPr="00DE403E" w:rsidRDefault="00DE403E" w:rsidP="009A49F7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="00F54F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3860" cy="2236470"/>
                                  <wp:effectExtent l="0" t="0" r="254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860" cy="223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14.9pt;margin-top:275.05pt;width:190.1pt;height:2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 xml:space="preserve">De dompteur        </w:t>
                      </w:r>
                    </w:p>
                    <w:p w:rsid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</w:p>
                    <w:p w:rsidR="009A49F7" w:rsidRPr="00DE403E" w:rsidRDefault="00DE403E" w:rsidP="009A49F7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 xml:space="preserve">    </w:t>
                      </w:r>
                      <w:r w:rsidR="00F54FBA">
                        <w:rPr>
                          <w:noProof/>
                        </w:rPr>
                        <w:drawing>
                          <wp:inline distT="0" distB="0" distL="0" distR="0">
                            <wp:extent cx="1673860" cy="2236470"/>
                            <wp:effectExtent l="0" t="0" r="254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860" cy="223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3493135</wp:posOffset>
                </wp:positionV>
                <wp:extent cx="2205990" cy="3010535"/>
                <wp:effectExtent l="24765" t="26035" r="102870" b="9715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301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403E" w:rsidRDefault="00DE403E" w:rsidP="0047680D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>De acrobaat</w:t>
                            </w:r>
                          </w:p>
                          <w:p w:rsidR="00DE403E" w:rsidRDefault="00DE403E" w:rsidP="0047680D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47680D" w:rsidRPr="00DE403E" w:rsidRDefault="00DE403E" w:rsidP="0047680D">
                            <w:pP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F54F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4010" cy="2419350"/>
                                  <wp:effectExtent l="0" t="0" r="0" b="0"/>
                                  <wp:docPr id="1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01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58.8pt;margin-top:275.05pt;width:173.7pt;height:2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DE403E" w:rsidRDefault="00DE403E" w:rsidP="0047680D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>De acrobaat</w:t>
                      </w:r>
                    </w:p>
                    <w:p w:rsidR="00DE403E" w:rsidRDefault="00DE403E" w:rsidP="0047680D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 xml:space="preserve">  </w:t>
                      </w:r>
                    </w:p>
                    <w:p w:rsidR="0047680D" w:rsidRPr="00DE403E" w:rsidRDefault="00DE403E" w:rsidP="0047680D">
                      <w:pP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="00F54FBA">
                        <w:rPr>
                          <w:noProof/>
                        </w:rPr>
                        <w:drawing>
                          <wp:inline distT="0" distB="0" distL="0" distR="0">
                            <wp:extent cx="1604010" cy="2419350"/>
                            <wp:effectExtent l="0" t="0" r="0" b="0"/>
                            <wp:docPr id="1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01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2444115</wp:posOffset>
                </wp:positionV>
                <wp:extent cx="457200" cy="1485900"/>
                <wp:effectExtent l="22860" t="24765" r="24765" b="2286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05pt,192.45pt" to="574.05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2514600</wp:posOffset>
                </wp:positionV>
                <wp:extent cx="217170" cy="1076960"/>
                <wp:effectExtent l="20955" t="19050" r="19050" b="2794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10769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198pt" to="198pt,2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2514600</wp:posOffset>
                </wp:positionV>
                <wp:extent cx="251460" cy="978535"/>
                <wp:effectExtent l="26670" t="19050" r="26670" b="2159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" cy="9785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198pt" to="74.4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VUIAIAADg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2514600</wp:posOffset>
                </wp:positionV>
                <wp:extent cx="457200" cy="1485900"/>
                <wp:effectExtent l="21590" t="19050" r="26035" b="1905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198pt" to="450.9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-228600</wp:posOffset>
                </wp:positionV>
                <wp:extent cx="5193665" cy="800100"/>
                <wp:effectExtent l="27305" t="19050" r="103505" b="952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6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680D" w:rsidRPr="00DE403E" w:rsidRDefault="00DE403E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circusartiest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02.65pt;margin-top:-18pt;width:408.95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" strokeweight="3pt">
                <v:shadow on="t" opacity=".5" offset="6pt,6pt"/>
                <v:textbox>
                  <w:txbxContent>
                    <w:p w:rsidR="0047680D" w:rsidRPr="00DE403E" w:rsidRDefault="00DE403E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circusartiest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92D9F"/>
    <w:rsid w:val="00247030"/>
    <w:rsid w:val="004321D5"/>
    <w:rsid w:val="0047680D"/>
    <w:rsid w:val="004B102E"/>
    <w:rsid w:val="00573C12"/>
    <w:rsid w:val="009A49F7"/>
    <w:rsid w:val="00D158A3"/>
    <w:rsid w:val="00DE403E"/>
    <w:rsid w:val="00E26E88"/>
    <w:rsid w:val="00F5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54FBA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092D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92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54FBA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092D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92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81416E94</Template>
  <TotalTime>2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2009-12-07T09:25:00Z</cp:lastPrinted>
  <dcterms:created xsi:type="dcterms:W3CDTF">2012-11-12T09:00:00Z</dcterms:created>
  <dcterms:modified xsi:type="dcterms:W3CDTF">2012-11-12T09:02:00Z</dcterms:modified>
</cp:coreProperties>
</file>