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EED" w:rsidRDefault="00EA2EED"/>
    <w:p w:rsidR="00EA2EED" w:rsidRPr="007853E3" w:rsidRDefault="0071372B">
      <w:pPr>
        <w:rPr>
          <w:sz w:val="52"/>
          <w:szCs w:val="52"/>
        </w:rPr>
      </w:pPr>
      <w:r>
        <w:rPr>
          <w:b/>
          <w:sz w:val="52"/>
          <w:szCs w:val="52"/>
        </w:rPr>
        <w:t xml:space="preserve">De </w:t>
      </w:r>
      <w:proofErr w:type="spellStart"/>
      <w:r>
        <w:rPr>
          <w:b/>
          <w:sz w:val="52"/>
          <w:szCs w:val="52"/>
        </w:rPr>
        <w:t>Alpe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d’Hu</w:t>
      </w:r>
      <w:r w:rsidR="00EA2EED" w:rsidRPr="007853E3">
        <w:rPr>
          <w:b/>
          <w:sz w:val="52"/>
          <w:szCs w:val="52"/>
        </w:rPr>
        <w:t>e</w:t>
      </w:r>
      <w:r>
        <w:rPr>
          <w:b/>
          <w:sz w:val="52"/>
          <w:szCs w:val="52"/>
        </w:rPr>
        <w:t>z</w:t>
      </w:r>
      <w:bookmarkStart w:id="0" w:name="_GoBack"/>
      <w:bookmarkEnd w:id="0"/>
      <w:proofErr w:type="spellEnd"/>
      <w:r w:rsidR="00EA2EED" w:rsidRPr="007853E3">
        <w:rPr>
          <w:sz w:val="52"/>
          <w:szCs w:val="52"/>
        </w:rPr>
        <w:t xml:space="preserve"> =</w:t>
      </w:r>
      <w:r w:rsidR="007853E3" w:rsidRPr="007853E3">
        <w:rPr>
          <w:rFonts w:ascii="Arial" w:hAnsi="Arial" w:cs="Arial"/>
          <w:sz w:val="52"/>
          <w:szCs w:val="52"/>
        </w:rPr>
        <w:t xml:space="preserve"> </w:t>
      </w:r>
      <w:r w:rsidR="007853E3" w:rsidRPr="007853E3">
        <w:rPr>
          <w:sz w:val="52"/>
          <w:szCs w:val="52"/>
        </w:rPr>
        <w:t>Een steile berg in Frankrijk die bekend is van de Tour de France.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Het stijgingspercentage</w:t>
      </w:r>
      <w:r w:rsidRPr="007853E3">
        <w:rPr>
          <w:sz w:val="52"/>
          <w:szCs w:val="52"/>
        </w:rPr>
        <w:t xml:space="preserve"> = Met h</w:t>
      </w:r>
      <w:r w:rsidR="007853E3" w:rsidRPr="007853E3">
        <w:rPr>
          <w:sz w:val="52"/>
          <w:szCs w:val="52"/>
        </w:rPr>
        <w:t>oeveel procent een weg stei</w:t>
      </w:r>
      <w:r w:rsidRPr="007853E3">
        <w:rPr>
          <w:sz w:val="52"/>
          <w:szCs w:val="52"/>
        </w:rPr>
        <w:t>l</w:t>
      </w:r>
      <w:r w:rsidR="007853E3">
        <w:rPr>
          <w:sz w:val="52"/>
          <w:szCs w:val="52"/>
        </w:rPr>
        <w:t>, schuin,</w:t>
      </w:r>
      <w:r w:rsidRPr="007853E3">
        <w:rPr>
          <w:sz w:val="52"/>
          <w:szCs w:val="52"/>
        </w:rPr>
        <w:t xml:space="preserve"> omhoog gaat</w:t>
      </w:r>
      <w:r w:rsidR="007853E3">
        <w:rPr>
          <w:sz w:val="52"/>
          <w:szCs w:val="52"/>
        </w:rPr>
        <w:t>.</w:t>
      </w:r>
      <w:r w:rsidRPr="007853E3">
        <w:rPr>
          <w:sz w:val="52"/>
          <w:szCs w:val="52"/>
        </w:rPr>
        <w:br/>
      </w:r>
      <w:r w:rsidRPr="007853E3">
        <w:rPr>
          <w:b/>
          <w:sz w:val="52"/>
          <w:szCs w:val="52"/>
        </w:rPr>
        <w:t>De haarspeldbochten</w:t>
      </w:r>
      <w:r w:rsidRPr="007853E3">
        <w:rPr>
          <w:sz w:val="52"/>
          <w:szCs w:val="52"/>
        </w:rPr>
        <w:t xml:space="preserve"> = bochten die heel erg krom, scherp zijn. Zien er van uit de lucht uit als de lus van een haarspeld</w:t>
      </w:r>
      <w:r w:rsidR="007853E3">
        <w:rPr>
          <w:sz w:val="52"/>
          <w:szCs w:val="52"/>
        </w:rPr>
        <w:t>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De etappe</w:t>
      </w:r>
      <w:r w:rsidRPr="007853E3">
        <w:rPr>
          <w:sz w:val="52"/>
          <w:szCs w:val="52"/>
        </w:rPr>
        <w:t xml:space="preserve"> = Een route, weg die afgelegd wordt.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De hoogtemeters</w:t>
      </w:r>
      <w:r w:rsidRPr="007853E3">
        <w:rPr>
          <w:sz w:val="52"/>
          <w:szCs w:val="52"/>
        </w:rPr>
        <w:t xml:space="preserve"> = Hoe hoog iets is in meters.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Inzamelingsactie</w:t>
      </w:r>
      <w:r w:rsidRPr="007853E3">
        <w:rPr>
          <w:sz w:val="52"/>
          <w:szCs w:val="52"/>
        </w:rPr>
        <w:t xml:space="preserve"> = Geld ophalen voor een goed doel</w:t>
      </w:r>
      <w:r w:rsidR="007853E3">
        <w:rPr>
          <w:sz w:val="52"/>
          <w:szCs w:val="52"/>
        </w:rPr>
        <w:t>.</w:t>
      </w:r>
    </w:p>
    <w:p w:rsidR="00EA2EED" w:rsidRPr="007853E3" w:rsidRDefault="00EA2EED">
      <w:pPr>
        <w:rPr>
          <w:sz w:val="52"/>
          <w:szCs w:val="52"/>
        </w:rPr>
      </w:pPr>
      <w:proofErr w:type="gramStart"/>
      <w:r w:rsidRPr="007853E3">
        <w:rPr>
          <w:b/>
          <w:sz w:val="52"/>
          <w:szCs w:val="52"/>
        </w:rPr>
        <w:t>bestrijding</w:t>
      </w:r>
      <w:proofErr w:type="gramEnd"/>
      <w:r w:rsidRPr="007853E3">
        <w:rPr>
          <w:sz w:val="52"/>
          <w:szCs w:val="52"/>
        </w:rPr>
        <w:t xml:space="preserve"> = Iets verhelpen in dit geval beter maken.</w:t>
      </w:r>
    </w:p>
    <w:p w:rsidR="00EA2EED" w:rsidRPr="007853E3" w:rsidRDefault="00EA2EED">
      <w:pPr>
        <w:rPr>
          <w:sz w:val="52"/>
          <w:szCs w:val="52"/>
        </w:rPr>
      </w:pPr>
      <w:proofErr w:type="gramStart"/>
      <w:r w:rsidRPr="007853E3">
        <w:rPr>
          <w:b/>
          <w:sz w:val="52"/>
          <w:szCs w:val="52"/>
        </w:rPr>
        <w:t>preventie</w:t>
      </w:r>
      <w:proofErr w:type="gramEnd"/>
      <w:r w:rsidRPr="007853E3">
        <w:rPr>
          <w:b/>
          <w:sz w:val="52"/>
          <w:szCs w:val="52"/>
        </w:rPr>
        <w:t xml:space="preserve"> </w:t>
      </w:r>
      <w:r w:rsidR="001415AA">
        <w:rPr>
          <w:sz w:val="52"/>
          <w:szCs w:val="52"/>
        </w:rPr>
        <w:t>= zorgen dat iets niet gebeurt</w:t>
      </w:r>
      <w:r w:rsidRPr="007853E3">
        <w:rPr>
          <w:sz w:val="52"/>
          <w:szCs w:val="52"/>
        </w:rPr>
        <w:t>, voorkomen, zorgen dat je niet ziek wordt.</w:t>
      </w:r>
    </w:p>
    <w:p w:rsidR="00EA2EED" w:rsidRDefault="007853E3">
      <w:r w:rsidRPr="007853E3">
        <w:rPr>
          <w:b/>
          <w:sz w:val="52"/>
          <w:szCs w:val="52"/>
        </w:rPr>
        <w:t>A</w:t>
      </w:r>
      <w:r w:rsidR="00EA2EED" w:rsidRPr="007853E3">
        <w:rPr>
          <w:b/>
          <w:sz w:val="52"/>
          <w:szCs w:val="52"/>
        </w:rPr>
        <w:t xml:space="preserve">an de strijkstok blijven </w:t>
      </w:r>
      <w:proofErr w:type="gramStart"/>
      <w:r w:rsidR="00EA2EED" w:rsidRPr="007853E3">
        <w:rPr>
          <w:b/>
          <w:sz w:val="52"/>
          <w:szCs w:val="52"/>
        </w:rPr>
        <w:t>hangen</w:t>
      </w:r>
      <w:r w:rsidR="00EA2EED" w:rsidRPr="007853E3">
        <w:rPr>
          <w:sz w:val="52"/>
          <w:szCs w:val="52"/>
        </w:rPr>
        <w:t xml:space="preserve">  </w:t>
      </w:r>
      <w:proofErr w:type="gramEnd"/>
      <w:r w:rsidR="00EA2EED" w:rsidRPr="007853E3">
        <w:rPr>
          <w:sz w:val="52"/>
          <w:szCs w:val="52"/>
        </w:rPr>
        <w:t>= Er mag niets achterblijven</w:t>
      </w:r>
      <w:r>
        <w:rPr>
          <w:sz w:val="52"/>
          <w:szCs w:val="52"/>
        </w:rPr>
        <w:t>.</w:t>
      </w:r>
      <w:r w:rsidR="00EA2EED">
        <w:br w:type="page"/>
      </w:r>
    </w:p>
    <w:p w:rsidR="00EA2EED" w:rsidRDefault="007853E3" w:rsidP="007853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8C7724" wp14:editId="5AC3895A">
                <wp:simplePos x="0" y="0"/>
                <wp:positionH relativeFrom="column">
                  <wp:posOffset>1866265</wp:posOffset>
                </wp:positionH>
                <wp:positionV relativeFrom="paragraph">
                  <wp:posOffset>2352040</wp:posOffset>
                </wp:positionV>
                <wp:extent cx="1466850" cy="647700"/>
                <wp:effectExtent l="19050" t="19050" r="19050" b="1905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0" cy="647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6DA022" id="Line 1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5pt,185.2pt" to="262.45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51E569" wp14:editId="08DAB647">
                <wp:simplePos x="0" y="0"/>
                <wp:positionH relativeFrom="column">
                  <wp:posOffset>-676910</wp:posOffset>
                </wp:positionH>
                <wp:positionV relativeFrom="paragraph">
                  <wp:posOffset>2999740</wp:posOffset>
                </wp:positionV>
                <wp:extent cx="4371975" cy="2076450"/>
                <wp:effectExtent l="0" t="0" r="28575" b="190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20764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D3DFB" w:rsidRDefault="00741147" w:rsidP="0039399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Een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inzamelingsactie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voor:</w:t>
                            </w:r>
                          </w:p>
                          <w:p w:rsidR="00393998" w:rsidRPr="00741147" w:rsidRDefault="00741147" w:rsidP="0039399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de</w:t>
                            </w:r>
                            <w:proofErr w:type="gramEnd"/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bestrijding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en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preventie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van kanker</w:t>
                            </w:r>
                            <w:r w:rsid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851E56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53.3pt;margin-top:236.2pt;width:344.25pt;height:16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" fillcolor="#f6f">
                <v:textbox>
                  <w:txbxContent>
                    <w:p w:rsidR="002D3DFB" w:rsidRDefault="00741147" w:rsidP="0039399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Een 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inzamelingsactie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voor:</w:t>
                      </w:r>
                    </w:p>
                    <w:p w:rsidR="00393998" w:rsidRPr="00741147" w:rsidRDefault="00741147" w:rsidP="0039399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de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bestrijding</w:t>
                      </w: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en 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preventie</w:t>
                      </w: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van kanker</w:t>
                      </w:r>
                      <w:r w:rsid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521024" behindDoc="0" locked="0" layoutInCell="1" allowOverlap="1" wp14:anchorId="498F800F" wp14:editId="2130971E">
            <wp:simplePos x="0" y="0"/>
            <wp:positionH relativeFrom="column">
              <wp:posOffset>-895985</wp:posOffset>
            </wp:positionH>
            <wp:positionV relativeFrom="paragraph">
              <wp:posOffset>-753110</wp:posOffset>
            </wp:positionV>
            <wp:extent cx="10687050" cy="7680960"/>
            <wp:effectExtent l="0" t="0" r="0" b="0"/>
            <wp:wrapThrough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hrough>
            <wp:docPr id="13" name="irc_mi" descr="http://www.afm-alpe-dhuzes.nl/sites/nlafm-alpe-dhuzes/img/background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fm-alpe-dhuzes.nl/sites/nlafm-alpe-dhuzes/img/background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inline distT="0" distB="0" distL="0" distR="0" wp14:anchorId="6022214E" wp14:editId="18648B26">
            <wp:extent cx="5705475" cy="3800475"/>
            <wp:effectExtent l="0" t="0" r="9525" b="9525"/>
            <wp:docPr id="14" name="irc_mi" descr="http://www.sbpad6.nl/wp-content/uploads/5017198891_b4bb5c6662_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bpad6.nl/wp-content/uploads/5017198891_b4bb5c6662_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3AF42A" wp14:editId="44B5D469">
                <wp:simplePos x="0" y="0"/>
                <wp:positionH relativeFrom="column">
                  <wp:posOffset>1780540</wp:posOffset>
                </wp:positionH>
                <wp:positionV relativeFrom="paragraph">
                  <wp:posOffset>5828665</wp:posOffset>
                </wp:positionV>
                <wp:extent cx="7848600" cy="790575"/>
                <wp:effectExtent l="0" t="0" r="19050" b="285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DFB" w:rsidRPr="002D3DFB" w:rsidRDefault="007853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</w:t>
                            </w:r>
                            <w:r w:rsidR="002D3DFB" w:rsidRPr="002D3DFB">
                              <w:rPr>
                                <w:b/>
                              </w:rPr>
                              <w:t>Al het geld moet worden gebruikt voor onderzoek naar kanker.</w:t>
                            </w:r>
                          </w:p>
                          <w:p w:rsidR="002D3DFB" w:rsidRPr="002D3DFB" w:rsidRDefault="002D3DFB">
                            <w:pPr>
                              <w:rPr>
                                <w:b/>
                              </w:rPr>
                            </w:pPr>
                            <w:r w:rsidRPr="002D3DFB">
                              <w:rPr>
                                <w:b/>
                              </w:rPr>
                              <w:t>Er mag geen geld</w:t>
                            </w:r>
                            <w:r>
                              <w:t xml:space="preserve"> </w:t>
                            </w:r>
                            <w:r w:rsidR="00EA2EED">
                              <w:rPr>
                                <w:b/>
                                <w:sz w:val="72"/>
                                <w:szCs w:val="72"/>
                              </w:rPr>
                              <w:t>aan de strijkstok blijven h</w:t>
                            </w:r>
                            <w:r w:rsidRPr="002D3DFB">
                              <w:rPr>
                                <w:b/>
                                <w:sz w:val="72"/>
                                <w:szCs w:val="72"/>
                              </w:rPr>
                              <w:t>angen</w:t>
                            </w:r>
                            <w:r w:rsidRPr="002D3DF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3AF42A" id="Tekstvak 12" o:spid="_x0000_s1027" type="#_x0000_t202" style="position:absolute;margin-left:140.2pt;margin-top:458.95pt;width:618pt;height:6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" fillcolor="yellow" strokeweight=".5pt">
                <v:textbox>
                  <w:txbxContent>
                    <w:p w:rsidR="002D3DFB" w:rsidRPr="002D3DFB" w:rsidRDefault="007853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</w:t>
                      </w:r>
                      <w:r w:rsidR="002D3DFB" w:rsidRPr="002D3DFB">
                        <w:rPr>
                          <w:b/>
                        </w:rPr>
                        <w:t>Al het geld moet worden gebruikt voor onderzoek naar kanker.</w:t>
                      </w:r>
                    </w:p>
                    <w:p w:rsidR="002D3DFB" w:rsidRPr="002D3DFB" w:rsidRDefault="002D3DFB">
                      <w:pPr>
                        <w:rPr>
                          <w:b/>
                        </w:rPr>
                      </w:pPr>
                      <w:r w:rsidRPr="002D3DFB">
                        <w:rPr>
                          <w:b/>
                        </w:rPr>
                        <w:t>Er mag geen geld</w:t>
                      </w:r>
                      <w:r>
                        <w:t xml:space="preserve"> </w:t>
                      </w:r>
                      <w:r w:rsidR="00EA2EED">
                        <w:rPr>
                          <w:b/>
                          <w:sz w:val="72"/>
                          <w:szCs w:val="72"/>
                        </w:rPr>
                        <w:t>aan de strijkstok blijven h</w:t>
                      </w:r>
                      <w:r w:rsidRPr="002D3DFB">
                        <w:rPr>
                          <w:b/>
                          <w:sz w:val="72"/>
                          <w:szCs w:val="72"/>
                        </w:rPr>
                        <w:t>angen</w:t>
                      </w:r>
                      <w:r w:rsidRPr="002D3DF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EA2A23B" wp14:editId="10365BFF">
                <wp:simplePos x="0" y="0"/>
                <wp:positionH relativeFrom="column">
                  <wp:posOffset>1809115</wp:posOffset>
                </wp:positionH>
                <wp:positionV relativeFrom="paragraph">
                  <wp:posOffset>18415</wp:posOffset>
                </wp:positionV>
                <wp:extent cx="1524000" cy="1371600"/>
                <wp:effectExtent l="19050" t="19050" r="19050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0" cy="1371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C3685" id="Line 7" o:spid="_x0000_s1026" style="position:absolute;flip:x y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45pt,1.45pt" to="262.4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073FFB6" wp14:editId="4D2593D3">
                <wp:simplePos x="0" y="0"/>
                <wp:positionH relativeFrom="column">
                  <wp:posOffset>6038215</wp:posOffset>
                </wp:positionH>
                <wp:positionV relativeFrom="paragraph">
                  <wp:posOffset>1723389</wp:posOffset>
                </wp:positionV>
                <wp:extent cx="1476375" cy="314325"/>
                <wp:effectExtent l="19050" t="19050" r="28575" b="28575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6375" cy="3143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1CAC46" id="Line 8" o:spid="_x0000_s1026" style="position:absolute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45pt,135.7pt" to="591.7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5A4F406" wp14:editId="14325303">
                <wp:simplePos x="0" y="0"/>
                <wp:positionH relativeFrom="column">
                  <wp:posOffset>5657215</wp:posOffset>
                </wp:positionH>
                <wp:positionV relativeFrom="paragraph">
                  <wp:posOffset>532764</wp:posOffset>
                </wp:positionV>
                <wp:extent cx="1447800" cy="828675"/>
                <wp:effectExtent l="19050" t="19050" r="19050" b="28575"/>
                <wp:wrapNone/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0" cy="8286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2266BB" id="Line 9" o:spid="_x0000_s1026" style="position:absolute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45pt,41.95pt" to="559.4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9A762D8" wp14:editId="5587E09E">
                <wp:simplePos x="0" y="0"/>
                <wp:positionH relativeFrom="column">
                  <wp:posOffset>1151890</wp:posOffset>
                </wp:positionH>
                <wp:positionV relativeFrom="paragraph">
                  <wp:posOffset>1418590</wp:posOffset>
                </wp:positionV>
                <wp:extent cx="4857750" cy="914400"/>
                <wp:effectExtent l="38100" t="38100" r="38100" b="381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9144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03B8" w:rsidRPr="002D3DFB" w:rsidRDefault="002D3DF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</w:t>
                            </w:r>
                            <w:proofErr w:type="spellStart"/>
                            <w:r w:rsidR="00741147" w:rsidRPr="002D3DFB">
                              <w:rPr>
                                <w:b/>
                                <w:sz w:val="96"/>
                                <w:szCs w:val="96"/>
                              </w:rPr>
                              <w:t>Alpe</w:t>
                            </w:r>
                            <w:proofErr w:type="spellEnd"/>
                            <w:r w:rsidR="00741147" w:rsidRPr="002D3DFB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="00741147" w:rsidRPr="002D3DFB">
                              <w:rPr>
                                <w:b/>
                                <w:sz w:val="96"/>
                                <w:szCs w:val="96"/>
                              </w:rPr>
                              <w:t>d’HuZes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A762D8" id="Text Box 4" o:spid="_x0000_s1028" type="#_x0000_t202" style="position:absolute;margin-left:90.7pt;margin-top:111.7pt;width:382.5pt;height:1in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" fillcolor="#f6f" strokecolor="yellow" strokeweight="6pt">
                <v:textbox>
                  <w:txbxContent>
                    <w:p w:rsidR="001803B8" w:rsidRPr="002D3DFB" w:rsidRDefault="002D3DF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</w:t>
                      </w:r>
                      <w:r w:rsidR="00741147" w:rsidRPr="002D3DFB">
                        <w:rPr>
                          <w:b/>
                          <w:sz w:val="96"/>
                          <w:szCs w:val="96"/>
                        </w:rPr>
                        <w:t>Alpe d’HuZes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F3F93A" wp14:editId="0CAD127F">
                <wp:simplePos x="0" y="0"/>
                <wp:positionH relativeFrom="column">
                  <wp:posOffset>5752464</wp:posOffset>
                </wp:positionH>
                <wp:positionV relativeFrom="paragraph">
                  <wp:posOffset>2371090</wp:posOffset>
                </wp:positionV>
                <wp:extent cx="1209675" cy="647700"/>
                <wp:effectExtent l="19050" t="19050" r="9525" b="1905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647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84BA64" id="Line 17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95pt,186.7pt" to="548.2pt,2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" strokeweight="2.25pt"/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AB3F3E" wp14:editId="52A614B3">
                <wp:simplePos x="0" y="0"/>
                <wp:positionH relativeFrom="column">
                  <wp:posOffset>5237480</wp:posOffset>
                </wp:positionH>
                <wp:positionV relativeFrom="paragraph">
                  <wp:posOffset>2942590</wp:posOffset>
                </wp:positionV>
                <wp:extent cx="3971925" cy="685800"/>
                <wp:effectExtent l="0" t="0" r="9525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02DB1" w:rsidRPr="00741147" w:rsidRDefault="00741147" w:rsidP="00802DB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hoogtemeters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AB3F3E" id="Text Box 18" o:spid="_x0000_s1029" type="#_x0000_t202" style="position:absolute;margin-left:412.4pt;margin-top:231.7pt;width:312.7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" fillcolor="#f6f" stroked="f">
                <v:textbox>
                  <w:txbxContent>
                    <w:p w:rsidR="00802DB1" w:rsidRPr="00741147" w:rsidRDefault="00741147" w:rsidP="00802DB1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De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hoogtemeters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74F570" wp14:editId="49F89E6E">
                <wp:simplePos x="0" y="0"/>
                <wp:positionH relativeFrom="column">
                  <wp:posOffset>6924040</wp:posOffset>
                </wp:positionH>
                <wp:positionV relativeFrom="paragraph">
                  <wp:posOffset>1294765</wp:posOffset>
                </wp:positionV>
                <wp:extent cx="2543175" cy="685800"/>
                <wp:effectExtent l="0" t="0" r="9525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etappe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74F570" id="Text Box 16" o:spid="_x0000_s1030" type="#_x0000_t202" style="position:absolute;margin-left:545.2pt;margin-top:101.95pt;width:200.2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" fillcolor="#f6f" stroked="f">
                <v:textbox>
                  <w:txbxContent>
                    <w:p w:rsidR="001803B8" w:rsidRPr="00741147" w:rsidRDefault="00741147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De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etappe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E2CC82" wp14:editId="54CC7C4E">
                <wp:simplePos x="0" y="0"/>
                <wp:positionH relativeFrom="column">
                  <wp:posOffset>4257040</wp:posOffset>
                </wp:positionH>
                <wp:positionV relativeFrom="paragraph">
                  <wp:posOffset>151765</wp:posOffset>
                </wp:positionV>
                <wp:extent cx="4924425" cy="685800"/>
                <wp:effectExtent l="0" t="0" r="9525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De haarspeldbochten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E2CC82" id="Text Box 15" o:spid="_x0000_s1031" type="#_x0000_t202" style="position:absolute;margin-left:335.2pt;margin-top:11.95pt;width:387.7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" fillcolor="#f6f" stroked="f">
                <v:textbox>
                  <w:txbxContent>
                    <w:p w:rsidR="001803B8" w:rsidRPr="00741147" w:rsidRDefault="00741147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De haarspeldbochten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3C99773" wp14:editId="27C3EBD3">
                <wp:simplePos x="0" y="0"/>
                <wp:positionH relativeFrom="column">
                  <wp:posOffset>-753110</wp:posOffset>
                </wp:positionH>
                <wp:positionV relativeFrom="paragraph">
                  <wp:posOffset>-715010</wp:posOffset>
                </wp:positionV>
                <wp:extent cx="5438775" cy="685800"/>
                <wp:effectExtent l="0" t="0" r="9525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Het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stijgingspercentage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C99773" id="Text Box 12" o:spid="_x0000_s1032" type="#_x0000_t202" style="position:absolute;margin-left:-59.3pt;margin-top:-56.3pt;width:428.25pt;height:5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" fillcolor="#f6f" stroked="f">
                <v:textbox>
                  <w:txbxContent>
                    <w:p w:rsidR="001803B8" w:rsidRPr="00741147" w:rsidRDefault="0074114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Het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stijgingspercentage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2EED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415AA"/>
    <w:rsid w:val="001803B8"/>
    <w:rsid w:val="001B47C0"/>
    <w:rsid w:val="001D6B5B"/>
    <w:rsid w:val="002D3DFB"/>
    <w:rsid w:val="00387DAC"/>
    <w:rsid w:val="00393998"/>
    <w:rsid w:val="00443CDF"/>
    <w:rsid w:val="006138FE"/>
    <w:rsid w:val="0071372B"/>
    <w:rsid w:val="00741147"/>
    <w:rsid w:val="007853E3"/>
    <w:rsid w:val="00802DB1"/>
    <w:rsid w:val="00EA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semiHidden/>
    <w:unhideWhenUsed/>
    <w:rsid w:val="007853E3"/>
  </w:style>
  <w:style w:type="paragraph" w:styleId="Ballontekst">
    <w:name w:val="Balloon Text"/>
    <w:basedOn w:val="Standaard"/>
    <w:link w:val="BallontekstChar"/>
    <w:semiHidden/>
    <w:unhideWhenUsed/>
    <w:rsid w:val="007137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713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semiHidden/>
    <w:unhideWhenUsed/>
    <w:rsid w:val="007853E3"/>
  </w:style>
  <w:style w:type="paragraph" w:styleId="Ballontekst">
    <w:name w:val="Balloon Text"/>
    <w:basedOn w:val="Standaard"/>
    <w:link w:val="BallontekstChar"/>
    <w:semiHidden/>
    <w:unhideWhenUsed/>
    <w:rsid w:val="007137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713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9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alpe%20d'huzes&amp;source=images&amp;cd=&amp;cad=rja&amp;docid=hU406ZYdxUPj-M&amp;tbnid=7wCdyJv9nBZ0IM:&amp;ved=0CAUQjRw&amp;url=http://www.sbpad6.nl/wat-is-alpe-dhuzes/onze-visie/&amp;ei=DBGtUbW2EqWZ0AXt2IDIDw&amp;bvm=bv.47244034,d.d2k&amp;psig=AFQjCNHdf5BhUX1gOkrJgtb3SFs_5wkasA&amp;ust=137038284491842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google.com/url?sa=i&amp;rct=j&amp;q=alpe%20d'huzes&amp;source=images&amp;cd=&amp;cad=rja&amp;docid=bSvDqko5nWN42M&amp;tbnid=GZwVCNpxT7mYXM:&amp;ved=0CAUQjRw&amp;url=http://www.afm-alpe-dhuzes.nl/&amp;ei=khCtUe6FEomW0QXj_YGQDg&amp;bvm=bv.47244034,d.d2k&amp;psig=AFQjCNHdf5BhUX1gOkrJgtb3SFs_5wkasA&amp;ust=137038284491842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F30FB95A</Template>
  <TotalTime>0</TotalTime>
  <Pages>2</Pages>
  <Words>111</Words>
  <Characters>541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Astrid.Brugman</cp:lastModifiedBy>
  <cp:revision>2</cp:revision>
  <dcterms:created xsi:type="dcterms:W3CDTF">2013-06-06T07:36:00Z</dcterms:created>
  <dcterms:modified xsi:type="dcterms:W3CDTF">2013-06-06T07:36:00Z</dcterms:modified>
</cp:coreProperties>
</file>