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AB6" w:rsidRDefault="001E1FCC">
      <w:r>
        <w:t xml:space="preserve"> </w:t>
      </w:r>
      <w:bookmarkStart w:id="0" w:name="_GoBack"/>
      <w:bookmarkEnd w:id="0"/>
      <w:r w:rsidR="0016797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AE911B0" wp14:editId="4A58559E">
                <wp:simplePos x="0" y="0"/>
                <wp:positionH relativeFrom="column">
                  <wp:posOffset>18171</wp:posOffset>
                </wp:positionH>
                <wp:positionV relativeFrom="paragraph">
                  <wp:posOffset>1255835</wp:posOffset>
                </wp:positionV>
                <wp:extent cx="4318635" cy="4571365"/>
                <wp:effectExtent l="0" t="0" r="24765" b="19685"/>
                <wp:wrapNone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635" cy="4571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F88" w:rsidRPr="00DA6F88" w:rsidRDefault="00167975" w:rsidP="00DA6F88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Is het</w:t>
                            </w:r>
                            <w:r w:rsidR="00DA6F88" w:rsidRPr="00DA6F88">
                              <w:rPr>
                                <w:b/>
                                <w:sz w:val="52"/>
                                <w:szCs w:val="52"/>
                              </w:rPr>
                              <w:t>zelfde als…</w:t>
                            </w:r>
                          </w:p>
                          <w:p w:rsidR="00DA6F88" w:rsidRPr="00DA6F88" w:rsidRDefault="00DA6F88" w:rsidP="00DA6F88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DA6F88" w:rsidRPr="00DA6F88" w:rsidRDefault="00DA6F88" w:rsidP="00DA6F88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167975" w:rsidRDefault="00167975" w:rsidP="00DA6F88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</w:p>
                          <w:p w:rsidR="00DA6F88" w:rsidRPr="00DA6F88" w:rsidRDefault="00DA6F88" w:rsidP="00DA6F88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DA6F88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Vriend – Kameraad</w:t>
                            </w:r>
                          </w:p>
                          <w:p w:rsidR="00DA6F88" w:rsidRPr="00DA6F88" w:rsidRDefault="00DA6F88" w:rsidP="00DA6F88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DA6F88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Praten – Spreken</w:t>
                            </w:r>
                          </w:p>
                          <w:p w:rsidR="00DA6F88" w:rsidRPr="00DA6F88" w:rsidRDefault="00167975" w:rsidP="00DA6F88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Synoniem – Het</w:t>
                            </w:r>
                            <w:r w:rsidR="00DA6F88" w:rsidRPr="00DA6F88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zelfde als</w:t>
                            </w:r>
                          </w:p>
                          <w:p w:rsidR="00DA6F88" w:rsidRPr="00DA6F88" w:rsidRDefault="00DA6F88" w:rsidP="00DA6F88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DA6F88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Mooi – Schoon</w:t>
                            </w:r>
                          </w:p>
                          <w:p w:rsidR="00DA6F88" w:rsidRPr="00DA6F88" w:rsidRDefault="00DA6F88" w:rsidP="00DA6F88">
                            <w:pPr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DA6F88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Imponerend –Indrukwekkend</w:t>
                            </w:r>
                          </w:p>
                          <w:p w:rsidR="00DA6F88" w:rsidRPr="00DA6F88" w:rsidRDefault="00DA6F8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.45pt;margin-top:98.9pt;width:340.05pt;height:359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" filled="f">
                <v:textbox>
                  <w:txbxContent>
                    <w:p w:rsidR="00DA6F88" w:rsidRPr="00DA6F88" w:rsidRDefault="00167975" w:rsidP="00DA6F88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Is het</w:t>
                      </w:r>
                      <w:r w:rsidR="00DA6F88" w:rsidRPr="00DA6F88">
                        <w:rPr>
                          <w:b/>
                          <w:sz w:val="52"/>
                          <w:szCs w:val="52"/>
                        </w:rPr>
                        <w:t>zelfde als…</w:t>
                      </w:r>
                    </w:p>
                    <w:p w:rsidR="00DA6F88" w:rsidRPr="00DA6F88" w:rsidRDefault="00DA6F88" w:rsidP="00DA6F88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DA6F88" w:rsidRPr="00DA6F88" w:rsidRDefault="00DA6F88" w:rsidP="00DA6F88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167975" w:rsidRDefault="00167975" w:rsidP="00DA6F88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</w:p>
                    <w:p w:rsidR="00DA6F88" w:rsidRPr="00DA6F88" w:rsidRDefault="00DA6F88" w:rsidP="00DA6F88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 w:rsidRPr="00DA6F88">
                        <w:rPr>
                          <w:b/>
                          <w:i/>
                          <w:sz w:val="52"/>
                          <w:szCs w:val="52"/>
                        </w:rPr>
                        <w:t>Vriend – Kameraad</w:t>
                      </w:r>
                    </w:p>
                    <w:p w:rsidR="00DA6F88" w:rsidRPr="00DA6F88" w:rsidRDefault="00DA6F88" w:rsidP="00DA6F88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 w:rsidRPr="00DA6F88">
                        <w:rPr>
                          <w:b/>
                          <w:i/>
                          <w:sz w:val="52"/>
                          <w:szCs w:val="52"/>
                        </w:rPr>
                        <w:t>Praten – Spreken</w:t>
                      </w:r>
                    </w:p>
                    <w:p w:rsidR="00DA6F88" w:rsidRPr="00DA6F88" w:rsidRDefault="00167975" w:rsidP="00DA6F88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i/>
                          <w:sz w:val="52"/>
                          <w:szCs w:val="52"/>
                        </w:rPr>
                        <w:t>Synoniem – Het</w:t>
                      </w:r>
                      <w:r w:rsidR="00DA6F88" w:rsidRPr="00DA6F88">
                        <w:rPr>
                          <w:b/>
                          <w:i/>
                          <w:sz w:val="52"/>
                          <w:szCs w:val="52"/>
                        </w:rPr>
                        <w:t>zelfde als</w:t>
                      </w:r>
                    </w:p>
                    <w:p w:rsidR="00DA6F88" w:rsidRPr="00DA6F88" w:rsidRDefault="00DA6F88" w:rsidP="00DA6F88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 w:rsidRPr="00DA6F88">
                        <w:rPr>
                          <w:b/>
                          <w:i/>
                          <w:sz w:val="52"/>
                          <w:szCs w:val="52"/>
                        </w:rPr>
                        <w:t>Mooi – Schoon</w:t>
                      </w:r>
                    </w:p>
                    <w:p w:rsidR="00DA6F88" w:rsidRPr="00DA6F88" w:rsidRDefault="00DA6F88" w:rsidP="00DA6F88">
                      <w:pPr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 w:rsidRPr="00DA6F88">
                        <w:rPr>
                          <w:b/>
                          <w:i/>
                          <w:sz w:val="52"/>
                          <w:szCs w:val="52"/>
                        </w:rPr>
                        <w:t>Imponerend –Indrukwekkend</w:t>
                      </w:r>
                    </w:p>
                    <w:p w:rsidR="00DA6F88" w:rsidRPr="00DA6F88" w:rsidRDefault="00DA6F8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97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9D96F95" wp14:editId="659A7128">
                <wp:simplePos x="0" y="0"/>
                <wp:positionH relativeFrom="column">
                  <wp:posOffset>4492088</wp:posOffset>
                </wp:positionH>
                <wp:positionV relativeFrom="paragraph">
                  <wp:posOffset>1255835</wp:posOffset>
                </wp:positionV>
                <wp:extent cx="4359275" cy="4557395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9275" cy="455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F88" w:rsidRPr="00DA6F88" w:rsidRDefault="00DA6F88" w:rsidP="00167975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DA6F88">
                              <w:rPr>
                                <w:b/>
                                <w:sz w:val="52"/>
                                <w:szCs w:val="52"/>
                              </w:rPr>
                              <w:t>Is het tegenovergestelde van…</w:t>
                            </w:r>
                          </w:p>
                          <w:p w:rsidR="00DA6F88" w:rsidRPr="00DA6F88" w:rsidRDefault="00DA6F88" w:rsidP="001E1FCC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167975" w:rsidRDefault="00167975" w:rsidP="001E1FCC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</w:p>
                          <w:p w:rsidR="00DA6F88" w:rsidRPr="00DA6F88" w:rsidRDefault="00DA6F88" w:rsidP="001E1FCC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DA6F88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Vriend – Vijand</w:t>
                            </w:r>
                          </w:p>
                          <w:p w:rsidR="00DA6F88" w:rsidRPr="00DA6F88" w:rsidRDefault="00DA6F88" w:rsidP="001E1FCC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DA6F88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Praten – Zwijgen</w:t>
                            </w:r>
                          </w:p>
                          <w:p w:rsidR="00DA6F88" w:rsidRPr="00DA6F88" w:rsidRDefault="00DA6F88" w:rsidP="001E1FCC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DA6F88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Synoniem – Antoniem</w:t>
                            </w:r>
                          </w:p>
                          <w:p w:rsidR="00DA6F88" w:rsidRPr="00DA6F88" w:rsidRDefault="00DA6F88" w:rsidP="001E1FCC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DA6F88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Mooi – Lelijk</w:t>
                            </w:r>
                          </w:p>
                          <w:p w:rsidR="00DA6F88" w:rsidRPr="00DA6F88" w:rsidRDefault="00DA6F88" w:rsidP="001E1FCC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DA6F88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Imponerend – Onbeduidend</w:t>
                            </w:r>
                          </w:p>
                          <w:p w:rsidR="00DA6F88" w:rsidRPr="00DA6F88" w:rsidRDefault="00DA6F88" w:rsidP="001E1FCC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DA6F88" w:rsidRPr="00DA6F88" w:rsidRDefault="00DA6F8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3.7pt;margin-top:98.9pt;width:343.25pt;height:358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" filled="f" stroked="f">
                <v:textbox>
                  <w:txbxContent>
                    <w:p w:rsidR="00DA6F88" w:rsidRPr="00DA6F88" w:rsidRDefault="00DA6F88" w:rsidP="00167975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DA6F88">
                        <w:rPr>
                          <w:b/>
                          <w:sz w:val="52"/>
                          <w:szCs w:val="52"/>
                        </w:rPr>
                        <w:t>Is het tegenovergestelde van…</w:t>
                      </w:r>
                    </w:p>
                    <w:p w:rsidR="00DA6F88" w:rsidRPr="00DA6F88" w:rsidRDefault="00DA6F88" w:rsidP="001E1FCC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167975" w:rsidRDefault="00167975" w:rsidP="001E1FCC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</w:p>
                    <w:p w:rsidR="00DA6F88" w:rsidRPr="00DA6F88" w:rsidRDefault="00DA6F88" w:rsidP="001E1FCC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 w:rsidRPr="00DA6F88">
                        <w:rPr>
                          <w:b/>
                          <w:i/>
                          <w:sz w:val="52"/>
                          <w:szCs w:val="52"/>
                        </w:rPr>
                        <w:t>Vriend – Vijand</w:t>
                      </w:r>
                    </w:p>
                    <w:p w:rsidR="00DA6F88" w:rsidRPr="00DA6F88" w:rsidRDefault="00DA6F88" w:rsidP="001E1FCC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 w:rsidRPr="00DA6F88">
                        <w:rPr>
                          <w:b/>
                          <w:i/>
                          <w:sz w:val="52"/>
                          <w:szCs w:val="52"/>
                        </w:rPr>
                        <w:t>Praten – Zwijgen</w:t>
                      </w:r>
                    </w:p>
                    <w:p w:rsidR="00DA6F88" w:rsidRPr="00DA6F88" w:rsidRDefault="00DA6F88" w:rsidP="001E1FCC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 w:rsidRPr="00DA6F88">
                        <w:rPr>
                          <w:b/>
                          <w:i/>
                          <w:sz w:val="52"/>
                          <w:szCs w:val="52"/>
                        </w:rPr>
                        <w:t>Synoniem – Antoniem</w:t>
                      </w:r>
                    </w:p>
                    <w:p w:rsidR="00DA6F88" w:rsidRPr="00DA6F88" w:rsidRDefault="00DA6F88" w:rsidP="001E1FCC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 w:rsidRPr="00DA6F88">
                        <w:rPr>
                          <w:b/>
                          <w:i/>
                          <w:sz w:val="52"/>
                          <w:szCs w:val="52"/>
                        </w:rPr>
                        <w:t>Mooi – Lelijk</w:t>
                      </w:r>
                    </w:p>
                    <w:p w:rsidR="00DA6F88" w:rsidRPr="00DA6F88" w:rsidRDefault="00DA6F88" w:rsidP="001E1FCC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 w:rsidRPr="00DA6F88">
                        <w:rPr>
                          <w:b/>
                          <w:i/>
                          <w:sz w:val="52"/>
                          <w:szCs w:val="52"/>
                        </w:rPr>
                        <w:t>Imponerend – Onbeduidend</w:t>
                      </w:r>
                    </w:p>
                    <w:p w:rsidR="00DA6F88" w:rsidRPr="00DA6F88" w:rsidRDefault="00DA6F88" w:rsidP="001E1FCC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DA6F88" w:rsidRPr="00DA6F88" w:rsidRDefault="00DA6F8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F88">
        <w:rPr>
          <w:noProof/>
        </w:rPr>
        <w:drawing>
          <wp:anchor distT="0" distB="0" distL="114300" distR="114300" simplePos="0" relativeHeight="251663872" behindDoc="0" locked="0" layoutInCell="1" allowOverlap="1" wp14:anchorId="24AF2B8A" wp14:editId="6F261EE1">
            <wp:simplePos x="0" y="0"/>
            <wp:positionH relativeFrom="column">
              <wp:posOffset>46549</wp:posOffset>
            </wp:positionH>
            <wp:positionV relativeFrom="paragraph">
              <wp:posOffset>1284507</wp:posOffset>
            </wp:positionV>
            <wp:extent cx="4307645" cy="4557933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2" t="25472" r="45515" b="9747"/>
                    <a:stretch/>
                  </pic:blipFill>
                  <pic:spPr bwMode="auto">
                    <a:xfrm>
                      <a:off x="0" y="0"/>
                      <a:ext cx="4307645" cy="4557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4556D288" wp14:editId="2ED791FC">
            <wp:simplePos x="0" y="0"/>
            <wp:positionH relativeFrom="column">
              <wp:posOffset>4576347</wp:posOffset>
            </wp:positionH>
            <wp:positionV relativeFrom="paragraph">
              <wp:posOffset>1270440</wp:posOffset>
            </wp:positionV>
            <wp:extent cx="4275895" cy="457200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8" t="32076" r="45280" b="19182"/>
                    <a:stretch/>
                  </pic:blipFill>
                  <pic:spPr bwMode="auto">
                    <a:xfrm>
                      <a:off x="0" y="0"/>
                      <a:ext cx="4275296" cy="457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2711FA1" wp14:editId="28D753BC">
                <wp:simplePos x="0" y="0"/>
                <wp:positionH relativeFrom="column">
                  <wp:posOffset>18415</wp:posOffset>
                </wp:positionH>
                <wp:positionV relativeFrom="paragraph">
                  <wp:posOffset>1256030</wp:posOffset>
                </wp:positionV>
                <wp:extent cx="4346575" cy="4585970"/>
                <wp:effectExtent l="19050" t="19050" r="92075" b="10033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6575" cy="458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6F88" w:rsidRPr="001E1FCC" w:rsidRDefault="00DA6F88" w:rsidP="00012C5E">
                            <w:pPr>
                              <w:jc w:val="center"/>
                              <w:rPr>
                                <w:i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1.45pt;margin-top:98.9pt;width:342.25pt;height:361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" strokeweight="3pt">
                <v:shadow on="t" opacity=".5" offset="6pt,6pt"/>
                <v:textbox>
                  <w:txbxContent>
                    <w:p w:rsidR="00DA6F88" w:rsidRPr="001E1FCC" w:rsidRDefault="00DA6F88" w:rsidP="00012C5E">
                      <w:pPr>
                        <w:jc w:val="center"/>
                        <w:rPr>
                          <w:i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7356D4F" wp14:editId="77AF3DFF">
                <wp:simplePos x="0" y="0"/>
                <wp:positionH relativeFrom="column">
                  <wp:posOffset>4547870</wp:posOffset>
                </wp:positionH>
                <wp:positionV relativeFrom="paragraph">
                  <wp:posOffset>1256030</wp:posOffset>
                </wp:positionV>
                <wp:extent cx="4304030" cy="4585970"/>
                <wp:effectExtent l="19050" t="19050" r="96520" b="10033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4030" cy="458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6F88" w:rsidRDefault="00DA6F88" w:rsidP="00012C5E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DA6F88" w:rsidRDefault="00DA6F88" w:rsidP="00012C5E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DA6F88" w:rsidRPr="00012C5E" w:rsidRDefault="00DA6F88" w:rsidP="00012C5E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358.1pt;margin-top:98.9pt;width:338.9pt;height:361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" strokeweight="3pt">
                <v:shadow on="t" opacity=".5" offset="6pt,6pt"/>
                <v:textbox>
                  <w:txbxContent>
                    <w:p w:rsidR="00DA6F88" w:rsidRDefault="00DA6F88" w:rsidP="00012C5E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DA6F88" w:rsidRDefault="00DA6F88" w:rsidP="00012C5E">
                      <w:pPr>
                        <w:rPr>
                          <w:sz w:val="52"/>
                          <w:szCs w:val="52"/>
                        </w:rPr>
                      </w:pPr>
                    </w:p>
                    <w:p w:rsidR="00DA6F88" w:rsidRPr="00012C5E" w:rsidRDefault="00DA6F88" w:rsidP="00012C5E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AE88EC8" wp14:editId="46BA844C">
                <wp:simplePos x="0" y="0"/>
                <wp:positionH relativeFrom="column">
                  <wp:posOffset>18416</wp:posOffset>
                </wp:positionH>
                <wp:positionV relativeFrom="paragraph">
                  <wp:posOffset>102821</wp:posOffset>
                </wp:positionV>
                <wp:extent cx="4336122" cy="914400"/>
                <wp:effectExtent l="19050" t="19050" r="102870" b="9525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6122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6F88" w:rsidRPr="00747AB6" w:rsidRDefault="00DA6F88" w:rsidP="00012C5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Synoniem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1.45pt;margin-top:8.1pt;width:341.45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" strokeweight="3pt">
                <v:shadow on="t" opacity=".5" offset="6pt,6pt"/>
                <v:textbox>
                  <w:txbxContent>
                    <w:p w:rsidR="00DA6F88" w:rsidRPr="00747AB6" w:rsidRDefault="00DA6F88" w:rsidP="00012C5E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Synoniem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7228E7" wp14:editId="42982931">
                <wp:simplePos x="0" y="0"/>
                <wp:positionH relativeFrom="column">
                  <wp:posOffset>4547870</wp:posOffset>
                </wp:positionH>
                <wp:positionV relativeFrom="paragraph">
                  <wp:posOffset>102235</wp:posOffset>
                </wp:positionV>
                <wp:extent cx="4304030" cy="914400"/>
                <wp:effectExtent l="19050" t="19050" r="96520" b="9525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40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6F88" w:rsidRPr="00747AB6" w:rsidRDefault="00DA6F88" w:rsidP="00012C5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Antoniem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358.1pt;margin-top:8.05pt;width:338.9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" strokeweight="3pt">
                <v:shadow on="t" opacity=".5" offset="6pt,6pt"/>
                <v:textbox>
                  <w:txbxContent>
                    <w:p w:rsidR="00DA6F88" w:rsidRPr="00747AB6" w:rsidRDefault="00DA6F88" w:rsidP="00012C5E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Antoniem</w:t>
                      </w:r>
                    </w:p>
                  </w:txbxContent>
                </v:textbox>
              </v:shape>
            </w:pict>
          </mc:Fallback>
        </mc:AlternateContent>
      </w:r>
      <w:r w:rsidR="00012C5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514F23" wp14:editId="2355CF74">
                <wp:simplePos x="0" y="0"/>
                <wp:positionH relativeFrom="column">
                  <wp:posOffset>-220736</wp:posOffset>
                </wp:positionH>
                <wp:positionV relativeFrom="paragraph">
                  <wp:posOffset>-248871</wp:posOffset>
                </wp:positionV>
                <wp:extent cx="9383151" cy="6443003"/>
                <wp:effectExtent l="38100" t="38100" r="46990" b="3429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3151" cy="644300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F88" w:rsidRDefault="00DA6F88" w:rsidP="00012C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2" style="position:absolute;margin-left:-17.4pt;margin-top:-19.6pt;width:738.85pt;height:507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" fillcolor="#fde9d9 [665]" strokeweight="6pt">
                <v:textbox>
                  <w:txbxContent>
                    <w:p w:rsidR="00DA6F88" w:rsidRDefault="00DA6F88" w:rsidP="00012C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012C5E"/>
    <w:rsid w:val="00051B9E"/>
    <w:rsid w:val="00167975"/>
    <w:rsid w:val="001E1FCC"/>
    <w:rsid w:val="0021136C"/>
    <w:rsid w:val="00747AB6"/>
    <w:rsid w:val="00DA6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1E1FC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1E1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1E1FC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1E1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E671DEF</Template>
  <TotalTime>0</TotalTime>
  <Pages>1</Pages>
  <Words>0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Issam Kali</cp:lastModifiedBy>
  <cp:revision>2</cp:revision>
  <cp:lastPrinted>2009-12-07T08:00:00Z</cp:lastPrinted>
  <dcterms:created xsi:type="dcterms:W3CDTF">2013-03-25T14:28:00Z</dcterms:created>
  <dcterms:modified xsi:type="dcterms:W3CDTF">2013-03-25T14:28:00Z</dcterms:modified>
</cp:coreProperties>
</file>