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CD0" w:rsidRDefault="00906CD0" w:rsidP="00EE68DE">
      <w:pPr>
        <w:jc w:val="center"/>
        <w:rPr>
          <w:noProof/>
        </w:rPr>
      </w:pPr>
    </w:p>
    <w:p w:rsidR="00906CD0" w:rsidRDefault="00906CD0" w:rsidP="00906CD0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333C62" w:rsidRDefault="00333C62" w:rsidP="00EE68DE">
      <w:pPr>
        <w:jc w:val="center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333C62" w:rsidRDefault="00333C62" w:rsidP="00EE68DE">
      <w:pPr>
        <w:jc w:val="center"/>
        <w:rPr>
          <w:noProof/>
        </w:rPr>
      </w:pPr>
    </w:p>
    <w:p w:rsidR="00333C62" w:rsidRDefault="00333C62" w:rsidP="00EE68DE">
      <w:pPr>
        <w:jc w:val="center"/>
        <w:rPr>
          <w:noProof/>
        </w:rPr>
      </w:pPr>
    </w:p>
    <w:p w:rsidR="00906CD0" w:rsidRPr="00906CD0" w:rsidRDefault="00333C62" w:rsidP="00EE68DE">
      <w:pPr>
        <w:jc w:val="center"/>
        <w:rPr>
          <w:noProof/>
          <w:color w:val="FF6600"/>
          <w:sz w:val="48"/>
          <w:szCs w:val="48"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bookmarkStart w:id="0" w:name="_GoBack"/>
      <w:bookmarkEnd w:id="0"/>
      <w:r w:rsidR="00906CD0" w:rsidRPr="00906CD0">
        <w:rPr>
          <w:noProof/>
          <w:color w:val="FF6600"/>
          <w:sz w:val="48"/>
          <w:szCs w:val="48"/>
        </w:rPr>
        <w:t>Thema : eet smakelijk!</w:t>
      </w:r>
    </w:p>
    <w:p w:rsidR="00906CD0" w:rsidRDefault="00906CD0" w:rsidP="00EE68DE">
      <w:pPr>
        <w:jc w:val="center"/>
        <w:rPr>
          <w:noProof/>
        </w:rPr>
      </w:pPr>
    </w:p>
    <w:p w:rsidR="00906CD0" w:rsidRDefault="00906CD0" w:rsidP="00EE68DE">
      <w:pPr>
        <w:jc w:val="center"/>
        <w:rPr>
          <w:noProof/>
        </w:rPr>
      </w:pPr>
    </w:p>
    <w:p w:rsidR="00906CD0" w:rsidRDefault="00906CD0" w:rsidP="00EE68DE">
      <w:pPr>
        <w:jc w:val="center"/>
        <w:rPr>
          <w:noProof/>
        </w:rPr>
      </w:pPr>
    </w:p>
    <w:p w:rsidR="00906CD0" w:rsidRDefault="00906CD0" w:rsidP="00EE68DE">
      <w:pPr>
        <w:jc w:val="center"/>
        <w:rPr>
          <w:noProof/>
        </w:rPr>
      </w:pPr>
    </w:p>
    <w:p w:rsidR="00906CD0" w:rsidRDefault="00906CD0" w:rsidP="00EE68DE">
      <w:pPr>
        <w:jc w:val="center"/>
        <w:rPr>
          <w:noProof/>
        </w:rPr>
      </w:pPr>
    </w:p>
    <w:p w:rsidR="00906CD0" w:rsidRDefault="00906CD0" w:rsidP="00EE68DE">
      <w:pPr>
        <w:jc w:val="center"/>
        <w:rPr>
          <w:noProof/>
        </w:rPr>
      </w:pPr>
    </w:p>
    <w:p w:rsidR="00906CD0" w:rsidRDefault="00906CD0" w:rsidP="00EE68DE">
      <w:pPr>
        <w:jc w:val="center"/>
        <w:rPr>
          <w:noProof/>
        </w:rPr>
      </w:pPr>
    </w:p>
    <w:p w:rsidR="00906CD0" w:rsidRDefault="00906CD0" w:rsidP="00906CD0">
      <w:pPr>
        <w:rPr>
          <w:sz w:val="40"/>
          <w:szCs w:val="40"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333C62">
        <w:rPr>
          <w:b/>
          <w:noProof/>
          <w:sz w:val="40"/>
          <w:szCs w:val="40"/>
        </w:rPr>
        <w:t>Boodschappen doen:</w:t>
      </w:r>
      <w:r w:rsidRPr="00906CD0">
        <w:rPr>
          <w:sz w:val="40"/>
          <w:szCs w:val="40"/>
        </w:rPr>
        <w:t xml:space="preserve"> Het kopen van spullen vo</w:t>
      </w:r>
      <w:r>
        <w:rPr>
          <w:sz w:val="40"/>
          <w:szCs w:val="40"/>
        </w:rPr>
        <w:t>or het dagelijks gebruik</w:t>
      </w:r>
      <w:r w:rsidRPr="00906CD0">
        <w:rPr>
          <w:sz w:val="40"/>
          <w:szCs w:val="40"/>
        </w:rPr>
        <w:t xml:space="preserve">. </w:t>
      </w:r>
    </w:p>
    <w:p w:rsidR="00906CD0" w:rsidRPr="00906CD0" w:rsidRDefault="00906CD0" w:rsidP="00906CD0">
      <w:pPr>
        <w:rPr>
          <w:noProof/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Pr="00906CD0">
        <w:rPr>
          <w:sz w:val="40"/>
          <w:szCs w:val="40"/>
        </w:rPr>
        <w:t>Het kost weinig tijd.</w:t>
      </w:r>
    </w:p>
    <w:p w:rsidR="00906CD0" w:rsidRDefault="00906CD0" w:rsidP="00906CD0">
      <w:pPr>
        <w:rPr>
          <w:sz w:val="40"/>
          <w:szCs w:val="40"/>
        </w:rPr>
      </w:pPr>
      <w:r w:rsidRPr="00906CD0">
        <w:rPr>
          <w:noProof/>
          <w:sz w:val="40"/>
          <w:szCs w:val="40"/>
        </w:rPr>
        <w:tab/>
      </w:r>
      <w:r w:rsidRPr="00906CD0">
        <w:rPr>
          <w:noProof/>
          <w:sz w:val="40"/>
          <w:szCs w:val="40"/>
        </w:rPr>
        <w:tab/>
      </w:r>
      <w:r w:rsidRPr="00906CD0">
        <w:rPr>
          <w:noProof/>
          <w:sz w:val="40"/>
          <w:szCs w:val="40"/>
        </w:rPr>
        <w:tab/>
      </w:r>
      <w:r w:rsidRPr="00333C62">
        <w:rPr>
          <w:b/>
          <w:noProof/>
          <w:sz w:val="40"/>
          <w:szCs w:val="40"/>
        </w:rPr>
        <w:t>De boodschappenlijst:</w:t>
      </w:r>
      <w:r w:rsidRPr="00906CD0">
        <w:rPr>
          <w:noProof/>
          <w:sz w:val="40"/>
          <w:szCs w:val="40"/>
        </w:rPr>
        <w:t xml:space="preserve"> </w:t>
      </w:r>
      <w:r w:rsidRPr="00906CD0">
        <w:rPr>
          <w:sz w:val="40"/>
          <w:szCs w:val="40"/>
        </w:rPr>
        <w:t xml:space="preserve">een vooraf gemaakte lijst waarmee je kan onthouden </w:t>
      </w:r>
    </w:p>
    <w:p w:rsidR="00906CD0" w:rsidRPr="00906CD0" w:rsidRDefault="00906CD0" w:rsidP="00906CD0">
      <w:pPr>
        <w:rPr>
          <w:noProof/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Pr="00906CD0">
        <w:rPr>
          <w:sz w:val="40"/>
          <w:szCs w:val="40"/>
        </w:rPr>
        <w:t xml:space="preserve">welke boodschappen je </w:t>
      </w:r>
      <w:r>
        <w:rPr>
          <w:sz w:val="40"/>
          <w:szCs w:val="40"/>
        </w:rPr>
        <w:t xml:space="preserve">wil </w:t>
      </w:r>
      <w:r w:rsidRPr="00906CD0">
        <w:rPr>
          <w:sz w:val="40"/>
          <w:szCs w:val="40"/>
        </w:rPr>
        <w:t>gaan kopen</w:t>
      </w:r>
      <w:r>
        <w:rPr>
          <w:sz w:val="40"/>
          <w:szCs w:val="40"/>
        </w:rPr>
        <w:t>.</w:t>
      </w:r>
    </w:p>
    <w:p w:rsidR="00906CD0" w:rsidRPr="00906CD0" w:rsidRDefault="00906CD0" w:rsidP="00906CD0">
      <w:pPr>
        <w:rPr>
          <w:noProof/>
          <w:sz w:val="40"/>
          <w:szCs w:val="40"/>
        </w:rPr>
      </w:pPr>
      <w:r w:rsidRPr="00906CD0">
        <w:rPr>
          <w:noProof/>
          <w:sz w:val="40"/>
          <w:szCs w:val="40"/>
        </w:rPr>
        <w:tab/>
      </w:r>
      <w:r w:rsidRPr="00906CD0">
        <w:rPr>
          <w:noProof/>
          <w:sz w:val="40"/>
          <w:szCs w:val="40"/>
        </w:rPr>
        <w:tab/>
      </w:r>
      <w:r w:rsidRPr="00906CD0">
        <w:rPr>
          <w:noProof/>
          <w:sz w:val="40"/>
          <w:szCs w:val="40"/>
        </w:rPr>
        <w:tab/>
      </w:r>
      <w:r w:rsidRPr="00333C62">
        <w:rPr>
          <w:b/>
          <w:noProof/>
          <w:sz w:val="40"/>
          <w:szCs w:val="40"/>
        </w:rPr>
        <w:t>De winkelwagen:</w:t>
      </w:r>
      <w:r w:rsidR="00333C62">
        <w:rPr>
          <w:noProof/>
          <w:sz w:val="40"/>
          <w:szCs w:val="40"/>
        </w:rPr>
        <w:t xml:space="preserve"> </w:t>
      </w:r>
      <w:r w:rsidRPr="00906CD0">
        <w:rPr>
          <w:b/>
          <w:bCs/>
        </w:rPr>
        <w:t xml:space="preserve"> </w:t>
      </w:r>
      <w:r w:rsidRPr="00906CD0">
        <w:rPr>
          <w:bCs/>
          <w:sz w:val="40"/>
          <w:szCs w:val="40"/>
        </w:rPr>
        <w:t>kar in een supermarkt om je boodschappen in te doen</w:t>
      </w:r>
      <w:r w:rsidR="00333C62">
        <w:rPr>
          <w:bCs/>
          <w:sz w:val="40"/>
          <w:szCs w:val="40"/>
        </w:rPr>
        <w:t>.</w:t>
      </w:r>
    </w:p>
    <w:p w:rsidR="00333C62" w:rsidRDefault="00906CD0" w:rsidP="00906CD0">
      <w:pPr>
        <w:rPr>
          <w:noProof/>
          <w:sz w:val="40"/>
          <w:szCs w:val="40"/>
        </w:rPr>
      </w:pPr>
      <w:r w:rsidRPr="00906CD0">
        <w:rPr>
          <w:noProof/>
          <w:sz w:val="40"/>
          <w:szCs w:val="40"/>
        </w:rPr>
        <w:tab/>
      </w:r>
      <w:r w:rsidRPr="00906CD0">
        <w:rPr>
          <w:noProof/>
          <w:sz w:val="40"/>
          <w:szCs w:val="40"/>
        </w:rPr>
        <w:tab/>
      </w:r>
      <w:r w:rsidRPr="00906CD0">
        <w:rPr>
          <w:noProof/>
          <w:sz w:val="40"/>
          <w:szCs w:val="40"/>
        </w:rPr>
        <w:tab/>
      </w:r>
    </w:p>
    <w:p w:rsidR="00906CD0" w:rsidRPr="00906CD0" w:rsidRDefault="00333C62" w:rsidP="00906CD0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tab/>
      </w:r>
      <w:r>
        <w:rPr>
          <w:noProof/>
          <w:sz w:val="40"/>
          <w:szCs w:val="40"/>
        </w:rPr>
        <w:tab/>
      </w:r>
      <w:r>
        <w:rPr>
          <w:noProof/>
          <w:sz w:val="40"/>
          <w:szCs w:val="40"/>
        </w:rPr>
        <w:tab/>
      </w:r>
      <w:r w:rsidR="00906CD0" w:rsidRPr="00333C62">
        <w:rPr>
          <w:b/>
          <w:noProof/>
          <w:sz w:val="40"/>
          <w:szCs w:val="40"/>
        </w:rPr>
        <w:t>Het mandje:</w:t>
      </w:r>
      <w:r>
        <w:rPr>
          <w:b/>
          <w:bCs/>
        </w:rPr>
        <w:t xml:space="preserve"> </w:t>
      </w:r>
      <w:r w:rsidRPr="00333C62">
        <w:rPr>
          <w:bCs/>
          <w:sz w:val="40"/>
          <w:szCs w:val="40"/>
        </w:rPr>
        <w:t>open bak om iets in te dragen of te bewaren</w:t>
      </w:r>
      <w:r>
        <w:rPr>
          <w:bCs/>
          <w:sz w:val="40"/>
          <w:szCs w:val="40"/>
        </w:rPr>
        <w:t>.</w:t>
      </w:r>
    </w:p>
    <w:p w:rsidR="00333C62" w:rsidRDefault="00333C62" w:rsidP="00906CD0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tab/>
      </w:r>
      <w:r>
        <w:rPr>
          <w:noProof/>
          <w:sz w:val="40"/>
          <w:szCs w:val="40"/>
        </w:rPr>
        <w:tab/>
      </w:r>
      <w:r>
        <w:rPr>
          <w:noProof/>
          <w:sz w:val="40"/>
          <w:szCs w:val="40"/>
        </w:rPr>
        <w:tab/>
      </w:r>
    </w:p>
    <w:p w:rsidR="00333C62" w:rsidRDefault="00333C62" w:rsidP="00906CD0">
      <w:pPr>
        <w:rPr>
          <w:sz w:val="40"/>
          <w:szCs w:val="40"/>
        </w:rPr>
      </w:pPr>
      <w:r>
        <w:rPr>
          <w:noProof/>
          <w:sz w:val="40"/>
          <w:szCs w:val="40"/>
        </w:rPr>
        <w:tab/>
      </w:r>
      <w:r>
        <w:rPr>
          <w:noProof/>
          <w:sz w:val="40"/>
          <w:szCs w:val="40"/>
        </w:rPr>
        <w:tab/>
      </w:r>
      <w:r>
        <w:rPr>
          <w:noProof/>
          <w:sz w:val="40"/>
          <w:szCs w:val="40"/>
        </w:rPr>
        <w:tab/>
      </w:r>
      <w:r w:rsidRPr="00333C62">
        <w:rPr>
          <w:b/>
          <w:noProof/>
          <w:sz w:val="40"/>
          <w:szCs w:val="40"/>
        </w:rPr>
        <w:t>De boodschappen</w:t>
      </w:r>
      <w:r w:rsidR="00906CD0" w:rsidRPr="00333C62">
        <w:rPr>
          <w:b/>
          <w:noProof/>
          <w:sz w:val="40"/>
          <w:szCs w:val="40"/>
        </w:rPr>
        <w:t>tas:</w:t>
      </w:r>
      <w:r>
        <w:rPr>
          <w:noProof/>
          <w:sz w:val="40"/>
          <w:szCs w:val="40"/>
        </w:rPr>
        <w:t xml:space="preserve"> </w:t>
      </w:r>
      <w:r w:rsidRPr="00333C62">
        <w:rPr>
          <w:sz w:val="40"/>
          <w:szCs w:val="40"/>
        </w:rPr>
        <w:t>een tas boodschappen</w:t>
      </w:r>
      <w:r>
        <w:rPr>
          <w:sz w:val="40"/>
          <w:szCs w:val="40"/>
        </w:rPr>
        <w:t xml:space="preserve"> in te stoppen en ergens</w:t>
      </w:r>
    </w:p>
    <w:p w:rsidR="00906CD0" w:rsidRPr="00333C62" w:rsidRDefault="00333C62" w:rsidP="00906CD0">
      <w:pPr>
        <w:rPr>
          <w:noProof/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 xml:space="preserve"> anders mee naartoe te nemen.</w:t>
      </w:r>
      <w:r w:rsidRPr="00333C62">
        <w:rPr>
          <w:sz w:val="40"/>
          <w:szCs w:val="40"/>
        </w:rPr>
        <w:t>.</w:t>
      </w:r>
    </w:p>
    <w:p w:rsidR="001803B8" w:rsidRDefault="00333C62" w:rsidP="00EE68DE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4547870</wp:posOffset>
                </wp:positionV>
                <wp:extent cx="2439670" cy="438785"/>
                <wp:effectExtent l="19050" t="23495" r="17780" b="23495"/>
                <wp:wrapNone/>
                <wp:docPr id="16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39670" cy="43878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358.1pt" to="381.1pt,3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5659120</wp:posOffset>
                </wp:positionH>
                <wp:positionV relativeFrom="paragraph">
                  <wp:posOffset>4547870</wp:posOffset>
                </wp:positionV>
                <wp:extent cx="2298065" cy="1060450"/>
                <wp:effectExtent l="20320" t="23495" r="15240" b="20955"/>
                <wp:wrapNone/>
                <wp:docPr id="1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8065" cy="10604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5.6pt,358.1pt" to="626.55pt,4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7957185</wp:posOffset>
                </wp:positionH>
                <wp:positionV relativeFrom="paragraph">
                  <wp:posOffset>4791075</wp:posOffset>
                </wp:positionV>
                <wp:extent cx="1815465" cy="1728470"/>
                <wp:effectExtent l="0" t="4445" r="80645" b="76835"/>
                <wp:wrapNone/>
                <wp:docPr id="1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5465" cy="172847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CD0" w:rsidRDefault="00906CD0" w:rsidP="0025332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het mandje</w:t>
                            </w:r>
                          </w:p>
                          <w:p w:rsidR="00906CD0" w:rsidRPr="001803B8" w:rsidRDefault="00333C62" w:rsidP="0025332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53440" cy="1134110"/>
                                  <wp:effectExtent l="0" t="0" r="3810" b="8890"/>
                                  <wp:docPr id="48" name="irc_mi" descr="http://www.jouwpagina.nl/fotos3/iet-s_allerlei/iet-boodschappenmandj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jouwpagina.nl/fotos3/iet-s_allerlei/iet-boodschappenmandj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3440" cy="1134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626.55pt;margin-top:377.25pt;width:142.95pt;height:13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" fillcolor="#cff" stroked="f">
                <v:shadow on="t" opacity=".5" offset="6pt,6pt"/>
                <v:textbox>
                  <w:txbxContent>
                    <w:p w:rsidR="00906CD0" w:rsidRDefault="00906CD0" w:rsidP="0025332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het mandje</w:t>
                      </w:r>
                    </w:p>
                    <w:p w:rsidR="00906CD0" w:rsidRPr="001803B8" w:rsidRDefault="00333C62" w:rsidP="0025332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53440" cy="1134110"/>
                            <wp:effectExtent l="0" t="0" r="3810" b="8890"/>
                            <wp:docPr id="48" name="irc_mi" descr="http://www.jouwpagina.nl/fotos3/iet-s_allerlei/iet-boodschappenmandj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jouwpagina.nl/fotos3/iet-s_allerlei/iet-boodschappenmandj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3440" cy="1134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991870</wp:posOffset>
                </wp:positionH>
                <wp:positionV relativeFrom="paragraph">
                  <wp:posOffset>4986655</wp:posOffset>
                </wp:positionV>
                <wp:extent cx="2304415" cy="1938655"/>
                <wp:effectExtent l="635" t="4445" r="76200" b="76200"/>
                <wp:wrapNone/>
                <wp:docPr id="1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193865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CD0" w:rsidRDefault="00906CD0" w:rsidP="0025332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de winkelwagen</w:t>
                            </w:r>
                          </w:p>
                          <w:p w:rsidR="00906CD0" w:rsidRPr="001803B8" w:rsidRDefault="00333C62" w:rsidP="00EE68D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16735" cy="1536065"/>
                                  <wp:effectExtent l="0" t="0" r="0" b="6985"/>
                                  <wp:docPr id="59" name="irc_mi" descr="http://www.alpacart.com/contents/media/winkelwagentj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alpacart.com/contents/media/winkelwagentj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6735" cy="1536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left:0;text-align:left;margin-left:78.1pt;margin-top:392.65pt;width:181.45pt;height:15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" fillcolor="#cff" stroked="f">
                <v:shadow on="t" opacity=".5" offset="6pt,6pt"/>
                <v:textbox>
                  <w:txbxContent>
                    <w:p w:rsidR="00906CD0" w:rsidRDefault="00906CD0" w:rsidP="0025332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de winkelwagen</w:t>
                      </w:r>
                    </w:p>
                    <w:p w:rsidR="00906CD0" w:rsidRPr="001803B8" w:rsidRDefault="00333C62" w:rsidP="00EE68D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16735" cy="1536065"/>
                            <wp:effectExtent l="0" t="0" r="0" b="6985"/>
                            <wp:docPr id="59" name="irc_mi" descr="http://www.alpacart.com/contents/media/winkelwagentj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alpacart.com/contents/media/winkelwagentj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6735" cy="1536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3165475</wp:posOffset>
                </wp:positionH>
                <wp:positionV relativeFrom="paragraph">
                  <wp:posOffset>2255520</wp:posOffset>
                </wp:positionV>
                <wp:extent cx="4358640" cy="2292350"/>
                <wp:effectExtent l="45720" t="40005" r="120015" b="116205"/>
                <wp:wrapNone/>
                <wp:docPr id="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8640" cy="229235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06CD0" w:rsidRDefault="00906CD0" w:rsidP="00253323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boodschappen doen</w:t>
                            </w:r>
                          </w:p>
                          <w:p w:rsidR="00906CD0" w:rsidRPr="001803B8" w:rsidRDefault="00333C62" w:rsidP="00253323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18690" cy="1341120"/>
                                  <wp:effectExtent l="0" t="0" r="0" b="0"/>
                                  <wp:docPr id="25" name="Afbeelding 3" descr="https://encrypted-tbn0.gstatic.com/images?q=tbn:ANd9GcRvrZ9ol6sOVS2N9OahBnVedn15kiIVmSdIOHACSTOVYADiMeC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3" descr="https://encrypted-tbn0.gstatic.com/images?q=tbn:ANd9GcRvrZ9ol6sOVS2N9OahBnVedn15kiIVmSdIOHACSTOVYADiMeC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8690" cy="1341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249.25pt;margin-top:177.6pt;width:343.2pt;height:180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" fillcolor="#cff" strokeweight="6pt">
                <v:shadow on="t" opacity=".5" offset="6pt,6pt"/>
                <v:textbox>
                  <w:txbxContent>
                    <w:p w:rsidR="00906CD0" w:rsidRDefault="00906CD0" w:rsidP="00253323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boodschappen doen</w:t>
                      </w:r>
                    </w:p>
                    <w:p w:rsidR="00906CD0" w:rsidRPr="001803B8" w:rsidRDefault="00333C62" w:rsidP="00253323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18690" cy="1341120"/>
                            <wp:effectExtent l="0" t="0" r="0" b="0"/>
                            <wp:docPr id="25" name="Afbeelding 3" descr="https://encrypted-tbn0.gstatic.com/images?q=tbn:ANd9GcRvrZ9ol6sOVS2N9OahBnVedn15kiIVmSdIOHACSTOVYADiMeC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3" descr="https://encrypted-tbn0.gstatic.com/images?q=tbn:ANd9GcRvrZ9ol6sOVS2N9OahBnVedn15kiIVmSdIOHACSTOVYADiMeC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8690" cy="1341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3005455</wp:posOffset>
                </wp:positionH>
                <wp:positionV relativeFrom="paragraph">
                  <wp:posOffset>1706880</wp:posOffset>
                </wp:positionV>
                <wp:extent cx="1834515" cy="548640"/>
                <wp:effectExtent l="14605" t="20955" r="17780" b="20955"/>
                <wp:wrapNone/>
                <wp:docPr id="1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34515" cy="5486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x 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6.65pt,134.4pt" to="381.1pt,1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5576570</wp:posOffset>
                </wp:positionH>
                <wp:positionV relativeFrom="paragraph">
                  <wp:posOffset>1231265</wp:posOffset>
                </wp:positionV>
                <wp:extent cx="2244090" cy="1024255"/>
                <wp:effectExtent l="23495" t="21590" r="18415" b="20955"/>
                <wp:wrapNone/>
                <wp:docPr id="10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44090" cy="102425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1pt,96.95pt" to="615.8pt,1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7820660</wp:posOffset>
                </wp:positionH>
                <wp:positionV relativeFrom="paragraph">
                  <wp:posOffset>368300</wp:posOffset>
                </wp:positionV>
                <wp:extent cx="2261870" cy="2021205"/>
                <wp:effectExtent l="635" t="3175" r="80645" b="80645"/>
                <wp:wrapNone/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1870" cy="202120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CD0" w:rsidRDefault="00906CD0" w:rsidP="0025332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de boodschappentas</w:t>
                            </w:r>
                          </w:p>
                          <w:p w:rsidR="00906CD0" w:rsidRPr="001803B8" w:rsidRDefault="00333C62" w:rsidP="0025332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57985" cy="1657985"/>
                                  <wp:effectExtent l="0" t="0" r="0" b="0"/>
                                  <wp:docPr id="37" name="irc_mi" descr="http://www.9straatjesonline.com/media/catalog/product/cache/4/image/1100x1100/9df78eab33525d08d6e5fb8d27136e95/s/h/shopper_abc_blue_q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9straatjesonline.com/media/catalog/product/cache/4/image/1100x1100/9df78eab33525d08d6e5fb8d27136e95/s/h/shopper_abc_blue_q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7985" cy="1657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left:0;text-align:left;margin-left:615.8pt;margin-top:29pt;width:178.1pt;height:159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" fillcolor="#cff" stroked="f">
                <v:shadow on="t" opacity=".5" offset="6pt,6pt"/>
                <v:textbox>
                  <w:txbxContent>
                    <w:p w:rsidR="00906CD0" w:rsidRDefault="00906CD0" w:rsidP="0025332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de boodschappentas</w:t>
                      </w:r>
                    </w:p>
                    <w:p w:rsidR="00906CD0" w:rsidRPr="001803B8" w:rsidRDefault="00333C62" w:rsidP="0025332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57985" cy="1657985"/>
                            <wp:effectExtent l="0" t="0" r="0" b="0"/>
                            <wp:docPr id="37" name="irc_mi" descr="http://www.9straatjesonline.com/media/catalog/product/cache/4/image/1100x1100/9df78eab33525d08d6e5fb8d27136e95/s/h/shopper_abc_blue_q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9straatjesonline.com/media/catalog/product/cache/4/image/1100x1100/9df78eab33525d08d6e5fb8d27136e95/s/h/shopper_abc_blue_q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7985" cy="1657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692150</wp:posOffset>
                </wp:positionV>
                <wp:extent cx="2243455" cy="2538730"/>
                <wp:effectExtent l="0" t="0" r="74930" b="80645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253873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CD0" w:rsidRDefault="00906CD0" w:rsidP="0025332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de boodschappenlijst</w:t>
                            </w:r>
                          </w:p>
                          <w:p w:rsidR="00906CD0" w:rsidRDefault="00333C62" w:rsidP="0025332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52930" cy="1852930"/>
                                  <wp:effectExtent l="0" t="0" r="0" b="0"/>
                                  <wp:docPr id="30" name="irc_mi" descr="http://farm4.staticflickr.com/3216/3128106381_f3ee7b5b7d_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farm4.staticflickr.com/3216/3128106381_f3ee7b5b7d_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2930" cy="1852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06CD0" w:rsidRPr="001803B8" w:rsidRDefault="00906CD0" w:rsidP="0025332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left:0;text-align:left;margin-left:60pt;margin-top:54.5pt;width:176.65pt;height:199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" fillcolor="#cff" stroked="f">
                <v:shadow on="t" opacity=".5" offset="6pt,6pt"/>
                <v:textbox>
                  <w:txbxContent>
                    <w:p w:rsidR="00906CD0" w:rsidRDefault="00906CD0" w:rsidP="0025332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de boodschappenlijst</w:t>
                      </w:r>
                    </w:p>
                    <w:p w:rsidR="00906CD0" w:rsidRDefault="00333C62" w:rsidP="0025332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52930" cy="1852930"/>
                            <wp:effectExtent l="0" t="0" r="0" b="0"/>
                            <wp:docPr id="30" name="irc_mi" descr="http://farm4.staticflickr.com/3216/3128106381_f3ee7b5b7d_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farm4.staticflickr.com/3216/3128106381_f3ee7b5b7d_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2930" cy="1852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06CD0" w:rsidRPr="001803B8" w:rsidRDefault="00906CD0" w:rsidP="0025332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4813280" cy="10070465"/>
            <wp:effectExtent l="0" t="0" r="7620" b="6985"/>
            <wp:docPr id="165" name="irc_mi" descr="http://www.witterzomer.nl/wp-content/uploads/2013/01/DSC04675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itterzomer.nl/wp-content/uploads/2013/01/DSC04675-1024x76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3280" cy="1007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03B8" w:rsidSect="00EE68DE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6CD0" w:rsidRDefault="00906CD0" w:rsidP="00EE68DE">
      <w:r>
        <w:separator/>
      </w:r>
    </w:p>
  </w:endnote>
  <w:endnote w:type="continuationSeparator" w:id="0">
    <w:p w:rsidR="00906CD0" w:rsidRDefault="00906CD0" w:rsidP="00EE68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6CD0" w:rsidRDefault="00906CD0" w:rsidP="00EE68DE">
      <w:r>
        <w:separator/>
      </w:r>
    </w:p>
  </w:footnote>
  <w:footnote w:type="continuationSeparator" w:id="0">
    <w:p w:rsidR="00906CD0" w:rsidRDefault="00906CD0" w:rsidP="00EE68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0419A8"/>
    <w:rsid w:val="00104A09"/>
    <w:rsid w:val="001803B8"/>
    <w:rsid w:val="001B0093"/>
    <w:rsid w:val="00253323"/>
    <w:rsid w:val="00323FBF"/>
    <w:rsid w:val="00333C62"/>
    <w:rsid w:val="004801CD"/>
    <w:rsid w:val="005D718A"/>
    <w:rsid w:val="00757E22"/>
    <w:rsid w:val="00802DB1"/>
    <w:rsid w:val="00906CD0"/>
    <w:rsid w:val="00EE68DE"/>
    <w:rsid w:val="00F25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link w:val="KoptekstChar"/>
    <w:rsid w:val="00EE68D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EE68DE"/>
    <w:rPr>
      <w:sz w:val="24"/>
      <w:szCs w:val="24"/>
    </w:rPr>
  </w:style>
  <w:style w:type="paragraph" w:styleId="Voettekst">
    <w:name w:val="footer"/>
    <w:basedOn w:val="Standaard"/>
    <w:link w:val="VoettekstChar"/>
    <w:rsid w:val="00EE68D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EE68D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link w:val="KoptekstChar"/>
    <w:rsid w:val="00EE68D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EE68DE"/>
    <w:rPr>
      <w:sz w:val="24"/>
      <w:szCs w:val="24"/>
    </w:rPr>
  </w:style>
  <w:style w:type="paragraph" w:styleId="Voettekst">
    <w:name w:val="footer"/>
    <w:basedOn w:val="Standaard"/>
    <w:link w:val="VoettekstChar"/>
    <w:rsid w:val="00EE68D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EE68D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F99C6844</Template>
  <TotalTime>1</TotalTime>
  <Pages>2</Pages>
  <Words>83</Words>
  <Characters>459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Paradigit Computers</Company>
  <LinksUpToDate>false</LinksUpToDate>
  <CharactersWithSpaces>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Jill.Sawade</cp:lastModifiedBy>
  <cp:revision>2</cp:revision>
  <dcterms:created xsi:type="dcterms:W3CDTF">2013-10-07T10:39:00Z</dcterms:created>
  <dcterms:modified xsi:type="dcterms:W3CDTF">2013-10-07T10:39:00Z</dcterms:modified>
</cp:coreProperties>
</file>