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EE2" w:rsidRDefault="00F433A1" w:rsidP="006B5EE2">
      <w:pPr>
        <w:pStyle w:val="Geenafstand"/>
        <w:jc w:val="center"/>
      </w:pPr>
      <w:bookmarkStart w:id="0" w:name="_GoBack"/>
      <w:bookmarkEnd w:id="0"/>
      <w:r>
        <w:rPr>
          <w:noProof/>
        </w:rPr>
        <w:pict>
          <v:rect id="Rectangle 41" o:spid="_x0000_s1048" style="position:absolute;left:0;text-align:left;margin-left:-37.35pt;margin-top:-48.5pt;width:535.75pt;height:790.75pt;z-index:-251650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" stroked="f"/>
        </w:pict>
      </w:r>
      <w:r>
        <w:rPr>
          <w:noProof/>
        </w:rPr>
        <w:pict>
          <v:rect id="Rectangle 40" o:spid="_x0000_s1047" style="position:absolute;left:0;text-align:left;margin-left:-70.85pt;margin-top:-70.85pt;width:595.3pt;height:855.55pt;z-index:-251660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" fillcolor="black" stroked="f">
            <v:textbox>
              <w:txbxContent>
                <w:p w:rsidR="00F04754" w:rsidRDefault="00F04754" w:rsidP="006B5EE2">
                  <w:pPr>
                    <w:jc w:val="center"/>
                  </w:pPr>
                  <w:r w:rsidRPr="00F433A1">
                    <w:rPr>
                      <w:color w:val="000000"/>
                      <w:sz w:val="32"/>
                      <w:szCs w:val="32"/>
                    </w:rPr>
                    <w:t>[Kies de datum]</w:t>
                  </w:r>
                </w:p>
              </w:txbxContent>
            </v:textbox>
          </v:rect>
        </w:pict>
      </w:r>
      <w:r>
        <w:rPr>
          <w:noProof/>
        </w:rPr>
        <w:pict>
          <v:shapetype id="_x0000_t202" coordsize="21600,21600" o:spt="202" path="m,l,21600r21600,l21600,xe">
            <v:stroke joinstyle="miter"/>
            <v:path gradientshapeok="t" o:connecttype="rect"/>
          </v:shapetype>
          <v:shape id="Tekstvak 25" o:spid="_x0000_s1046" type="#_x0000_t202" style="position:absolute;left:0;text-align:left;margin-left:367.35pt;margin-top:-10pt;width:115.45pt;height:32.2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" stroked="f">
            <v:textbox>
              <w:txbxContent>
                <w:p w:rsidR="00F04754" w:rsidRPr="003C6E8F" w:rsidRDefault="00F04754" w:rsidP="006B5EE2">
                  <w:pPr>
                    <w:rPr>
                      <w:sz w:val="32"/>
                      <w:szCs w:val="32"/>
                    </w:rPr>
                  </w:pPr>
                  <w:r>
                    <w:rPr>
                      <w:sz w:val="32"/>
                      <w:szCs w:val="32"/>
                    </w:rPr>
                    <w:t>Februari 2013</w:t>
                  </w:r>
                </w:p>
              </w:txbxContent>
            </v:textbox>
          </v:shape>
        </w:pict>
      </w:r>
      <w:r w:rsidR="00CA411E">
        <w:softHyphen/>
      </w:r>
      <w:r w:rsidR="00CA411E">
        <w:softHyphen/>
      </w:r>
      <w:r w:rsidR="00CA411E">
        <w:softHyphen/>
      </w:r>
      <w:r w:rsidR="00CA411E">
        <w:softHyphen/>
      </w:r>
      <w:r w:rsidR="00CA411E">
        <w:softHyphen/>
      </w:r>
      <w:r w:rsidR="00CA411E">
        <w:softHyphen/>
      </w:r>
    </w:p>
    <w:p w:rsidR="001F34DB" w:rsidRDefault="006B14EF" w:rsidP="005644C1">
      <w:pPr>
        <w:rPr>
          <w:rFonts w:cs="Courier New"/>
        </w:rPr>
      </w:pPr>
      <w:r>
        <w:rPr>
          <w:noProof/>
        </w:rPr>
        <w:pict>
          <v:rect id="Rechthoek 42" o:spid="_x0000_s1044" style="position:absolute;margin-left:35.5pt;margin-top:639.15pt;width:535.05pt;height:114.2pt;z-index:251664896;visibility:visible;mso-width-percent:900;mso-position-horizontal-relative:page;mso-position-vertical-relative:page;mso-width-percent: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" o:allowincell="f" fillcolor="#a5a5a5" stroked="f">
            <v:fill opacity="58853f"/>
            <v:textbox style="mso-next-textbox:#Rechthoek 42" inset="18pt,0,18pt,0">
              <w:txbxContent>
                <w:tbl>
                  <w:tblPr>
                    <w:tblW w:w="5000" w:type="pct"/>
                    <w:tblCellMar>
                      <w:left w:w="360" w:type="dxa"/>
                      <w:right w:w="360" w:type="dxa"/>
                    </w:tblCellMar>
                    <w:tblLook w:val="04A0" w:firstRow="1" w:lastRow="0" w:firstColumn="1" w:lastColumn="0" w:noHBand="0" w:noVBand="1"/>
                  </w:tblPr>
                  <w:tblGrid>
                    <w:gridCol w:w="6341"/>
                    <w:gridCol w:w="4375"/>
                  </w:tblGrid>
                  <w:tr w:rsidR="00F04754" w:rsidTr="00F433A1">
                    <w:trPr>
                      <w:trHeight w:val="2698"/>
                    </w:trPr>
                    <w:tc>
                      <w:tcPr>
                        <w:tcW w:w="1423" w:type="pct"/>
                        <w:shd w:val="clear" w:color="auto" w:fill="000000"/>
                        <w:vAlign w:val="center"/>
                      </w:tcPr>
                      <w:p w:rsidR="00F04754" w:rsidRPr="00F433A1" w:rsidRDefault="00F04754" w:rsidP="001F34DB">
                        <w:pPr>
                          <w:pStyle w:val="Geenafstand"/>
                          <w:rPr>
                            <w:smallCaps/>
                            <w:sz w:val="96"/>
                            <w:szCs w:val="96"/>
                          </w:rPr>
                        </w:pPr>
                        <w:r w:rsidRPr="00F433A1">
                          <w:rPr>
                            <w:b/>
                            <w:smallCaps/>
                            <w:sz w:val="96"/>
                            <w:szCs w:val="96"/>
                          </w:rPr>
                          <w:t>Woordcluster</w:t>
                        </w:r>
                      </w:p>
                    </w:tc>
                    <w:tc>
                      <w:tcPr>
                        <w:tcW w:w="3577" w:type="pct"/>
                        <w:shd w:val="clear" w:color="auto" w:fill="auto"/>
                        <w:vAlign w:val="center"/>
                      </w:tcPr>
                      <w:p w:rsidR="00F04754" w:rsidRPr="00F433A1" w:rsidRDefault="00F04754" w:rsidP="00F04754">
                        <w:pPr>
                          <w:pStyle w:val="Geenafstand"/>
                          <w:rPr>
                            <w:smallCaps/>
                            <w:color w:val="FFFFFF"/>
                            <w:sz w:val="48"/>
                            <w:szCs w:val="48"/>
                          </w:rPr>
                        </w:pPr>
                        <w:r w:rsidRPr="00F433A1">
                          <w:rPr>
                            <w:rFonts w:cs="Calibri"/>
                            <w:b/>
                            <w:sz w:val="32"/>
                            <w:szCs w:val="32"/>
                          </w:rPr>
                          <w:t>Hét spel waarbij je tegelijkertijd speelt en aan je woordenschat werkt!</w:t>
                        </w:r>
                      </w:p>
                    </w:tc>
                  </w:tr>
                </w:tbl>
                <w:p w:rsidR="00F04754" w:rsidRDefault="00F04754" w:rsidP="006B5EE2">
                  <w:pPr>
                    <w:pStyle w:val="Geenafstand"/>
                    <w:spacing w:line="14" w:lineRule="exact"/>
                  </w:pPr>
                </w:p>
              </w:txbxContent>
            </v:textbox>
            <w10:wrap anchorx="page" anchory="page"/>
          </v:rect>
        </w:pict>
      </w:r>
      <w:r w:rsidR="00AF05A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0" o:spid="_x0000_s1042" type="#_x0000_t75" style="position:absolute;margin-left:223pt;margin-top:474.55pt;width:55.2pt;height:42pt;z-index:251663872;visibility:visible">
            <v:imagedata r:id="rId7" o:title=""/>
            <w10:wrap type="square"/>
          </v:shape>
        </w:pict>
      </w:r>
      <w:r w:rsidR="00AF05A2">
        <w:rPr>
          <w:noProof/>
        </w:rPr>
        <w:pict>
          <v:shape id="_x0000_s1050" type="#_x0000_t75" style="position:absolute;margin-left:-13.1pt;margin-top:18.15pt;width:506pt;height:525.75pt;z-index:-251646464;visibility:visible">
            <v:imagedata r:id="rId8" o:title="" croptop="1840f" cropbottom="2278f" cropleft="6218f" cropright="2626f"/>
          </v:shape>
        </w:pict>
      </w:r>
      <w:r w:rsidR="00F433A1">
        <w:rPr>
          <w:noProof/>
        </w:rPr>
        <w:pict>
          <v:shape id="Tekstvak 2" o:spid="_x0000_s1045" type="#_x0000_t202" style="position:absolute;margin-left:314.7pt;margin-top:697.1pt;width:183.7pt;height:33.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" filled="f" stroked="f">
            <v:textbox>
              <w:txbxContent>
                <w:p w:rsidR="00F04754" w:rsidRPr="001F34DB" w:rsidRDefault="00F04754">
                  <w:pPr>
                    <w:rPr>
                      <w:sz w:val="32"/>
                      <w:szCs w:val="32"/>
                    </w:rPr>
                  </w:pPr>
                  <w:r w:rsidRPr="001F34DB">
                    <w:rPr>
                      <w:sz w:val="32"/>
                      <w:szCs w:val="32"/>
                    </w:rPr>
                    <w:t>Door Matthijs de Winde</w:t>
                  </w:r>
                </w:p>
              </w:txbxContent>
            </v:textbox>
          </v:shape>
        </w:pict>
      </w:r>
      <w:r w:rsidR="00F433A1">
        <w:rPr>
          <w:noProof/>
        </w:rPr>
        <w:pict>
          <v:shape id="Afbeelding 18" o:spid="_x0000_s1043" type="#_x0000_t75" style="position:absolute;margin-left:207.2pt;margin-top:75.55pt;width:189.55pt;height:151.55pt;rotation:401028fd;z-index:251656704;visibility:visible">
            <v:imagedata r:id="rId9" o:title="" croptop="1f" cropbottom="554f"/>
          </v:shape>
        </w:pict>
      </w:r>
      <w:r w:rsidR="00F433A1">
        <w:rPr>
          <w:noProof/>
        </w:rPr>
        <w:pict>
          <v:shape id="Afbeelding 15" o:spid="_x0000_s1041" type="#_x0000_t75" style="position:absolute;margin-left:146.5pt;margin-top:242.35pt;width:169.95pt;height:226.65pt;rotation:1594630fd;z-index:251662848;visibility:visible">
            <v:imagedata r:id="rId10" o:title="" croptop="19372f" cropbottom="4002f" cropleft="7802f" cropright="41524f"/>
          </v:shape>
        </w:pict>
      </w:r>
      <w:r w:rsidR="00F433A1">
        <w:rPr>
          <w:noProof/>
        </w:rPr>
        <w:pict>
          <v:shape id="Afbeelding 21" o:spid="_x0000_s1040" type="#_x0000_t75" style="position:absolute;margin-left:-13.1pt;margin-top:18.15pt;width:506pt;height:525.75pt;z-index:-251657728;visibility:visible">
            <v:imagedata r:id="rId8" o:title="" croptop="1840f" cropbottom="2278f" cropleft="6218f" cropright="2626f"/>
          </v:shape>
        </w:pict>
      </w:r>
      <w:r w:rsidR="006B5EE2">
        <w:rPr>
          <w:b/>
          <w:u w:val="single"/>
        </w:rPr>
        <w:br w:type="page"/>
      </w:r>
      <w:r w:rsidR="001F34DB">
        <w:rPr>
          <w:rFonts w:cs="Courier New"/>
        </w:rPr>
        <w:t>Welkom,</w:t>
      </w:r>
    </w:p>
    <w:p w:rsidR="006B5EE2" w:rsidRDefault="006B5EE2" w:rsidP="006B5EE2">
      <w:pPr>
        <w:pStyle w:val="Geenafstand"/>
      </w:pPr>
      <w:r w:rsidRPr="001F34DB">
        <w:rPr>
          <w:rFonts w:cs="Courier New"/>
        </w:rPr>
        <w:t xml:space="preserve">Dit is het spel Woordcluster, </w:t>
      </w:r>
      <w:r w:rsidRPr="001F34DB">
        <w:t>hét spel</w:t>
      </w:r>
      <w:r w:rsidRPr="00564EC3">
        <w:t xml:space="preserve"> waarbij je tegelijkertijd speelt en aan je woordenschat werkt!</w:t>
      </w:r>
    </w:p>
    <w:p w:rsidR="001F34DB" w:rsidRDefault="005644C1" w:rsidP="006B5EE2">
      <w:pPr>
        <w:pStyle w:val="Geenafstand"/>
      </w:pPr>
      <w:r>
        <w:t xml:space="preserve">Ik heb dit spel ontworpen in </w:t>
      </w:r>
      <w:r w:rsidR="00F04754">
        <w:t>opdracht van mijn opleiding</w:t>
      </w:r>
      <w:r>
        <w:t xml:space="preserve"> (de Pabo aan de HvA)</w:t>
      </w:r>
      <w:r w:rsidR="00F04754">
        <w:t xml:space="preserve">. </w:t>
      </w:r>
      <w:r>
        <w:t>De opdracht was om in opdracht van de stageschool iets te ontwerpen waar de school mee geholpen kon worden. Na overleg te hebben gehad met mijn mentor (groep 8, Astrid Brugman) kwamen we overeen om een woordclusterspel te maken waarmee woordenschat kon worden gesemantiseerd en geconsolideerd.</w:t>
      </w:r>
    </w:p>
    <w:p w:rsidR="00BE10C0" w:rsidRDefault="001F34DB" w:rsidP="006B5EE2">
      <w:pPr>
        <w:pStyle w:val="Geenafstand"/>
      </w:pPr>
      <w:r>
        <w:t xml:space="preserve">Voordat u kunt gaan spelen moet u als leerkracht eerst een aantal handelingen verrichten. </w:t>
      </w:r>
    </w:p>
    <w:p w:rsidR="00BE10C0" w:rsidRDefault="00BE10C0" w:rsidP="006B5EE2">
      <w:pPr>
        <w:pStyle w:val="Geenafstand"/>
      </w:pPr>
    </w:p>
    <w:p w:rsidR="006B5EE2" w:rsidRDefault="00BE10C0" w:rsidP="00BE10C0">
      <w:pPr>
        <w:pStyle w:val="Geenafstand"/>
      </w:pPr>
      <w:r w:rsidRPr="00AF05A2">
        <w:rPr>
          <w:b/>
        </w:rPr>
        <w:t>1.</w:t>
      </w:r>
      <w:r>
        <w:t xml:space="preserve"> </w:t>
      </w:r>
      <w:r w:rsidR="001F34DB">
        <w:t>He</w:t>
      </w:r>
      <w:r w:rsidR="006F4E4E">
        <w:t xml:space="preserve">t speelbord </w:t>
      </w:r>
      <w:r w:rsidR="001F34DB">
        <w:t xml:space="preserve">dat te vinden is op de laatste vier pagina’s van dit document moet uitgeprint worden en aan elkaar worden geplakt. </w:t>
      </w:r>
      <w:r w:rsidR="006F4E4E">
        <w:t>Zo ontstaat het bord voor het spel. Ook moet u de volgende attributen aanschaffen alvorens u kunt spelen:</w:t>
      </w:r>
    </w:p>
    <w:p w:rsidR="006F4E4E" w:rsidRDefault="006F4E4E" w:rsidP="006F4E4E">
      <w:pPr>
        <w:pStyle w:val="Geenafstand"/>
        <w:numPr>
          <w:ilvl w:val="0"/>
          <w:numId w:val="1"/>
        </w:numPr>
      </w:pPr>
      <w:r>
        <w:t>5 Pionnen</w:t>
      </w:r>
    </w:p>
    <w:p w:rsidR="006F4E4E" w:rsidRDefault="006F4E4E" w:rsidP="006F4E4E">
      <w:pPr>
        <w:pStyle w:val="Geenafstand"/>
        <w:numPr>
          <w:ilvl w:val="0"/>
          <w:numId w:val="1"/>
        </w:numPr>
      </w:pPr>
      <w:r>
        <w:t>Wekker</w:t>
      </w:r>
    </w:p>
    <w:p w:rsidR="006F4E4E" w:rsidRDefault="006F4E4E" w:rsidP="006F4E4E">
      <w:pPr>
        <w:pStyle w:val="Geenafstand"/>
        <w:numPr>
          <w:ilvl w:val="0"/>
          <w:numId w:val="1"/>
        </w:numPr>
      </w:pPr>
      <w:r>
        <w:t>2 Dobbelstenen</w:t>
      </w:r>
    </w:p>
    <w:p w:rsidR="006F4E4E" w:rsidRPr="001F34DB" w:rsidRDefault="006F4E4E" w:rsidP="006B5EE2">
      <w:pPr>
        <w:pStyle w:val="Geenafstand"/>
      </w:pPr>
      <w:r>
        <w:t>Naast deze spelattributen is ook nog één ander spelattribuut van groot belang; de woordkaartjes.</w:t>
      </w:r>
    </w:p>
    <w:p w:rsidR="006B5EE2" w:rsidRDefault="006B5EE2" w:rsidP="006B5EE2">
      <w:pPr>
        <w:pStyle w:val="Geenafstand"/>
        <w:rPr>
          <w:rFonts w:cs="Courier New"/>
          <w:b/>
        </w:rPr>
      </w:pPr>
    </w:p>
    <w:p w:rsidR="006B5EE2" w:rsidRPr="00BE10C0" w:rsidRDefault="00BE10C0" w:rsidP="006B5EE2">
      <w:pPr>
        <w:pStyle w:val="Geenafstand"/>
        <w:rPr>
          <w:rFonts w:cs="Courier New"/>
        </w:rPr>
      </w:pPr>
      <w:r w:rsidRPr="00AF05A2">
        <w:rPr>
          <w:rFonts w:cs="Courier New"/>
          <w:b/>
        </w:rPr>
        <w:t>2.</w:t>
      </w:r>
      <w:r>
        <w:rPr>
          <w:rFonts w:cs="Courier New"/>
          <w:b/>
        </w:rPr>
        <w:t xml:space="preserve"> </w:t>
      </w:r>
      <w:r w:rsidR="006F4E4E" w:rsidRPr="00BE10C0">
        <w:rPr>
          <w:rFonts w:cs="Courier New"/>
        </w:rPr>
        <w:t>De woordkaartjes</w:t>
      </w:r>
    </w:p>
    <w:p w:rsidR="006B5EE2" w:rsidRDefault="006B5EE2" w:rsidP="006B5EE2">
      <w:pPr>
        <w:pStyle w:val="Geenafstand"/>
        <w:rPr>
          <w:rFonts w:cs="Courier New"/>
        </w:rPr>
      </w:pPr>
      <w:r>
        <w:rPr>
          <w:rFonts w:cs="Courier New"/>
        </w:rPr>
        <w:t xml:space="preserve">Het doel van het spel moet zijn dat de kinderen iets leren. In dit spel gaan ze aan de gang met de woorden die op dat moment de klas aangeleerd worden door de leerkracht. Het spel kan dus pas beginnen als kinderen woorden aangeleerd hebben gekregen, die woorden </w:t>
      </w:r>
      <w:r w:rsidR="006F4E4E">
        <w:rPr>
          <w:rFonts w:cs="Courier New"/>
        </w:rPr>
        <w:t>ergens in de klas (</w:t>
      </w:r>
      <w:r>
        <w:rPr>
          <w:rFonts w:cs="Courier New"/>
        </w:rPr>
        <w:t>aan de woordmuur</w:t>
      </w:r>
      <w:r w:rsidR="006F4E4E">
        <w:rPr>
          <w:rFonts w:cs="Courier New"/>
        </w:rPr>
        <w:t xml:space="preserve">) hangen en dus te zien zijn, </w:t>
      </w:r>
      <w:r w:rsidRPr="00BE10C0">
        <w:rPr>
          <w:rFonts w:cs="Courier New"/>
          <w:u w:val="single"/>
        </w:rPr>
        <w:t>en de leerkracht de woorden op kaartjes heeft geschreven voor het spel.</w:t>
      </w:r>
      <w:r>
        <w:rPr>
          <w:rFonts w:cs="Courier New"/>
        </w:rPr>
        <w:t xml:space="preserve"> De leerkracht moet dus een vanuit zichzelf al woorden aanbieden en leren aan de klas en dan pas kan dit spel gepakt worden. Om met dit spel vervolgens ook </w:t>
      </w:r>
      <w:r w:rsidR="00BE10C0">
        <w:rPr>
          <w:rFonts w:cs="Courier New"/>
        </w:rPr>
        <w:t>(</w:t>
      </w:r>
      <w:r>
        <w:rPr>
          <w:rFonts w:cs="Courier New"/>
        </w:rPr>
        <w:t>elke keer opnieuw</w:t>
      </w:r>
      <w:r w:rsidR="00BE10C0">
        <w:rPr>
          <w:rFonts w:cs="Courier New"/>
        </w:rPr>
        <w:t>)</w:t>
      </w:r>
      <w:r>
        <w:rPr>
          <w:rFonts w:cs="Courier New"/>
        </w:rPr>
        <w:t xml:space="preserve"> te kunnen spelen moet de leerkracht actief en telkens opnieuw kaartjes met de woorden maken voor de leerlingen.</w:t>
      </w:r>
    </w:p>
    <w:p w:rsidR="00BE10C0" w:rsidRDefault="00BE10C0" w:rsidP="006B5EE2">
      <w:pPr>
        <w:pStyle w:val="Geenafstand"/>
        <w:rPr>
          <w:rFonts w:cs="Courier New"/>
        </w:rPr>
      </w:pPr>
    </w:p>
    <w:p w:rsidR="00BE10C0" w:rsidRDefault="00BE10C0" w:rsidP="006B5EE2">
      <w:pPr>
        <w:pStyle w:val="Geenafstand"/>
        <w:rPr>
          <w:rFonts w:cs="Courier New"/>
        </w:rPr>
      </w:pPr>
      <w:r w:rsidRPr="00AF05A2">
        <w:rPr>
          <w:rFonts w:cs="Courier New"/>
          <w:b/>
        </w:rPr>
        <w:t>3.</w:t>
      </w:r>
      <w:r w:rsidRPr="00BE10C0">
        <w:rPr>
          <w:rFonts w:cs="Courier New"/>
          <w:i/>
        </w:rPr>
        <w:t xml:space="preserve"> </w:t>
      </w:r>
      <w:r>
        <w:rPr>
          <w:rFonts w:cs="Courier New"/>
        </w:rPr>
        <w:t>De laatste stap van de voorbereiding is dat de leerkracht goed de spelregels op de volgende twee pagina’s leest en het spel zelf begrijpt. Nu kan het spel aan de leerlingen worden geleerd en kan het spel gespeeld worden.</w:t>
      </w:r>
    </w:p>
    <w:p w:rsidR="00BE10C0" w:rsidRDefault="00BE10C0" w:rsidP="006B5EE2">
      <w:pPr>
        <w:pStyle w:val="Geenafstand"/>
        <w:rPr>
          <w:rFonts w:cs="Courier New"/>
        </w:rPr>
      </w:pPr>
    </w:p>
    <w:p w:rsidR="00BE10C0" w:rsidRDefault="00BE10C0" w:rsidP="006B5EE2">
      <w:pPr>
        <w:pStyle w:val="Geenafstand"/>
        <w:rPr>
          <w:rFonts w:cs="Courier New"/>
        </w:rPr>
      </w:pPr>
    </w:p>
    <w:p w:rsidR="00BE10C0" w:rsidRDefault="00BE10C0" w:rsidP="006B5EE2">
      <w:pPr>
        <w:pStyle w:val="Geenafstand"/>
        <w:rPr>
          <w:rFonts w:cs="Courier New"/>
        </w:rPr>
      </w:pPr>
      <w:r>
        <w:rPr>
          <w:rFonts w:cs="Courier New"/>
        </w:rPr>
        <w:t>Veel plezier met het spelen van Woordcluster,</w:t>
      </w:r>
    </w:p>
    <w:p w:rsidR="005644C1" w:rsidRDefault="005644C1" w:rsidP="006B5EE2">
      <w:pPr>
        <w:pStyle w:val="Geenafstand"/>
        <w:rPr>
          <w:rFonts w:cs="Courier New"/>
        </w:rPr>
      </w:pPr>
    </w:p>
    <w:p w:rsidR="00BE10C0" w:rsidRDefault="00BE10C0" w:rsidP="006B5EE2">
      <w:pPr>
        <w:pStyle w:val="Geenafstand"/>
        <w:rPr>
          <w:rFonts w:cs="Courier New"/>
        </w:rPr>
      </w:pPr>
      <w:r>
        <w:rPr>
          <w:rFonts w:cs="Courier New"/>
        </w:rPr>
        <w:t>Met vriendelijke groet,</w:t>
      </w:r>
    </w:p>
    <w:p w:rsidR="00BE10C0" w:rsidRDefault="00BE10C0" w:rsidP="006B5EE2">
      <w:pPr>
        <w:pStyle w:val="Geenafstand"/>
        <w:rPr>
          <w:rFonts w:cs="Courier New"/>
        </w:rPr>
      </w:pPr>
      <w:r>
        <w:rPr>
          <w:rFonts w:cs="Courier New"/>
        </w:rPr>
        <w:t>Matthijs de Winde</w:t>
      </w:r>
    </w:p>
    <w:p w:rsidR="006B5EE2" w:rsidRDefault="006B5EE2" w:rsidP="006B5EE2">
      <w:pPr>
        <w:pStyle w:val="Geenafstand"/>
      </w:pPr>
    </w:p>
    <w:p w:rsidR="006B5EE2" w:rsidRPr="006B14EF" w:rsidRDefault="00BE10C0" w:rsidP="006B5EE2">
      <w:pPr>
        <w:pStyle w:val="Geenafstand"/>
        <w:rPr>
          <w:i/>
        </w:rPr>
      </w:pPr>
      <w:r w:rsidRPr="006B14EF">
        <w:rPr>
          <w:i/>
        </w:rPr>
        <w:t>Extra 1: Verantwoording van</w:t>
      </w:r>
      <w:r w:rsidR="006B5EE2" w:rsidRPr="006B14EF">
        <w:rPr>
          <w:i/>
        </w:rPr>
        <w:t xml:space="preserve"> opdrachten</w:t>
      </w:r>
    </w:p>
    <w:p w:rsidR="006B5EE2" w:rsidRPr="00BE10C0" w:rsidRDefault="006B5EE2" w:rsidP="006B5EE2">
      <w:pPr>
        <w:pStyle w:val="Geenafstand"/>
        <w:rPr>
          <w:i/>
        </w:rPr>
      </w:pPr>
      <w:r w:rsidRPr="00BE10C0">
        <w:rPr>
          <w:i/>
        </w:rPr>
        <w:t>Ik heb voor deze 5 opdrachten bij een woord (de 6</w:t>
      </w:r>
      <w:r w:rsidRPr="00BE10C0">
        <w:rPr>
          <w:i/>
          <w:vertAlign w:val="superscript"/>
        </w:rPr>
        <w:t>e</w:t>
      </w:r>
      <w:r w:rsidRPr="00BE10C0">
        <w:rPr>
          <w:i/>
        </w:rPr>
        <w:t xml:space="preserve"> opdracht is dubbel gooien) gekozen omdat deze opdrachten de verschillende kanten van een woord behandelen/beoefenen. Met omschrijven wordt de definitie, en dus de betekenis van het woord, passief beoefend. Met tekenen en uitbeelden wordt de betekenis van een woord actief beoefend. Met rugschrijven wordt de spelling van een woord beoefend. Met vermist woord wordt het gebruiken van een woord beoefend.</w:t>
      </w:r>
    </w:p>
    <w:p w:rsidR="006B5EE2" w:rsidRPr="006B14EF" w:rsidRDefault="006B5EE2" w:rsidP="006B5EE2">
      <w:pPr>
        <w:pStyle w:val="Geenafstand"/>
        <w:rPr>
          <w:i/>
        </w:rPr>
      </w:pPr>
    </w:p>
    <w:p w:rsidR="006B5EE2" w:rsidRPr="006B14EF" w:rsidRDefault="00BE10C0" w:rsidP="006B5EE2">
      <w:pPr>
        <w:pStyle w:val="Geenafstand"/>
        <w:rPr>
          <w:rFonts w:cs="Courier New"/>
          <w:i/>
        </w:rPr>
      </w:pPr>
      <w:r w:rsidRPr="006B14EF">
        <w:rPr>
          <w:rFonts w:cs="Courier New"/>
          <w:i/>
        </w:rPr>
        <w:t>Extra 2: Interactie</w:t>
      </w:r>
    </w:p>
    <w:p w:rsidR="006B5EE2" w:rsidRDefault="006B5EE2" w:rsidP="006B5EE2">
      <w:pPr>
        <w:pStyle w:val="Geenafstand"/>
      </w:pPr>
      <w:r w:rsidRPr="00BE10C0">
        <w:rPr>
          <w:rFonts w:cs="Courier New"/>
          <w:i/>
        </w:rPr>
        <w:t>In Portaal (Harry Paus)staat in één van de hoofdstukken allerlei visies op het onderwijs in mondelinge taalvaardigheid van basisscholen beschreven. In dit hoofdstuk komen in de meeste visies een aantal dingen naar voren: interactie is erg belangrijk. Leerlingen kunnen veel van elkaar leren. Bij de interactieve visie op taal staat dat goed spreek- en luisteronderwijs plaats vindt in een sociale context en bij interactief taalonderwijs spelen medeleerlingen een grote rol. De taalvaardigheid (waar woordenschat onder valt) van leerlingen kan dus effectief worden verbeterd door de leerlingen met elkaar samen te laten werken (praten, instructie geven, gesprekken hebben, woordspellen spelen).</w:t>
      </w:r>
      <w:r>
        <w:br w:type="page"/>
      </w:r>
      <w:r>
        <w:tab/>
      </w:r>
    </w:p>
    <w:p w:rsidR="006B5EE2" w:rsidRPr="003170E7" w:rsidRDefault="00F433A1" w:rsidP="006B5EE2">
      <w:pPr>
        <w:pStyle w:val="Geenafstand"/>
        <w:jc w:val="center"/>
        <w:rPr>
          <w:rFonts w:ascii="Forte" w:hAnsi="Forte"/>
          <w:b/>
          <w:sz w:val="96"/>
          <w:szCs w:val="96"/>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9" o:spid="_x0000_s1039" type="#_x0000_t13" style="position:absolute;left:0;text-align:left;margin-left:-7.1pt;margin-top:18.55pt;width:51pt;height:41.25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" adj="12865" fillcolor="black" stroked="f" strokeweight="1.5pt"/>
        </w:pict>
      </w:r>
      <w:r>
        <w:rPr>
          <w:noProof/>
        </w:rPr>
        <w:pict>
          <v:shape id="PIJL-RECHTS 10" o:spid="_x0000_s1038" type="#_x0000_t13" style="position:absolute;left:0;text-align:left;margin-left:409.85pt;margin-top:18.6pt;width:51pt;height:41.25pt;rotation:180;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" adj="12865" fillcolor="black" stroked="f" strokeweight="1.5pt"/>
        </w:pict>
      </w:r>
      <w:r w:rsidR="006B5EE2" w:rsidRPr="003170E7">
        <w:rPr>
          <w:rFonts w:ascii="Forte" w:hAnsi="Forte"/>
          <w:b/>
          <w:sz w:val="96"/>
          <w:szCs w:val="96"/>
        </w:rPr>
        <w:t>Woord Cluster</w:t>
      </w:r>
    </w:p>
    <w:p w:rsidR="006B5EE2" w:rsidRDefault="006B5EE2" w:rsidP="006B5EE2">
      <w:pPr>
        <w:pStyle w:val="Geenafstand"/>
        <w:jc w:val="center"/>
        <w:rPr>
          <w:b/>
          <w:sz w:val="24"/>
        </w:rPr>
      </w:pPr>
    </w:p>
    <w:p w:rsidR="006B5EE2" w:rsidRDefault="006B5EE2" w:rsidP="006B5EE2">
      <w:pPr>
        <w:pStyle w:val="Geenafstand"/>
        <w:jc w:val="center"/>
      </w:pPr>
      <w:r w:rsidRPr="00564EC3">
        <w:rPr>
          <w:b/>
          <w:sz w:val="24"/>
        </w:rPr>
        <w:t>Welkom!</w:t>
      </w:r>
      <w:r w:rsidRPr="00564EC3">
        <w:rPr>
          <w:sz w:val="24"/>
        </w:rPr>
        <w:br/>
      </w:r>
      <w:r>
        <w:rPr>
          <w:i/>
          <w:sz w:val="24"/>
        </w:rPr>
        <w:t>Voor je ligt het spel Woord Cl</w:t>
      </w:r>
      <w:r w:rsidRPr="00564EC3">
        <w:rPr>
          <w:i/>
          <w:sz w:val="24"/>
        </w:rPr>
        <w:t>uster, hét spel waarbij je tegelijkertijd speelt en aan je woordenschat werkt!</w:t>
      </w:r>
    </w:p>
    <w:p w:rsidR="006B5EE2" w:rsidRDefault="006B5EE2" w:rsidP="006B5EE2">
      <w:pPr>
        <w:pStyle w:val="Geenafstand"/>
      </w:pPr>
    </w:p>
    <w:p w:rsidR="006B5EE2" w:rsidRDefault="00F433A1" w:rsidP="006B5EE2">
      <w:pPr>
        <w:pStyle w:val="Geenafstand"/>
      </w:pPr>
      <w:r>
        <w:rPr>
          <w:noProof/>
        </w:rPr>
        <w:pict>
          <v:shape id="Afbeelding 12" o:spid="_x0000_s1037" type="#_x0000_t75" style="position:absolute;margin-left:220.2pt;margin-top:2.5pt;width:206.25pt;height:133.5pt;z-index:-251663872;visibility:visible">
            <v:imagedata r:id="rId11" o:title=""/>
          </v:shape>
        </w:pict>
      </w:r>
      <w:r w:rsidR="006B5EE2" w:rsidRPr="00564EC3">
        <w:rPr>
          <w:b/>
        </w:rPr>
        <w:t>Inhoud</w:t>
      </w:r>
    </w:p>
    <w:p w:rsidR="006B5EE2" w:rsidRDefault="006B5EE2" w:rsidP="006B5EE2">
      <w:pPr>
        <w:pStyle w:val="Geenafstand"/>
        <w:numPr>
          <w:ilvl w:val="0"/>
          <w:numId w:val="1"/>
        </w:numPr>
      </w:pPr>
      <w:r>
        <w:t>Speelbord</w:t>
      </w:r>
    </w:p>
    <w:p w:rsidR="006B5EE2" w:rsidRDefault="006B5EE2" w:rsidP="006B5EE2">
      <w:pPr>
        <w:pStyle w:val="Geenafstand"/>
        <w:numPr>
          <w:ilvl w:val="0"/>
          <w:numId w:val="1"/>
        </w:numPr>
      </w:pPr>
      <w:r>
        <w:t>5 Pionnen</w:t>
      </w:r>
    </w:p>
    <w:p w:rsidR="006B5EE2" w:rsidRDefault="006B5EE2" w:rsidP="006B5EE2">
      <w:pPr>
        <w:pStyle w:val="Geenafstand"/>
        <w:numPr>
          <w:ilvl w:val="0"/>
          <w:numId w:val="1"/>
        </w:numPr>
      </w:pPr>
      <w:r>
        <w:t>Wekker</w:t>
      </w:r>
    </w:p>
    <w:p w:rsidR="006B5EE2" w:rsidRDefault="006F4E4E" w:rsidP="006B5EE2">
      <w:pPr>
        <w:pStyle w:val="Geenafstand"/>
        <w:numPr>
          <w:ilvl w:val="0"/>
          <w:numId w:val="1"/>
        </w:numPr>
      </w:pPr>
      <w:r>
        <w:t>2</w:t>
      </w:r>
      <w:r w:rsidR="006B5EE2">
        <w:t xml:space="preserve"> Dobbelstenen</w:t>
      </w:r>
    </w:p>
    <w:p w:rsidR="006B5EE2" w:rsidRDefault="006B5EE2" w:rsidP="006B5EE2">
      <w:pPr>
        <w:pStyle w:val="Geenafstand"/>
        <w:numPr>
          <w:ilvl w:val="0"/>
          <w:numId w:val="1"/>
        </w:numPr>
      </w:pPr>
      <w:r w:rsidRPr="00C516F1">
        <w:t>Wo</w:t>
      </w:r>
      <w:r>
        <w:t>ordkaartjes van Juf of meester</w:t>
      </w:r>
    </w:p>
    <w:p w:rsidR="006B5EE2" w:rsidRDefault="006B5EE2" w:rsidP="006B5EE2">
      <w:pPr>
        <w:pStyle w:val="Geenafstand"/>
      </w:pPr>
    </w:p>
    <w:p w:rsidR="006B5EE2" w:rsidRDefault="006B5EE2" w:rsidP="006B5EE2">
      <w:pPr>
        <w:pStyle w:val="Geenafstand"/>
      </w:pPr>
      <w:r w:rsidRPr="00564EC3">
        <w:rPr>
          <w:b/>
        </w:rPr>
        <w:t>Geschikt voor:</w:t>
      </w:r>
    </w:p>
    <w:p w:rsidR="006B5EE2" w:rsidRDefault="006B5EE2" w:rsidP="006B5EE2">
      <w:pPr>
        <w:pStyle w:val="Geenafstand"/>
        <w:numPr>
          <w:ilvl w:val="0"/>
          <w:numId w:val="3"/>
        </w:numPr>
      </w:pPr>
      <w:r>
        <w:t>4 tot 15 spelers</w:t>
      </w:r>
    </w:p>
    <w:p w:rsidR="006B5EE2" w:rsidRDefault="006B5EE2" w:rsidP="006B5EE2">
      <w:pPr>
        <w:pStyle w:val="Geenafstand"/>
        <w:numPr>
          <w:ilvl w:val="0"/>
          <w:numId w:val="2"/>
        </w:numPr>
      </w:pPr>
      <w:r>
        <w:t>Kinderen vanaf 7 jaar en ouder</w:t>
      </w:r>
    </w:p>
    <w:p w:rsidR="006B5EE2" w:rsidRDefault="006B5EE2" w:rsidP="006B5EE2">
      <w:pPr>
        <w:pStyle w:val="Geenafstand"/>
      </w:pPr>
    </w:p>
    <w:p w:rsidR="006B5EE2" w:rsidRDefault="006B5EE2" w:rsidP="006B5EE2">
      <w:pPr>
        <w:pStyle w:val="Geenafstand"/>
      </w:pPr>
      <w:r w:rsidRPr="00564EC3">
        <w:rPr>
          <w:b/>
        </w:rPr>
        <w:t>Doel</w:t>
      </w:r>
      <w:r w:rsidRPr="00564EC3">
        <w:rPr>
          <w:b/>
        </w:rPr>
        <w:br/>
      </w:r>
      <w:r w:rsidRPr="00C516F1">
        <w:t>Het doel van dit spel is om als ee</w:t>
      </w:r>
      <w:r>
        <w:t>rste bij de finish te zijn, terwijl je o</w:t>
      </w:r>
      <w:r w:rsidRPr="00C516F1">
        <w:t xml:space="preserve">nderweg </w:t>
      </w:r>
      <w:r>
        <w:t xml:space="preserve">zoveel mogelijk opdrachten goed probeert </w:t>
      </w:r>
      <w:r w:rsidRPr="00C516F1">
        <w:t>te volbrengen zodat je woordkaartjes</w:t>
      </w:r>
      <w:r>
        <w:t>, en dus punten,</w:t>
      </w:r>
      <w:r w:rsidRPr="00C516F1">
        <w:t xml:space="preserve"> ve</w:t>
      </w:r>
      <w:r>
        <w:t>rdient.</w:t>
      </w:r>
    </w:p>
    <w:p w:rsidR="006B5EE2" w:rsidRDefault="006B5EE2" w:rsidP="006B5EE2">
      <w:pPr>
        <w:pStyle w:val="Geenafstand"/>
      </w:pPr>
    </w:p>
    <w:p w:rsidR="006B5EE2" w:rsidRDefault="00F433A1" w:rsidP="006B5EE2">
      <w:pPr>
        <w:pStyle w:val="Geenafstand"/>
        <w:rPr>
          <w:b/>
        </w:rPr>
      </w:pPr>
      <w:r>
        <w:rPr>
          <w:noProof/>
        </w:rPr>
        <w:pict>
          <v:shape id="Afbeelding 14" o:spid="_x0000_s1036" type="#_x0000_t75" style="position:absolute;margin-left:371.4pt;margin-top:10.2pt;width:73.65pt;height:53.55pt;rotation:-1567977fd;z-index:251654656;visibility:visible">
            <v:imagedata r:id="rId12" o:title=""/>
            <w10:wrap type="square"/>
          </v:shape>
        </w:pict>
      </w:r>
      <w:r w:rsidR="006B5EE2" w:rsidRPr="00564EC3">
        <w:rPr>
          <w:b/>
        </w:rPr>
        <w:t>Spelverloop</w:t>
      </w:r>
    </w:p>
    <w:p w:rsidR="006B5EE2" w:rsidRDefault="006B5EE2" w:rsidP="006B5EE2">
      <w:pPr>
        <w:pStyle w:val="Geenafstand"/>
      </w:pPr>
      <w:r w:rsidRPr="00564EC3">
        <w:rPr>
          <w:b/>
        </w:rPr>
        <w:t>1.</w:t>
      </w:r>
      <w:r w:rsidRPr="00C516F1">
        <w:t xml:space="preserve"> Aan het begin van het spel moeten er twee of meerdere </w:t>
      </w:r>
      <w:r>
        <w:t>teams worden gemaakt. Een team mag</w:t>
      </w:r>
      <w:r w:rsidRPr="00C516F1">
        <w:t xml:space="preserve"> bestaan uit twee of drie kinderen. Elk team kiest een pion waarmee hij gaat lopen en z</w:t>
      </w:r>
      <w:r>
        <w:t>et deze pion bij 'Start' neer.</w:t>
      </w:r>
    </w:p>
    <w:p w:rsidR="006B5EE2" w:rsidRDefault="006B5EE2" w:rsidP="006B5EE2">
      <w:pPr>
        <w:pStyle w:val="Geenafstand"/>
      </w:pPr>
    </w:p>
    <w:p w:rsidR="006B5EE2" w:rsidRDefault="006B5EE2" w:rsidP="006B5EE2">
      <w:pPr>
        <w:pStyle w:val="Geenafstand"/>
      </w:pPr>
      <w:r w:rsidRPr="00564EC3">
        <w:rPr>
          <w:b/>
        </w:rPr>
        <w:t>2.</w:t>
      </w:r>
      <w:r w:rsidRPr="00C516F1">
        <w:t xml:space="preserve"> Van elk team gooit één</w:t>
      </w:r>
      <w:r>
        <w:t xml:space="preserve"> persoon met twee dobbelstenen. Het aantal ogen dat de dobbelstenen aangeeft mag het team met de pion lopen. Tijdens het gehele spel wordt er gelopen in de richting van hoe de letters zijn geschreven. De pijlen geven meestal aan in welke richting gelopen moet worden.</w:t>
      </w:r>
    </w:p>
    <w:p w:rsidR="006B5EE2" w:rsidRDefault="006B5EE2" w:rsidP="006B5EE2">
      <w:pPr>
        <w:pStyle w:val="Geenafstand"/>
      </w:pPr>
    </w:p>
    <w:p w:rsidR="006B5EE2" w:rsidRDefault="006B5EE2" w:rsidP="006B5EE2">
      <w:pPr>
        <w:pStyle w:val="Geenafstand"/>
      </w:pPr>
      <w:r w:rsidRPr="00564EC3">
        <w:rPr>
          <w:b/>
        </w:rPr>
        <w:t>3.</w:t>
      </w:r>
      <w:r>
        <w:t xml:space="preserve"> Als je het aantal ogen dat de dobbelsteen aangeeft hebt gelopen, kom je altijd terecht op een pijl van een bepaalde kleur. Bij elke kleur is er een andere opdracht. Op de volgende pagina staat beschreven wat de opdrachten zijn en wat de bedoeling is bij elke opdracht.  Als de opdracht uitgevoerd is, is het volgende team aan de beurt. Als de opdracht niet is gelukt, dan mag het team het woordkaartje niet houden en moet het onderop de stapel met woordkaartjes worden gelegd. Al een opdracht wel  is gelukt, dan mag het team het woordkaartje houden. Een woordkaartje betekent </w:t>
      </w:r>
      <w:r w:rsidRPr="00564EC3">
        <w:rPr>
          <w:b/>
        </w:rPr>
        <w:t>2 punten</w:t>
      </w:r>
      <w:r>
        <w:t>.</w:t>
      </w:r>
    </w:p>
    <w:p w:rsidR="006B5EE2" w:rsidRDefault="006B5EE2" w:rsidP="006B5EE2">
      <w:pPr>
        <w:pStyle w:val="Geenafstand"/>
      </w:pPr>
    </w:p>
    <w:p w:rsidR="006B5EE2" w:rsidRDefault="00F433A1" w:rsidP="006B5EE2">
      <w:pPr>
        <w:pStyle w:val="Geenafstand"/>
      </w:pPr>
      <w:r>
        <w:rPr>
          <w:noProof/>
        </w:rPr>
        <w:pict>
          <v:shape id="Afbeelding 13" o:spid="_x0000_s1035" type="#_x0000_t75" style="position:absolute;margin-left:359.5pt;margin-top:16.15pt;width:90.25pt;height:89.55pt;rotation:1100275fd;z-index:251653632;visibility:visible">
            <v:imagedata r:id="rId13" o:title=""/>
            <w10:wrap type="square"/>
          </v:shape>
        </w:pict>
      </w:r>
      <w:r w:rsidR="006B5EE2">
        <w:rPr>
          <w:b/>
        </w:rPr>
        <w:t>4.</w:t>
      </w:r>
      <w:r w:rsidR="006B5EE2">
        <w:t xml:space="preserve"> De teams gooien om en om met twee dobbelstenen, totdat er een team bij ‘finish’ is aanbeland. Het team dat daar als eerste is verdient </w:t>
      </w:r>
      <w:r w:rsidR="006B5EE2" w:rsidRPr="00564EC3">
        <w:rPr>
          <w:b/>
        </w:rPr>
        <w:t>15 punten</w:t>
      </w:r>
      <w:r w:rsidR="006B5EE2">
        <w:t>. Die punten worden opgeteld bij de punten die het per verdiend woordkaartje heeft verdiend (2 punten). Het team dat niet bij de finish staat telt alleen de woordkaartjes. Het team dat aan het einde van het spel de meeste punten heeft verzameld is de winnaar.</w:t>
      </w:r>
    </w:p>
    <w:p w:rsidR="006B5EE2" w:rsidRPr="00FE7F64" w:rsidRDefault="006B5EE2" w:rsidP="00772FB9">
      <w:pPr>
        <w:rPr>
          <w:b/>
          <w:sz w:val="24"/>
        </w:rPr>
      </w:pPr>
      <w:r>
        <w:br w:type="page"/>
      </w:r>
      <w:r w:rsidRPr="00FE7F64">
        <w:rPr>
          <w:b/>
          <w:sz w:val="24"/>
        </w:rPr>
        <w:t>De opdrachten</w:t>
      </w:r>
    </w:p>
    <w:p w:rsidR="006B5EE2" w:rsidRDefault="006B5EE2" w:rsidP="006B5EE2">
      <w:pPr>
        <w:pStyle w:val="Geenafstand"/>
        <w:rPr>
          <w:b/>
        </w:rPr>
      </w:pPr>
      <w:r>
        <w:rPr>
          <w:b/>
        </w:rPr>
        <w:t>Regels</w:t>
      </w:r>
    </w:p>
    <w:p w:rsidR="006B5EE2" w:rsidRPr="00564EC3" w:rsidRDefault="006B5EE2" w:rsidP="006B5EE2">
      <w:pPr>
        <w:pStyle w:val="Geenafstand"/>
        <w:numPr>
          <w:ilvl w:val="0"/>
          <w:numId w:val="2"/>
        </w:numPr>
        <w:rPr>
          <w:b/>
        </w:rPr>
      </w:pPr>
      <w:r>
        <w:t>De opdrachten worden uitgevoerd zoals hieronder staat beschreven.</w:t>
      </w:r>
    </w:p>
    <w:p w:rsidR="006B5EE2" w:rsidRPr="008F567C" w:rsidRDefault="006B5EE2" w:rsidP="006B5EE2">
      <w:pPr>
        <w:pStyle w:val="Geenafstand"/>
        <w:numPr>
          <w:ilvl w:val="0"/>
          <w:numId w:val="2"/>
        </w:numPr>
        <w:rPr>
          <w:b/>
        </w:rPr>
      </w:pPr>
      <w:r>
        <w:t>Voor elke opdracht heb je maximaal 1 minuut de tijd. Die tijd gaat in vanaf het moment dat je een woordkaartje pakt.</w:t>
      </w:r>
    </w:p>
    <w:p w:rsidR="006B5EE2" w:rsidRPr="008F567C" w:rsidRDefault="006B5EE2" w:rsidP="006B5EE2">
      <w:pPr>
        <w:pStyle w:val="Geenafstand"/>
        <w:numPr>
          <w:ilvl w:val="0"/>
          <w:numId w:val="2"/>
        </w:numPr>
        <w:rPr>
          <w:b/>
        </w:rPr>
      </w:pPr>
      <w:r>
        <w:t>Bij het team dat aan de beurt is mag alleen de persoon die het woordkaartje pakt naar de woordmuur kijken. Voor de rest van het team is dat verboden.</w:t>
      </w:r>
    </w:p>
    <w:p w:rsidR="006B5EE2" w:rsidRPr="0043476A" w:rsidRDefault="006B5EE2" w:rsidP="006B5EE2">
      <w:pPr>
        <w:pStyle w:val="Geenafstand"/>
        <w:numPr>
          <w:ilvl w:val="0"/>
          <w:numId w:val="2"/>
        </w:numPr>
        <w:rPr>
          <w:b/>
        </w:rPr>
      </w:pPr>
      <w:r>
        <w:t>Het team dat niet aan de beurt is, is scheidsrechter. Zij houden ook de tijd bij met de wekker.</w:t>
      </w:r>
    </w:p>
    <w:p w:rsidR="006B5EE2" w:rsidRPr="00564EC3" w:rsidRDefault="006B5EE2" w:rsidP="006B5EE2">
      <w:pPr>
        <w:pStyle w:val="Geenafstand"/>
        <w:numPr>
          <w:ilvl w:val="0"/>
          <w:numId w:val="2"/>
        </w:numPr>
        <w:rPr>
          <w:b/>
        </w:rPr>
      </w:pPr>
      <w:r>
        <w:t>Als een opdracht onmogelijk lijkt bij een bepaald woord heb je pech. Wees creatief!</w:t>
      </w:r>
    </w:p>
    <w:p w:rsidR="006B5EE2" w:rsidRPr="00564EC3" w:rsidRDefault="00F433A1" w:rsidP="006B5EE2">
      <w:pPr>
        <w:pStyle w:val="Geenafstand"/>
        <w:jc w:val="center"/>
        <w:rPr>
          <w:b/>
        </w:rPr>
      </w:pPr>
      <w:r>
        <w:rPr>
          <w:noProof/>
        </w:rPr>
        <w:pict>
          <v:shape id="PIJL-RECHTS 7" o:spid="_x0000_s1034" type="#_x0000_t13" style="position:absolute;left:0;text-align:left;margin-left:-58.85pt;margin-top:6.5pt;width:51pt;height:41.25pt;z-index:25164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" adj="12865" fillcolor="#00b050" stroked="f" strokeweight="1.5pt"/>
        </w:pict>
      </w:r>
    </w:p>
    <w:p w:rsidR="006B5EE2" w:rsidRPr="008F567C" w:rsidRDefault="006B5EE2" w:rsidP="006B5EE2">
      <w:pPr>
        <w:pStyle w:val="Geenafstand"/>
        <w:rPr>
          <w:b/>
        </w:rPr>
      </w:pPr>
      <w:r w:rsidRPr="008F567C">
        <w:rPr>
          <w:b/>
        </w:rPr>
        <w:t>Omschrijven</w:t>
      </w:r>
    </w:p>
    <w:p w:rsidR="006B5EE2" w:rsidRDefault="006B5EE2" w:rsidP="006B5EE2">
      <w:pPr>
        <w:pStyle w:val="Geenafstand"/>
      </w:pPr>
      <w:r w:rsidRPr="00C516F1">
        <w:t>Als je op omschrijven staa</w:t>
      </w:r>
      <w:r>
        <w:t>t is het volgende de bedoeling:</w:t>
      </w:r>
    </w:p>
    <w:p w:rsidR="006B5EE2" w:rsidRDefault="006B5EE2" w:rsidP="006B5EE2">
      <w:pPr>
        <w:pStyle w:val="Geenafstand"/>
      </w:pPr>
      <w:r>
        <w:t>E</w:t>
      </w:r>
      <w:r w:rsidRPr="00C516F1">
        <w:t xml:space="preserve">én iemand uit het team pakt een woordkaartje. Het woord dat op het </w:t>
      </w:r>
      <w:r>
        <w:t>woord</w:t>
      </w:r>
      <w:r w:rsidRPr="00C516F1">
        <w:t xml:space="preserve">kaartje staat moet hij omschrijven zodat zijn teamgenoot het woord binnen de tijd kan raden. Alles mag in principe, </w:t>
      </w:r>
      <w:r>
        <w:t>maar er is</w:t>
      </w:r>
      <w:r w:rsidRPr="00C516F1">
        <w:t xml:space="preserve"> één regel: het woord, of </w:t>
      </w:r>
      <w:r>
        <w:t>een deel</w:t>
      </w:r>
      <w:r w:rsidRPr="00C516F1">
        <w:t xml:space="preserve"> da</w:t>
      </w:r>
      <w:r>
        <w:t>arvan, mag niet gezegd worden.</w:t>
      </w:r>
    </w:p>
    <w:p w:rsidR="006B5EE2" w:rsidRDefault="006B5EE2" w:rsidP="006B5EE2">
      <w:pPr>
        <w:pStyle w:val="Geenafstand"/>
      </w:pPr>
      <w:r w:rsidRPr="00C516F1">
        <w:t>Een voorbeeld: het woord is 'bal'. Je gaat nu vertellen d</w:t>
      </w:r>
      <w:r>
        <w:t>at het rond is, dat het met</w:t>
      </w:r>
      <w:r w:rsidRPr="00C516F1">
        <w:t xml:space="preserve"> sporten</w:t>
      </w:r>
      <w:r>
        <w:t xml:space="preserve"> te maken kan hebben</w:t>
      </w:r>
      <w:r w:rsidRPr="00C516F1">
        <w:t xml:space="preserve"> etc. Het woord voetbal mag je niet zeggen, want</w:t>
      </w:r>
      <w:r>
        <w:t xml:space="preserve"> daar zit het woord 'bal' in.</w:t>
      </w:r>
    </w:p>
    <w:p w:rsidR="006B5EE2" w:rsidRDefault="00F433A1" w:rsidP="006B5EE2">
      <w:pPr>
        <w:pStyle w:val="Geenafstand"/>
      </w:pPr>
      <w:r>
        <w:rPr>
          <w:noProof/>
        </w:rPr>
        <w:pict>
          <v:shape id="PIJL-RECHTS 2" o:spid="_x0000_s1033" type="#_x0000_t13" style="position:absolute;margin-left:-58.85pt;margin-top:3.5pt;width:51pt;height:41.2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" adj="12865" fillcolor="red" stroked="f" strokeweight="2pt"/>
        </w:pict>
      </w:r>
    </w:p>
    <w:p w:rsidR="006B5EE2" w:rsidRPr="008F567C" w:rsidRDefault="006B5EE2" w:rsidP="006B5EE2">
      <w:pPr>
        <w:pStyle w:val="Geenafstand"/>
        <w:rPr>
          <w:b/>
        </w:rPr>
      </w:pPr>
      <w:r w:rsidRPr="008F567C">
        <w:rPr>
          <w:b/>
        </w:rPr>
        <w:t>Vermist woord</w:t>
      </w:r>
    </w:p>
    <w:p w:rsidR="006B5EE2" w:rsidRDefault="006B5EE2" w:rsidP="006B5EE2">
      <w:pPr>
        <w:pStyle w:val="Geenafstand"/>
      </w:pPr>
      <w:r w:rsidRPr="00C516F1">
        <w:t>Als je op vermist woord staa</w:t>
      </w:r>
      <w:r>
        <w:t>t is het volgende de bedoeling:</w:t>
      </w:r>
    </w:p>
    <w:p w:rsidR="006B5EE2" w:rsidRDefault="006B5EE2" w:rsidP="006B5EE2">
      <w:pPr>
        <w:pStyle w:val="Geenafstand"/>
      </w:pPr>
      <w:r w:rsidRPr="00C516F1">
        <w:t>Eén iemand uit het team pakt een woordkaartje. Met het woord dat op het</w:t>
      </w:r>
      <w:r>
        <w:t xml:space="preserve"> woordkaart</w:t>
      </w:r>
      <w:r w:rsidRPr="00C516F1">
        <w:t>je s</w:t>
      </w:r>
      <w:r>
        <w:t>taat moet hij nu een zin maken. Als hij de zin hardop uitspreekt, moet hij het woord uit de zi</w:t>
      </w:r>
      <w:r w:rsidRPr="00C516F1">
        <w:t>n weglaten. Een teamgenoot moet binnen de tijd raden welk woord er o</w:t>
      </w:r>
      <w:r>
        <w:t>p de lege plaats in de zin hoort</w:t>
      </w:r>
      <w:r w:rsidRPr="00C516F1">
        <w:t>. Degene die het</w:t>
      </w:r>
      <w:r>
        <w:t xml:space="preserve"> woordkaart</w:t>
      </w:r>
      <w:r w:rsidRPr="00C516F1">
        <w:t xml:space="preserve">je heeft gepakt mag maar één zin opzeggen. Wel </w:t>
      </w:r>
      <w:r>
        <w:t>mag hij vaker die zin herhalen.</w:t>
      </w:r>
    </w:p>
    <w:p w:rsidR="006B5EE2" w:rsidRDefault="006B5EE2" w:rsidP="006B5EE2">
      <w:pPr>
        <w:pStyle w:val="Geenafstand"/>
      </w:pPr>
      <w:r w:rsidRPr="00C516F1">
        <w:t>Een voorbeeld: het woord is 'thuis'. Je zegt nu hardop een zin als 'ik heb het</w:t>
      </w:r>
      <w:r>
        <w:t xml:space="preserve"> zo koud, gelukkig heb ik ......... </w:t>
      </w:r>
      <w:r w:rsidRPr="00C516F1">
        <w:t>een warme kachel'. Het woo</w:t>
      </w:r>
      <w:r>
        <w:t>rd ‘thuis’ wordt hier niet uitgesproken</w:t>
      </w:r>
      <w:r w:rsidRPr="00C516F1">
        <w:t>, maar er wordt even een stil</w:t>
      </w:r>
      <w:r>
        <w:t>te gehouden midden in de zin.</w:t>
      </w:r>
    </w:p>
    <w:p w:rsidR="006B5EE2" w:rsidRDefault="00F433A1" w:rsidP="006B5EE2">
      <w:pPr>
        <w:pStyle w:val="Geenafstand"/>
      </w:pPr>
      <w:r>
        <w:rPr>
          <w:noProof/>
        </w:rPr>
        <w:pict>
          <v:shape id="PIJL-RECHTS 3" o:spid="_x0000_s1032" type="#_x0000_t13" style="position:absolute;margin-left:-58.85pt;margin-top:3.7pt;width:51pt;height:41.25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" adj="12865" fillcolor="#0070c0" stroked="f" strokeweight="2pt"/>
        </w:pict>
      </w:r>
    </w:p>
    <w:p w:rsidR="006B5EE2" w:rsidRPr="008F567C" w:rsidRDefault="006B5EE2" w:rsidP="006B5EE2">
      <w:pPr>
        <w:pStyle w:val="Geenafstand"/>
        <w:rPr>
          <w:b/>
        </w:rPr>
      </w:pPr>
      <w:r w:rsidRPr="008F567C">
        <w:rPr>
          <w:b/>
        </w:rPr>
        <w:t>Rugschrijven</w:t>
      </w:r>
    </w:p>
    <w:p w:rsidR="006B5EE2" w:rsidRDefault="006B5EE2" w:rsidP="006B5EE2">
      <w:pPr>
        <w:pStyle w:val="Geenafstand"/>
      </w:pPr>
      <w:r w:rsidRPr="00C516F1">
        <w:t>Als je op rugschrijven staat</w:t>
      </w:r>
      <w:r>
        <w:t xml:space="preserve"> is het volgende de bedoeling:</w:t>
      </w:r>
    </w:p>
    <w:p w:rsidR="006B5EE2" w:rsidRDefault="006B5EE2" w:rsidP="006B5EE2">
      <w:pPr>
        <w:pStyle w:val="Geenafstand"/>
      </w:pPr>
      <w:r>
        <w:t>E</w:t>
      </w:r>
      <w:r w:rsidRPr="00C516F1">
        <w:t>én iemand uit het team pakt een woordkaartje. Het woord dat op het</w:t>
      </w:r>
      <w:r>
        <w:t xml:space="preserve"> woordkaart</w:t>
      </w:r>
      <w:r w:rsidRPr="00C516F1">
        <w:t>je staat moet hij letter voor letter op de rug van een teamgenoot schrijven. De teamgenoot moet binnen de tijd raden welk woord er op zijn rug geschreven is. De schrijver mag meerdere keren s</w:t>
      </w:r>
      <w:r>
        <w:t>chrijven maar mag niet praten.</w:t>
      </w:r>
    </w:p>
    <w:p w:rsidR="006B5EE2" w:rsidRDefault="00F433A1" w:rsidP="006B5EE2">
      <w:pPr>
        <w:pStyle w:val="Geenafstand"/>
      </w:pPr>
      <w:r>
        <w:rPr>
          <w:noProof/>
        </w:rPr>
        <w:pict>
          <v:shape id="PIJL-RECHTS 8" o:spid="_x0000_s1031" type="#_x0000_t13" style="position:absolute;margin-left:-58.85pt;margin-top:6.95pt;width:51pt;height:41.2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" adj="12865" fillcolor="yellow" stroked="f" strokeweight="2pt"/>
        </w:pict>
      </w:r>
    </w:p>
    <w:p w:rsidR="006B5EE2" w:rsidRDefault="006B5EE2" w:rsidP="006B5EE2">
      <w:pPr>
        <w:pStyle w:val="Geenafstand"/>
      </w:pPr>
      <w:r w:rsidRPr="008F567C">
        <w:rPr>
          <w:b/>
        </w:rPr>
        <w:t>Tekenen</w:t>
      </w:r>
      <w:r w:rsidRPr="00C516F1">
        <w:br/>
        <w:t>Als je op tekenen staat is het volgende de bedoeling:</w:t>
      </w:r>
    </w:p>
    <w:p w:rsidR="006B5EE2" w:rsidRDefault="006B5EE2" w:rsidP="006B5EE2">
      <w:pPr>
        <w:pStyle w:val="Geenafstand"/>
      </w:pPr>
      <w:r>
        <w:t>E</w:t>
      </w:r>
      <w:r w:rsidRPr="00C516F1">
        <w:t>én iemand uit het team pakt een woordkaartje. Het woord dat op het</w:t>
      </w:r>
      <w:r>
        <w:t xml:space="preserve"> woordkaart</w:t>
      </w:r>
      <w:r w:rsidRPr="00C516F1">
        <w:t>je staat moet hij op een blaadje proberen te tekenen. Een teamgenoot moet binnen de tijd raden wat er getekend wordt. De tekena</w:t>
      </w:r>
      <w:r>
        <w:t>ar mag niet praten.</w:t>
      </w:r>
    </w:p>
    <w:p w:rsidR="006B5EE2" w:rsidRDefault="00F433A1" w:rsidP="006B5EE2">
      <w:pPr>
        <w:pStyle w:val="Geenafstand"/>
      </w:pPr>
      <w:r>
        <w:rPr>
          <w:noProof/>
        </w:rPr>
        <w:pict>
          <v:shape id="PIJL-RECHTS 11" o:spid="_x0000_s1030" type="#_x0000_t13" style="position:absolute;margin-left:-58.85pt;margin-top:7.4pt;width:51pt;height:41.2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" adj="12865" fillcolor="#e6b9b8" stroked="f" strokeweight="2pt"/>
        </w:pict>
      </w:r>
    </w:p>
    <w:p w:rsidR="006B5EE2" w:rsidRPr="008F567C" w:rsidRDefault="006B5EE2" w:rsidP="006B5EE2">
      <w:pPr>
        <w:pStyle w:val="Geenafstand"/>
        <w:rPr>
          <w:b/>
        </w:rPr>
      </w:pPr>
      <w:r w:rsidRPr="008F567C">
        <w:rPr>
          <w:b/>
        </w:rPr>
        <w:t>Uitbeelden</w:t>
      </w:r>
    </w:p>
    <w:p w:rsidR="006B5EE2" w:rsidRDefault="006B5EE2" w:rsidP="006B5EE2">
      <w:pPr>
        <w:pStyle w:val="Geenafstand"/>
      </w:pPr>
      <w:r w:rsidRPr="00C516F1">
        <w:t>Als je op uitbeelden staat</w:t>
      </w:r>
      <w:r>
        <w:t xml:space="preserve"> is het volgende de bedoeling:</w:t>
      </w:r>
      <w:r>
        <w:br/>
        <w:t>E</w:t>
      </w:r>
      <w:r w:rsidRPr="00C516F1">
        <w:t>én iemand uit het team pakt een woordkaartje. Het woord dat op het</w:t>
      </w:r>
      <w:r>
        <w:t xml:space="preserve"> woordkaart</w:t>
      </w:r>
      <w:r w:rsidRPr="00C516F1">
        <w:t xml:space="preserve">je staat moet hij dan zo goed mogelijk uitbeelden. Een teamgenoot moet binnen de tijd </w:t>
      </w:r>
      <w:r>
        <w:t>het woord proberen te raden. De persoon die</w:t>
      </w:r>
      <w:r w:rsidRPr="00C516F1">
        <w:t xml:space="preserve"> uit moet beelden mag dat op alle mogelijke manieren doen, als hij er maar niet </w:t>
      </w:r>
      <w:r>
        <w:t>bij praat, schrijft of tekent.</w:t>
      </w:r>
    </w:p>
    <w:p w:rsidR="006B5EE2" w:rsidRDefault="003500D8" w:rsidP="006B5EE2">
      <w:pPr>
        <w:pStyle w:val="Geenafstand"/>
      </w:pPr>
      <w:r>
        <w:rPr>
          <w:noProof/>
        </w:rPr>
        <w:pict>
          <v:shape id="_x0000_s1049" type="#_x0000_t13" style="position:absolute;margin-left:-58.85pt;margin-top:12.65pt;width:51pt;height:41.2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" adj="12865" strokeweight="2pt"/>
        </w:pict>
      </w:r>
    </w:p>
    <w:p w:rsidR="006B5EE2" w:rsidRPr="008F567C" w:rsidRDefault="006B5EE2" w:rsidP="006B5EE2">
      <w:pPr>
        <w:pStyle w:val="Geenafstand"/>
        <w:rPr>
          <w:b/>
        </w:rPr>
      </w:pPr>
      <w:r w:rsidRPr="008F567C">
        <w:rPr>
          <w:b/>
        </w:rPr>
        <w:t>Dubbel gooien</w:t>
      </w:r>
    </w:p>
    <w:p w:rsidR="006B5EE2" w:rsidRDefault="006B5EE2" w:rsidP="006B5EE2">
      <w:pPr>
        <w:pStyle w:val="Geenafstand"/>
      </w:pPr>
      <w:r w:rsidRPr="00C516F1">
        <w:t>Als je op dubbel gooien staa</w:t>
      </w:r>
      <w:r>
        <w:t>t is het volgende de bedoeling:</w:t>
      </w:r>
    </w:p>
    <w:p w:rsidR="006B5EE2" w:rsidRDefault="006B5EE2" w:rsidP="006B5EE2">
      <w:pPr>
        <w:pStyle w:val="Geenafstand"/>
      </w:pPr>
      <w:r w:rsidRPr="00C516F1">
        <w:t xml:space="preserve">Je mag nog een </w:t>
      </w:r>
      <w:r>
        <w:t xml:space="preserve">keer </w:t>
      </w:r>
      <w:r w:rsidRPr="00C516F1">
        <w:t>gooien en lopen</w:t>
      </w:r>
      <w:r>
        <w:t>.</w:t>
      </w:r>
    </w:p>
    <w:p w:rsidR="00E428A3" w:rsidRDefault="00F433A1" w:rsidP="004A0658">
      <w:pPr>
        <w:spacing w:after="0" w:line="240" w:lineRule="auto"/>
      </w:pPr>
      <w:r>
        <w:rPr>
          <w:noProof/>
        </w:rPr>
        <w:pict>
          <v:shape id="Afbeelding 1" o:spid="_x0000_s1029" type="#_x0000_t75" style="position:absolute;margin-left:-60.9pt;margin-top:-342.05pt;width:595.75pt;height:840.45pt;z-index:251657728;visibility:visible">
            <v:imagedata r:id="rId14" o:title="" croptop="2600f" cropbottom="4333f" cropleft="7944f" cropright="2850f"/>
            <w10:wrap type="square"/>
          </v:shape>
        </w:pict>
      </w:r>
      <w:r w:rsidR="004A0658">
        <w:br w:type="page"/>
      </w:r>
    </w:p>
    <w:p w:rsidR="004A0658" w:rsidRDefault="00F433A1">
      <w:pPr>
        <w:spacing w:after="0" w:line="240" w:lineRule="auto"/>
      </w:pPr>
      <w:r>
        <w:rPr>
          <w:noProof/>
        </w:rPr>
        <w:pict>
          <v:shape id="Afbeelding 4" o:spid="_x0000_s1028" type="#_x0000_t75" style="position:absolute;margin-left:-71.05pt;margin-top:-73.1pt;width:594.8pt;height:842.4pt;z-index:251659776;visibility:visible">
            <v:imagedata r:id="rId15" o:title="" croptop="4489f" cropbottom="2694f" cropleft="2817f" cropright="8379f"/>
          </v:shape>
        </w:pict>
      </w:r>
      <w:r w:rsidR="004A0658">
        <w:br w:type="page"/>
      </w:r>
    </w:p>
    <w:p w:rsidR="004A0658" w:rsidRDefault="00F433A1">
      <w:pPr>
        <w:spacing w:after="0" w:line="240" w:lineRule="auto"/>
      </w:pPr>
      <w:r>
        <w:rPr>
          <w:noProof/>
        </w:rPr>
        <w:pict>
          <v:shape id="Afbeelding 5" o:spid="_x0000_s1027" type="#_x0000_t75" style="position:absolute;margin-left:-73.3pt;margin-top:-72.05pt;width:598.35pt;height:840.35pt;z-index:-251655680;visibility:visible">
            <v:imagedata r:id="rId16" o:title="" croptop="2694f" cropbottom="4489f" cropleft="7661f" cropright="3057f"/>
          </v:shape>
        </w:pict>
      </w:r>
      <w:r w:rsidR="004A0658">
        <w:br w:type="page"/>
      </w:r>
    </w:p>
    <w:p w:rsidR="00CA411E" w:rsidRDefault="00F433A1">
      <w:r>
        <w:rPr>
          <w:noProof/>
        </w:rPr>
        <w:pict>
          <v:shape id="Afbeelding 6" o:spid="_x0000_s1026" type="#_x0000_t75" style="position:absolute;margin-left:-72.05pt;margin-top:-75.85pt;width:598.3pt;height:844.15pt;z-index:-251654656;visibility:visible">
            <v:imagedata r:id="rId17" o:title="" croptop="4309f" cropbottom="3053f" cropleft="2578f" cropright="7661f"/>
          </v:shape>
        </w:pict>
      </w:r>
    </w:p>
    <w:sectPr w:rsidR="00CA411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A56" w:rsidRDefault="00EE3A56" w:rsidP="00CA411E">
      <w:pPr>
        <w:spacing w:after="0" w:line="240" w:lineRule="auto"/>
      </w:pPr>
      <w:r>
        <w:separator/>
      </w:r>
    </w:p>
  </w:endnote>
  <w:endnote w:type="continuationSeparator" w:id="0">
    <w:p w:rsidR="00EE3A56" w:rsidRDefault="00EE3A56" w:rsidP="00CA4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A56" w:rsidRDefault="00EE3A56" w:rsidP="00CA411E">
      <w:pPr>
        <w:spacing w:after="0" w:line="240" w:lineRule="auto"/>
      </w:pPr>
      <w:r>
        <w:separator/>
      </w:r>
    </w:p>
  </w:footnote>
  <w:footnote w:type="continuationSeparator" w:id="0">
    <w:p w:rsidR="00EE3A56" w:rsidRDefault="00EE3A56" w:rsidP="00CA41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D25982"/>
    <w:multiLevelType w:val="hybridMultilevel"/>
    <w:tmpl w:val="5D4E14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0EE2453"/>
    <w:multiLevelType w:val="hybridMultilevel"/>
    <w:tmpl w:val="6D5024E4"/>
    <w:lvl w:ilvl="0" w:tplc="B8FC1F40">
      <w:numFmt w:val="bullet"/>
      <w:lvlText w:val="-"/>
      <w:lvlJc w:val="left"/>
      <w:pPr>
        <w:ind w:left="36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0065DFB"/>
    <w:multiLevelType w:val="hybridMultilevel"/>
    <w:tmpl w:val="626C4864"/>
    <w:lvl w:ilvl="0" w:tplc="B8FC1F40">
      <w:numFmt w:val="bullet"/>
      <w:lvlText w:val="-"/>
      <w:lvlJc w:val="left"/>
      <w:pPr>
        <w:ind w:left="360" w:hanging="360"/>
      </w:pPr>
      <w:rPr>
        <w:rFonts w:ascii="Calibri" w:eastAsia="Times New Roman"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75603A6F"/>
    <w:multiLevelType w:val="hybridMultilevel"/>
    <w:tmpl w:val="F4587D2A"/>
    <w:lvl w:ilvl="0" w:tplc="B8FC1F40">
      <w:numFmt w:val="bullet"/>
      <w:lvlText w:val="-"/>
      <w:lvlJc w:val="left"/>
      <w:pPr>
        <w:ind w:left="360" w:hanging="360"/>
      </w:pPr>
      <w:rPr>
        <w:rFonts w:ascii="Calibri" w:eastAsia="Times New Roman"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cryptProviderType="rsaFull" w:cryptAlgorithmClass="hash" w:cryptAlgorithmType="typeAny" w:cryptAlgorithmSid="4" w:cryptSpinCount="100000" w:hash="3lgrnDZHu7Ey6+1Yw3yauZypMfE=" w:salt="1JbY8GLJzYPtqK7F+lJmiQ=="/>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411E"/>
    <w:rsid w:val="001F34DB"/>
    <w:rsid w:val="003500D8"/>
    <w:rsid w:val="004A0658"/>
    <w:rsid w:val="00501EF4"/>
    <w:rsid w:val="005644C1"/>
    <w:rsid w:val="00567662"/>
    <w:rsid w:val="006B14EF"/>
    <w:rsid w:val="006B5EE2"/>
    <w:rsid w:val="006F4E4E"/>
    <w:rsid w:val="00732273"/>
    <w:rsid w:val="00772FB9"/>
    <w:rsid w:val="0082439C"/>
    <w:rsid w:val="00927872"/>
    <w:rsid w:val="009E3295"/>
    <w:rsid w:val="00AF05A2"/>
    <w:rsid w:val="00BE10C0"/>
    <w:rsid w:val="00CA411E"/>
    <w:rsid w:val="00E428A3"/>
    <w:rsid w:val="00EE3A56"/>
    <w:rsid w:val="00F04754"/>
    <w:rsid w:val="00F433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67662"/>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67662"/>
    <w:pPr>
      <w:ind w:left="720"/>
      <w:contextualSpacing/>
    </w:pPr>
  </w:style>
  <w:style w:type="paragraph" w:styleId="Ballontekst">
    <w:name w:val="Balloon Text"/>
    <w:basedOn w:val="Standaard"/>
    <w:link w:val="BallontekstChar"/>
    <w:uiPriority w:val="99"/>
    <w:semiHidden/>
    <w:unhideWhenUsed/>
    <w:rsid w:val="00CA411E"/>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CA411E"/>
    <w:rPr>
      <w:rFonts w:ascii="Tahoma" w:hAnsi="Tahoma" w:cs="Tahoma"/>
      <w:sz w:val="16"/>
      <w:szCs w:val="16"/>
    </w:rPr>
  </w:style>
  <w:style w:type="paragraph" w:styleId="Koptekst">
    <w:name w:val="header"/>
    <w:basedOn w:val="Standaard"/>
    <w:link w:val="KoptekstChar"/>
    <w:uiPriority w:val="99"/>
    <w:unhideWhenUsed/>
    <w:rsid w:val="00CA411E"/>
    <w:pPr>
      <w:tabs>
        <w:tab w:val="center" w:pos="4536"/>
        <w:tab w:val="right" w:pos="9072"/>
      </w:tabs>
      <w:spacing w:after="0" w:line="240" w:lineRule="auto"/>
    </w:pPr>
  </w:style>
  <w:style w:type="character" w:customStyle="1" w:styleId="KoptekstChar">
    <w:name w:val="Koptekst Char"/>
    <w:link w:val="Koptekst"/>
    <w:uiPriority w:val="99"/>
    <w:rsid w:val="00CA411E"/>
    <w:rPr>
      <w:sz w:val="22"/>
      <w:szCs w:val="22"/>
    </w:rPr>
  </w:style>
  <w:style w:type="paragraph" w:styleId="Voettekst">
    <w:name w:val="footer"/>
    <w:basedOn w:val="Standaard"/>
    <w:link w:val="VoettekstChar"/>
    <w:uiPriority w:val="99"/>
    <w:unhideWhenUsed/>
    <w:rsid w:val="00CA411E"/>
    <w:pPr>
      <w:tabs>
        <w:tab w:val="center" w:pos="4536"/>
        <w:tab w:val="right" w:pos="9072"/>
      </w:tabs>
      <w:spacing w:after="0" w:line="240" w:lineRule="auto"/>
    </w:pPr>
  </w:style>
  <w:style w:type="character" w:customStyle="1" w:styleId="VoettekstChar">
    <w:name w:val="Voettekst Char"/>
    <w:link w:val="Voettekst"/>
    <w:uiPriority w:val="99"/>
    <w:rsid w:val="00CA411E"/>
    <w:rPr>
      <w:sz w:val="22"/>
      <w:szCs w:val="22"/>
    </w:rPr>
  </w:style>
  <w:style w:type="paragraph" w:styleId="Geenafstand">
    <w:name w:val="No Spacing"/>
    <w:link w:val="GeenafstandChar"/>
    <w:uiPriority w:val="99"/>
    <w:qFormat/>
    <w:rsid w:val="006B5EE2"/>
    <w:rPr>
      <w:rFonts w:eastAsia="Times New Roman"/>
      <w:sz w:val="22"/>
      <w:szCs w:val="24"/>
    </w:rPr>
  </w:style>
  <w:style w:type="character" w:customStyle="1" w:styleId="GeenafstandChar">
    <w:name w:val="Geen afstand Char"/>
    <w:link w:val="Geenafstand"/>
    <w:uiPriority w:val="99"/>
    <w:rsid w:val="006B5EE2"/>
    <w:rPr>
      <w:rFonts w:ascii="Calibri" w:eastAsia="Times New Roman" w:hAnsi="Calibri"/>
      <w:sz w:val="22"/>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CF4846F8</Template>
  <TotalTime>1</TotalTime>
  <Pages>1</Pages>
  <Words>1250</Words>
  <Characters>6875</Characters>
  <Application>Microsoft Office Word</Application>
  <DocSecurity>4</DocSecurity>
  <Lines>57</Lines>
  <Paragraphs>16</Paragraphs>
  <ScaleCrop>false</ScaleCrop>
  <HeadingPairs>
    <vt:vector size="2" baseType="variant">
      <vt:variant>
        <vt:lpstr>Titel</vt:lpstr>
      </vt:variant>
      <vt:variant>
        <vt:i4>1</vt:i4>
      </vt:variant>
    </vt:vector>
  </HeadingPairs>
  <TitlesOfParts>
    <vt:vector size="1" baseType="lpstr">
      <vt:lpstr>Hét spel waarbij je tegelijkertijd speelt en aan je woordenschat werkt!</vt:lpstr>
    </vt:vector>
  </TitlesOfParts>
  <Company>Woordcluster</Company>
  <LinksUpToDate>false</LinksUpToDate>
  <CharactersWithSpaces>8109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Hét spel waarbij je tegelijkertijd speelt en aan je woordenschat werkt!</dc:title>
  <dc:subject/>
  <dc:creator>Astrid.Brugman</dc:creator>
  <cp:keywords/>
  <dc:description/>
  <cp:lastModifiedBy>Astrid.Brugman</cp:lastModifiedBy>
  <cp:revision>2</cp:revision>
  <dcterms:created xsi:type="dcterms:W3CDTF">2013-02-12T15:50:00Z</dcterms:created>
  <dcterms:modified xsi:type="dcterms:W3CDTF">2013-02-12T15:50:00Z</dcterms:modified>
</cp:coreProperties>
</file>