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58" w:rsidRPr="00F730EB" w:rsidRDefault="00F96F58" w:rsidP="00F96F58">
      <w:pPr>
        <w:rPr>
          <w:b/>
          <w:sz w:val="48"/>
          <w:szCs w:val="48"/>
        </w:rPr>
      </w:pPr>
      <w:r w:rsidRPr="00F730EB">
        <w:rPr>
          <w:b/>
          <w:sz w:val="48"/>
          <w:szCs w:val="48"/>
        </w:rPr>
        <w:t>Taal thema 5 les 1</w:t>
      </w:r>
    </w:p>
    <w:p w:rsidR="00F96F58" w:rsidRPr="00F730EB" w:rsidRDefault="00F96F58" w:rsidP="00F96F58">
      <w:pPr>
        <w:rPr>
          <w:b/>
          <w:sz w:val="48"/>
          <w:szCs w:val="48"/>
        </w:rPr>
      </w:pPr>
      <w:r w:rsidRPr="00F730EB">
        <w:rPr>
          <w:b/>
          <w:sz w:val="48"/>
          <w:szCs w:val="48"/>
        </w:rPr>
        <w:t>De familie:</w:t>
      </w:r>
      <w:r>
        <w:rPr>
          <w:sz w:val="48"/>
          <w:szCs w:val="48"/>
        </w:rPr>
        <w:t xml:space="preserve"> Je familie dat zijn je vader en je moeder, je broers en zussen, je opa’s en je oma’s, je ooms en tantes, je neven en nichten.</w:t>
      </w:r>
    </w:p>
    <w:p w:rsidR="00F96F58" w:rsidRDefault="00F96F58" w:rsidP="00F96F58">
      <w:pPr>
        <w:rPr>
          <w:sz w:val="48"/>
          <w:szCs w:val="48"/>
        </w:rPr>
      </w:pPr>
      <w:r w:rsidRPr="00F730EB">
        <w:rPr>
          <w:b/>
          <w:sz w:val="48"/>
          <w:szCs w:val="48"/>
        </w:rPr>
        <w:t>De ouders:</w:t>
      </w:r>
      <w:r>
        <w:rPr>
          <w:sz w:val="48"/>
          <w:szCs w:val="48"/>
        </w:rPr>
        <w:t xml:space="preserve"> Je ouders zijn je vader en moeder.</w:t>
      </w:r>
    </w:p>
    <w:p w:rsidR="00F96F58" w:rsidRPr="00F730EB" w:rsidRDefault="00F96F58" w:rsidP="00F96F58">
      <w:pPr>
        <w:rPr>
          <w:b/>
          <w:sz w:val="48"/>
          <w:szCs w:val="48"/>
        </w:rPr>
      </w:pPr>
    </w:p>
    <w:p w:rsidR="00F96F58" w:rsidRDefault="00F96F58" w:rsidP="00F96F58">
      <w:pPr>
        <w:rPr>
          <w:sz w:val="48"/>
          <w:szCs w:val="48"/>
        </w:rPr>
      </w:pPr>
      <w:r w:rsidRPr="00F730EB">
        <w:rPr>
          <w:b/>
          <w:sz w:val="48"/>
          <w:szCs w:val="48"/>
        </w:rPr>
        <w:t>De grootouders:</w:t>
      </w:r>
      <w:r>
        <w:rPr>
          <w:sz w:val="48"/>
          <w:szCs w:val="48"/>
        </w:rPr>
        <w:t xml:space="preserve"> Je grootouders zijn je oma en je opa. Je grootmoeder is de moeder van je vader of je moeder. Je grootvader is de vader van je moeder of je vader.</w:t>
      </w:r>
    </w:p>
    <w:p w:rsidR="00F96F58" w:rsidRDefault="00F96F58" w:rsidP="00F96F58">
      <w:pPr>
        <w:rPr>
          <w:sz w:val="48"/>
          <w:szCs w:val="48"/>
        </w:rPr>
      </w:pPr>
    </w:p>
    <w:p w:rsidR="00F96F58" w:rsidRPr="00E861AD" w:rsidRDefault="00F96F58" w:rsidP="00F96F58">
      <w:pPr>
        <w:rPr>
          <w:sz w:val="48"/>
          <w:szCs w:val="48"/>
        </w:rPr>
      </w:pPr>
      <w:r w:rsidRPr="00F730EB">
        <w:rPr>
          <w:b/>
          <w:sz w:val="48"/>
          <w:szCs w:val="48"/>
        </w:rPr>
        <w:t>De kleinkinderen:</w:t>
      </w:r>
      <w:r>
        <w:rPr>
          <w:sz w:val="48"/>
          <w:szCs w:val="48"/>
        </w:rPr>
        <w:t xml:space="preserve"> Oma’s en opa’s hebben kleinkinderen. Dat zijn de kinderen van hun eigen kinderen.</w:t>
      </w:r>
    </w:p>
    <w:p w:rsidR="0047680D" w:rsidRDefault="00F96F58">
      <w:r>
        <w:br w:type="page"/>
      </w:r>
      <w:bookmarkStart w:id="0" w:name="_GoBack"/>
      <w:bookmarkEnd w:id="0"/>
      <w:r w:rsidR="00A613F4"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2325370</wp:posOffset>
                </wp:positionV>
                <wp:extent cx="0" cy="550545"/>
                <wp:effectExtent l="19050" t="20320" r="19050" b="19685"/>
                <wp:wrapNone/>
                <wp:docPr id="10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05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83.1pt" to="306pt,2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rbEgIAACoEAAAOAAAAZHJzL2Uyb0RvYy54bWysU8GO2yAQvVfqPyDuie2sk2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" strokeweight="3pt"/>
            </w:pict>
          </mc:Fallback>
        </mc:AlternateContent>
      </w:r>
      <w:r w:rsidR="00A613F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2875915</wp:posOffset>
                </wp:positionV>
                <wp:extent cx="3992880" cy="3486785"/>
                <wp:effectExtent l="19050" t="27940" r="102870" b="9525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48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5834" w:rsidRDefault="00A613F4" w:rsidP="0047680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79437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De</w:t>
                            </w:r>
                            <w:r w:rsidR="00E25834" w:rsidRPr="0079437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kleinkinderen</w:t>
                            </w:r>
                          </w:p>
                          <w:p w:rsidR="00E25834" w:rsidRPr="00794378" w:rsidRDefault="00A613F4" w:rsidP="00E258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3742055" cy="2813685"/>
                                  <wp:effectExtent l="0" t="0" r="0" b="571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2055" cy="2813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41pt;margin-top:226.45pt;width:314.4pt;height:27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" strokeweight="3pt">
                <v:shadow on="t" opacity=".5" offset="6pt,6pt"/>
                <v:textbox>
                  <w:txbxContent>
                    <w:p w:rsidR="00E25834" w:rsidRDefault="00A613F4" w:rsidP="0047680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794378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De</w:t>
                      </w:r>
                      <w:r w:rsidR="00E25834" w:rsidRPr="00794378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kleinkinderen</w:t>
                      </w:r>
                    </w:p>
                    <w:p w:rsidR="00E25834" w:rsidRPr="00794378" w:rsidRDefault="00A613F4" w:rsidP="00E2583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3742055" cy="2813685"/>
                            <wp:effectExtent l="0" t="0" r="0" b="571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2055" cy="2813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13F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2875915</wp:posOffset>
                </wp:positionV>
                <wp:extent cx="3865880" cy="3486785"/>
                <wp:effectExtent l="20320" t="27940" r="95250" b="952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880" cy="348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5834" w:rsidRDefault="00E25834" w:rsidP="0047680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A613F4" w:rsidRPr="0079437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De</w:t>
                            </w:r>
                            <w:r w:rsidRPr="0079437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grootouders</w:t>
                            </w:r>
                          </w:p>
                          <w:p w:rsidR="00E25834" w:rsidRPr="00794378" w:rsidRDefault="00A613F4" w:rsidP="00E258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3643630" cy="2813685"/>
                                  <wp:effectExtent l="0" t="0" r="0" b="5715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3630" cy="2813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834" w:rsidRDefault="00E258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36.6pt;margin-top:226.45pt;width:304.4pt;height:274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" strokeweight="3pt">
                <v:shadow on="t" opacity=".5" offset="6pt,6pt"/>
                <v:textbox>
                  <w:txbxContent>
                    <w:p w:rsidR="00E25834" w:rsidRDefault="00E25834" w:rsidP="0047680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A613F4" w:rsidRPr="00794378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De</w:t>
                      </w:r>
                      <w:r w:rsidRPr="00794378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grootouders</w:t>
                      </w:r>
                    </w:p>
                    <w:p w:rsidR="00E25834" w:rsidRPr="00794378" w:rsidRDefault="00A613F4" w:rsidP="00E25834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3643630" cy="2813685"/>
                            <wp:effectExtent l="0" t="0" r="0" b="5715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3630" cy="2813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834" w:rsidRDefault="00E25834"/>
                  </w:txbxContent>
                </v:textbox>
              </v:shape>
            </w:pict>
          </mc:Fallback>
        </mc:AlternateContent>
      </w:r>
      <w:r w:rsidR="00A613F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2875915</wp:posOffset>
                </wp:positionV>
                <wp:extent cx="2433955" cy="3486785"/>
                <wp:effectExtent l="24765" t="27940" r="103505" b="9525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348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5834" w:rsidRDefault="00A613F4" w:rsidP="0047680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79437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De</w:t>
                            </w:r>
                            <w:r w:rsidR="00E25834" w:rsidRPr="00794378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 xml:space="preserve"> ouders</w:t>
                            </w:r>
                          </w:p>
                          <w:p w:rsidR="001F0034" w:rsidRPr="001F0034" w:rsidRDefault="001F0034" w:rsidP="0047680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25834" w:rsidRDefault="00A613F4" w:rsidP="0047680D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2363470" cy="2602230"/>
                                  <wp:effectExtent l="0" t="0" r="0" b="762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470" cy="260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5834" w:rsidRPr="00794378" w:rsidRDefault="00E25834" w:rsidP="00787D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55.05pt;margin-top:226.45pt;width:191.65pt;height:27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" strokeweight="3pt">
                <v:shadow on="t" opacity=".5" offset="6pt,6pt"/>
                <v:textbox>
                  <w:txbxContent>
                    <w:p w:rsidR="00E25834" w:rsidRDefault="00A613F4" w:rsidP="0047680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794378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De</w:t>
                      </w:r>
                      <w:r w:rsidR="00E25834" w:rsidRPr="00794378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 xml:space="preserve"> ouders</w:t>
                      </w:r>
                    </w:p>
                    <w:p w:rsidR="001F0034" w:rsidRPr="001F0034" w:rsidRDefault="001F0034" w:rsidP="0047680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E25834" w:rsidRDefault="00A613F4" w:rsidP="0047680D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2363470" cy="2602230"/>
                            <wp:effectExtent l="0" t="0" r="0" b="762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470" cy="260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5834" w:rsidRPr="00794378" w:rsidRDefault="00E25834" w:rsidP="00787D6D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13F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2254885</wp:posOffset>
                </wp:positionV>
                <wp:extent cx="549910" cy="621030"/>
                <wp:effectExtent l="20320" t="26035" r="20320" b="19685"/>
                <wp:wrapNone/>
                <wp:docPr id="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9910" cy="6210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6pt,177.55pt" to="77.9pt,2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" strokeweight="3pt"/>
            </w:pict>
          </mc:Fallback>
        </mc:AlternateContent>
      </w:r>
      <w:r w:rsidR="00A613F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2254885</wp:posOffset>
                </wp:positionV>
                <wp:extent cx="819150" cy="621030"/>
                <wp:effectExtent l="22860" t="26035" r="24765" b="19685"/>
                <wp:wrapNone/>
                <wp:docPr id="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9150" cy="6210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7.3pt,177.55pt" to="601.8pt,2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" strokeweight="3pt"/>
            </w:pict>
          </mc:Fallback>
        </mc:AlternateContent>
      </w:r>
      <w:r w:rsidR="00A613F4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467360</wp:posOffset>
            </wp:positionV>
            <wp:extent cx="6172200" cy="1957070"/>
            <wp:effectExtent l="0" t="0" r="0" b="5080"/>
            <wp:wrapNone/>
            <wp:docPr id="14" name="Afbeelding 14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rachu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3F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-544195</wp:posOffset>
                </wp:positionV>
                <wp:extent cx="3314700" cy="800100"/>
                <wp:effectExtent l="19050" t="27305" r="95250" b="9652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25834" w:rsidRPr="00794378" w:rsidRDefault="00A613F4">
                            <w:pPr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</w:pPr>
                            <w:r w:rsidRPr="00794378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>De</w:t>
                            </w:r>
                            <w:r w:rsidR="00E25834" w:rsidRPr="00794378">
                              <w:rPr>
                                <w:rFonts w:ascii="Arial" w:hAnsi="Arial" w:cs="Arial"/>
                                <w:b/>
                                <w:sz w:val="96"/>
                                <w:szCs w:val="96"/>
                              </w:rPr>
                              <w:t xml:space="preserve"> familie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80pt;margin-top:-42.85pt;width:261pt;height:6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" strokeweight="3pt">
                <v:shadow on="t" opacity=".5" offset="6pt,6pt"/>
                <v:textbox>
                  <w:txbxContent>
                    <w:p w:rsidR="00E25834" w:rsidRPr="00794378" w:rsidRDefault="00A613F4">
                      <w:pPr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</w:pPr>
                      <w:r w:rsidRPr="00794378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>De</w:t>
                      </w:r>
                      <w:r w:rsidR="00E25834" w:rsidRPr="00794378">
                        <w:rPr>
                          <w:rFonts w:ascii="Arial" w:hAnsi="Arial" w:cs="Arial"/>
                          <w:b/>
                          <w:sz w:val="96"/>
                          <w:szCs w:val="96"/>
                        </w:rPr>
                        <w:t xml:space="preserve"> familie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680D" w:rsidSect="0047680D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1216FE"/>
    <w:rsid w:val="00177E33"/>
    <w:rsid w:val="001F0034"/>
    <w:rsid w:val="002D36F6"/>
    <w:rsid w:val="0047680D"/>
    <w:rsid w:val="004D3456"/>
    <w:rsid w:val="00506B8D"/>
    <w:rsid w:val="0066351A"/>
    <w:rsid w:val="00787D6D"/>
    <w:rsid w:val="00794378"/>
    <w:rsid w:val="00A613F4"/>
    <w:rsid w:val="00E25834"/>
    <w:rsid w:val="00E26E88"/>
    <w:rsid w:val="00EC0306"/>
    <w:rsid w:val="00EE4AE8"/>
    <w:rsid w:val="00F9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F96F5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F96F5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D99B25</Template>
  <TotalTime>0</TotalTime>
  <Pages>2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2009-12-07T09:25:00Z</cp:lastPrinted>
  <dcterms:created xsi:type="dcterms:W3CDTF">2013-03-25T10:20:00Z</dcterms:created>
  <dcterms:modified xsi:type="dcterms:W3CDTF">2013-03-25T10:20:00Z</dcterms:modified>
</cp:coreProperties>
</file>