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49" w:rsidRDefault="00DE26D9">
      <w:pPr>
        <w:rPr>
          <w:sz w:val="32"/>
          <w:szCs w:val="32"/>
        </w:rPr>
      </w:pPr>
      <w:bookmarkStart w:id="0" w:name="_GoBack"/>
      <w:bookmarkEnd w:id="0"/>
      <w:r w:rsidRPr="00335349">
        <w:rPr>
          <w:b/>
          <w:sz w:val="32"/>
          <w:szCs w:val="32"/>
        </w:rPr>
        <w:t>De piraat/ de zeerover:</w:t>
      </w:r>
      <w:r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Pr="00335349">
        <w:rPr>
          <w:sz w:val="32"/>
          <w:szCs w:val="32"/>
        </w:rPr>
        <w:t xml:space="preserve">Een zeerover/ piraat vaart op een schip. Vanaf dat schip valt hij andere schepen </w:t>
      </w:r>
    </w:p>
    <w:p w:rsidR="007B496B" w:rsidRPr="00335349" w:rsidRDefault="0033534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E26D9" w:rsidRPr="00335349">
        <w:rPr>
          <w:sz w:val="32"/>
          <w:szCs w:val="32"/>
        </w:rPr>
        <w:t>aan om ze te beroven.</w:t>
      </w:r>
    </w:p>
    <w:p w:rsidR="00DE26D9" w:rsidRPr="00335349" w:rsidRDefault="00DE26D9">
      <w:pPr>
        <w:rPr>
          <w:sz w:val="32"/>
          <w:szCs w:val="32"/>
        </w:rPr>
      </w:pPr>
    </w:p>
    <w:p w:rsidR="00335349" w:rsidRDefault="00DE26D9">
      <w:pPr>
        <w:rPr>
          <w:sz w:val="32"/>
          <w:szCs w:val="32"/>
        </w:rPr>
      </w:pPr>
      <w:r w:rsidRPr="00335349">
        <w:rPr>
          <w:b/>
          <w:sz w:val="32"/>
          <w:szCs w:val="32"/>
        </w:rPr>
        <w:t>De verrekijker:</w:t>
      </w:r>
      <w:r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Pr="00335349">
        <w:rPr>
          <w:sz w:val="32"/>
          <w:szCs w:val="32"/>
        </w:rPr>
        <w:t>Door een verrekijker kun je dingen die ver weg zijn goed zien. Het is net alsof ze</w:t>
      </w:r>
    </w:p>
    <w:p w:rsidR="00DE26D9" w:rsidRPr="00335349" w:rsidRDefault="00DE26D9" w:rsidP="00335349">
      <w:pPr>
        <w:ind w:left="2832" w:firstLine="708"/>
        <w:rPr>
          <w:sz w:val="32"/>
          <w:szCs w:val="32"/>
        </w:rPr>
      </w:pPr>
      <w:r w:rsidRPr="00335349">
        <w:rPr>
          <w:sz w:val="32"/>
          <w:szCs w:val="32"/>
        </w:rPr>
        <w:t>dichtbij zijn.</w:t>
      </w:r>
    </w:p>
    <w:p w:rsidR="00DE26D9" w:rsidRPr="00335349" w:rsidRDefault="00DE26D9">
      <w:pPr>
        <w:rPr>
          <w:sz w:val="32"/>
          <w:szCs w:val="32"/>
        </w:rPr>
      </w:pPr>
    </w:p>
    <w:p w:rsidR="00335349" w:rsidRDefault="00DE26D9">
      <w:pPr>
        <w:rPr>
          <w:sz w:val="32"/>
          <w:szCs w:val="32"/>
        </w:rPr>
      </w:pPr>
      <w:r w:rsidRPr="00335349">
        <w:rPr>
          <w:b/>
          <w:sz w:val="32"/>
          <w:szCs w:val="32"/>
        </w:rPr>
        <w:t>De papegaai:</w:t>
      </w:r>
      <w:r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Pr="00335349">
        <w:rPr>
          <w:sz w:val="32"/>
          <w:szCs w:val="32"/>
        </w:rPr>
        <w:t>Een papegaai is een kleurige vogel met een korte, kromme snavel. Sommige</w:t>
      </w:r>
    </w:p>
    <w:p w:rsidR="00DE26D9" w:rsidRPr="00335349" w:rsidRDefault="00DE26D9" w:rsidP="00335349">
      <w:pPr>
        <w:ind w:left="2832" w:firstLine="708"/>
        <w:rPr>
          <w:sz w:val="32"/>
          <w:szCs w:val="32"/>
        </w:rPr>
      </w:pPr>
      <w:r w:rsidRPr="00335349">
        <w:rPr>
          <w:sz w:val="32"/>
          <w:szCs w:val="32"/>
        </w:rPr>
        <w:t>papegaaien kunnen woorden nazeggen.</w:t>
      </w:r>
    </w:p>
    <w:p w:rsidR="00DE26D9" w:rsidRPr="00335349" w:rsidRDefault="00DE26D9">
      <w:pPr>
        <w:rPr>
          <w:sz w:val="32"/>
          <w:szCs w:val="32"/>
        </w:rPr>
      </w:pPr>
    </w:p>
    <w:p w:rsidR="00DE26D9" w:rsidRPr="00335349" w:rsidRDefault="00DE26D9">
      <w:pPr>
        <w:rPr>
          <w:sz w:val="32"/>
          <w:szCs w:val="32"/>
        </w:rPr>
      </w:pPr>
      <w:r w:rsidRPr="00335349">
        <w:rPr>
          <w:b/>
          <w:sz w:val="32"/>
          <w:szCs w:val="32"/>
        </w:rPr>
        <w:t>Het schip:</w:t>
      </w:r>
      <w:r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Pr="00335349">
        <w:rPr>
          <w:sz w:val="32"/>
          <w:szCs w:val="32"/>
        </w:rPr>
        <w:t>Een schip is hetzelfde als een boot. Schepen kunnen varen.</w:t>
      </w:r>
    </w:p>
    <w:p w:rsidR="00DE26D9" w:rsidRPr="00335349" w:rsidRDefault="00DE26D9">
      <w:pPr>
        <w:rPr>
          <w:sz w:val="32"/>
          <w:szCs w:val="32"/>
        </w:rPr>
      </w:pPr>
    </w:p>
    <w:p w:rsidR="00335349" w:rsidRDefault="00DE26D9">
      <w:pPr>
        <w:rPr>
          <w:sz w:val="32"/>
          <w:szCs w:val="32"/>
        </w:rPr>
      </w:pPr>
      <w:r w:rsidRPr="00335349">
        <w:rPr>
          <w:b/>
          <w:sz w:val="32"/>
          <w:szCs w:val="32"/>
        </w:rPr>
        <w:t>De schat:</w:t>
      </w:r>
      <w:r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Pr="00335349">
        <w:rPr>
          <w:sz w:val="32"/>
          <w:szCs w:val="32"/>
        </w:rPr>
        <w:t>Een schat bestaat uit geld of juwelen. Vaak zit een schat in een kist. Schatten</w:t>
      </w:r>
    </w:p>
    <w:p w:rsidR="00DE26D9" w:rsidRPr="00335349" w:rsidRDefault="00DE26D9" w:rsidP="00335349">
      <w:pPr>
        <w:ind w:left="2832" w:firstLine="708"/>
        <w:rPr>
          <w:sz w:val="32"/>
          <w:szCs w:val="32"/>
        </w:rPr>
      </w:pPr>
      <w:r w:rsidRPr="00335349">
        <w:rPr>
          <w:sz w:val="32"/>
          <w:szCs w:val="32"/>
        </w:rPr>
        <w:t>komen vooral in verhalen voor</w:t>
      </w:r>
      <w:r w:rsidR="00335349" w:rsidRPr="00335349">
        <w:rPr>
          <w:sz w:val="32"/>
          <w:szCs w:val="32"/>
        </w:rPr>
        <w:t>.</w:t>
      </w:r>
    </w:p>
    <w:p w:rsidR="00DE26D9" w:rsidRPr="00335349" w:rsidRDefault="00DE26D9">
      <w:pPr>
        <w:rPr>
          <w:sz w:val="32"/>
          <w:szCs w:val="32"/>
        </w:rPr>
      </w:pPr>
    </w:p>
    <w:p w:rsidR="00335349" w:rsidRDefault="00DE26D9" w:rsidP="00335349">
      <w:pPr>
        <w:rPr>
          <w:sz w:val="32"/>
          <w:szCs w:val="32"/>
        </w:rPr>
      </w:pPr>
      <w:r w:rsidRPr="00335349">
        <w:rPr>
          <w:b/>
          <w:sz w:val="32"/>
          <w:szCs w:val="32"/>
        </w:rPr>
        <w:t>De ooglap:</w:t>
      </w:r>
      <w:r w:rsidR="00335349" w:rsidRPr="00335349">
        <w:rPr>
          <w:sz w:val="32"/>
          <w:szCs w:val="32"/>
        </w:rPr>
        <w:t xml:space="preserve"> </w:t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>
        <w:rPr>
          <w:sz w:val="32"/>
          <w:szCs w:val="32"/>
        </w:rPr>
        <w:tab/>
      </w:r>
      <w:r w:rsidR="00335349" w:rsidRPr="00335349">
        <w:rPr>
          <w:sz w:val="32"/>
          <w:szCs w:val="32"/>
        </w:rPr>
        <w:t xml:space="preserve">Een </w:t>
      </w:r>
      <w:r w:rsidR="00335349" w:rsidRPr="00335349">
        <w:rPr>
          <w:bCs/>
          <w:sz w:val="32"/>
          <w:szCs w:val="32"/>
        </w:rPr>
        <w:t>ooglap</w:t>
      </w:r>
      <w:r w:rsidR="00335349" w:rsidRPr="00335349">
        <w:rPr>
          <w:sz w:val="32"/>
          <w:szCs w:val="32"/>
        </w:rPr>
        <w:t xml:space="preserve"> is een stukje stof dat het oog</w:t>
      </w:r>
      <w:r w:rsidR="00335349" w:rsidRPr="00335349">
        <w:rPr>
          <w:b/>
          <w:sz w:val="32"/>
          <w:szCs w:val="32"/>
        </w:rPr>
        <w:t xml:space="preserve"> </w:t>
      </w:r>
      <w:r w:rsidR="00335349" w:rsidRPr="00335349">
        <w:rPr>
          <w:sz w:val="32"/>
          <w:szCs w:val="32"/>
        </w:rPr>
        <w:t xml:space="preserve">afdekt. Het zorgt ervoor het oog te </w:t>
      </w:r>
    </w:p>
    <w:p w:rsidR="00335349" w:rsidRPr="00335349" w:rsidRDefault="00335349" w:rsidP="0033534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35349">
        <w:rPr>
          <w:sz w:val="32"/>
          <w:szCs w:val="32"/>
        </w:rPr>
        <w:t xml:space="preserve">verbergen. </w:t>
      </w:r>
    </w:p>
    <w:p w:rsidR="00335349" w:rsidRPr="00335349" w:rsidRDefault="00335349" w:rsidP="00335349">
      <w:pPr>
        <w:rPr>
          <w:sz w:val="32"/>
          <w:szCs w:val="32"/>
        </w:rPr>
      </w:pPr>
    </w:p>
    <w:p w:rsidR="00335349" w:rsidRDefault="00335349" w:rsidP="00335349">
      <w:pPr>
        <w:rPr>
          <w:sz w:val="32"/>
          <w:szCs w:val="32"/>
        </w:rPr>
      </w:pPr>
    </w:p>
    <w:p w:rsidR="007C1A0D" w:rsidRDefault="007C1A0D" w:rsidP="00335349"/>
    <w:p w:rsidR="00335349" w:rsidRDefault="00335349" w:rsidP="00335349"/>
    <w:p w:rsidR="00335349" w:rsidRDefault="00335349" w:rsidP="00335349"/>
    <w:p w:rsidR="00335349" w:rsidRDefault="00335349" w:rsidP="00335349"/>
    <w:p w:rsidR="00335349" w:rsidRDefault="00335349" w:rsidP="00335349"/>
    <w:p w:rsidR="00335349" w:rsidRDefault="00335349" w:rsidP="00335349"/>
    <w:p w:rsidR="00335349" w:rsidRDefault="00335349" w:rsidP="00335349"/>
    <w:p w:rsidR="00335349" w:rsidRDefault="00335349" w:rsidP="00335349"/>
    <w:p w:rsidR="00335349" w:rsidRDefault="00E2240E" w:rsidP="003353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-692785</wp:posOffset>
                </wp:positionV>
                <wp:extent cx="2202815" cy="2255520"/>
                <wp:effectExtent l="1905" t="2540" r="71755" b="75565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22555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2DE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C1A0D">
                              <w:rPr>
                                <w:b/>
                                <w:sz w:val="40"/>
                                <w:szCs w:val="40"/>
                              </w:rPr>
                              <w:t>de verrekijker</w:t>
                            </w:r>
                          </w:p>
                          <w:p w:rsidR="00D802DE" w:rsidRDefault="00E2240E" w:rsidP="007C1A0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8370" cy="857885"/>
                                  <wp:effectExtent l="0" t="0" r="508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02DE" w:rsidRPr="007C1A0D" w:rsidRDefault="00E2240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2555" cy="91440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55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6.6pt;margin-top:-54.55pt;width:173.45pt;height:17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" fillcolor="#cff" stroked="f">
                <v:shadow on="t" opacity=".5" offset="6pt,6pt"/>
                <v:textbox>
                  <w:txbxContent>
                    <w:p w:rsidR="00D802DE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C1A0D">
                        <w:rPr>
                          <w:b/>
                          <w:sz w:val="40"/>
                          <w:szCs w:val="40"/>
                        </w:rPr>
                        <w:t>de verrekijker</w:t>
                      </w:r>
                    </w:p>
                    <w:p w:rsidR="00D802DE" w:rsidRDefault="00E2240E" w:rsidP="007C1A0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8370" cy="857885"/>
                            <wp:effectExtent l="0" t="0" r="508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85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02DE" w:rsidRPr="007C1A0D" w:rsidRDefault="00E2240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2555" cy="91440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55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-599440</wp:posOffset>
                </wp:positionV>
                <wp:extent cx="2793365" cy="1952625"/>
                <wp:effectExtent l="3175" t="635" r="80010" b="7556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19526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2DE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C1A0D">
                              <w:rPr>
                                <w:b/>
                                <w:sz w:val="40"/>
                                <w:szCs w:val="40"/>
                              </w:rPr>
                              <w:t>de ooglap</w:t>
                            </w:r>
                          </w:p>
                          <w:p w:rsidR="00D802DE" w:rsidRDefault="00E2240E" w:rsidP="007C1A0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1130" cy="1392555"/>
                                  <wp:effectExtent l="0" t="0" r="762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30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02DE" w:rsidRPr="007C1A0D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529.75pt;margin-top:-47.2pt;width:219.95pt;height:15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D802DE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C1A0D">
                        <w:rPr>
                          <w:b/>
                          <w:sz w:val="40"/>
                          <w:szCs w:val="40"/>
                        </w:rPr>
                        <w:t>de ooglap</w:t>
                      </w:r>
                    </w:p>
                    <w:p w:rsidR="00D802DE" w:rsidRDefault="00E2240E" w:rsidP="007C1A0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1130" cy="1392555"/>
                            <wp:effectExtent l="0" t="0" r="762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30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02DE" w:rsidRPr="007C1A0D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03B8" w:rsidRDefault="00E2240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4637405</wp:posOffset>
                </wp:positionV>
                <wp:extent cx="2421890" cy="1529715"/>
                <wp:effectExtent l="4445" t="0" r="78740" b="7175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15297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2DE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C1A0D">
                              <w:rPr>
                                <w:b/>
                                <w:sz w:val="40"/>
                                <w:szCs w:val="40"/>
                              </w:rPr>
                              <w:t>het schip</w:t>
                            </w:r>
                          </w:p>
                          <w:p w:rsidR="00D802DE" w:rsidRPr="007C1A0D" w:rsidRDefault="00E2240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153795"/>
                                  <wp:effectExtent l="0" t="0" r="9525" b="8255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74.85pt;margin-top:365.15pt;width:190.7pt;height:1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D802DE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C1A0D">
                        <w:rPr>
                          <w:b/>
                          <w:sz w:val="40"/>
                          <w:szCs w:val="40"/>
                        </w:rPr>
                        <w:t>het schip</w:t>
                      </w:r>
                    </w:p>
                    <w:p w:rsidR="00D802DE" w:rsidRPr="007C1A0D" w:rsidRDefault="00E2240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153795"/>
                            <wp:effectExtent l="0" t="0" r="9525" b="8255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3870960</wp:posOffset>
                </wp:positionV>
                <wp:extent cx="481965" cy="1000125"/>
                <wp:effectExtent l="15875" t="22860" r="16510" b="15240"/>
                <wp:wrapNone/>
                <wp:docPr id="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10001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pt,304.8pt" to="378.95pt,3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MsGAIAADA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2364105</wp:posOffset>
                </wp:positionV>
                <wp:extent cx="751205" cy="2199640"/>
                <wp:effectExtent l="17780" t="20955" r="21590" b="1778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2199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9pt,186.15pt" to="548.05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226060</wp:posOffset>
                </wp:positionV>
                <wp:extent cx="518795" cy="790575"/>
                <wp:effectExtent l="17780" t="16510" r="15875" b="2159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795" cy="790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9pt,17.8pt" to="529.7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1016635</wp:posOffset>
                </wp:positionV>
                <wp:extent cx="3808730" cy="2854325"/>
                <wp:effectExtent l="38100" t="45085" r="115570" b="12001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285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802DE" w:rsidRDefault="00D802DE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d</w:t>
                            </w:r>
                            <w:r w:rsidRPr="00335349">
                              <w:rPr>
                                <w:b/>
                                <w:sz w:val="60"/>
                                <w:szCs w:val="60"/>
                              </w:rPr>
                              <w:t>e piraat/de zeerover</w:t>
                            </w:r>
                          </w:p>
                          <w:p w:rsidR="00D802DE" w:rsidRPr="00335349" w:rsidRDefault="00E2240E" w:rsidP="007C1A0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7980" cy="2279015"/>
                                  <wp:effectExtent l="0" t="0" r="1270" b="6985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9pt;margin-top:80.05pt;width:299.9pt;height:2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" fillcolor="#cff" strokeweight="6pt">
                <v:shadow on="t" opacity=".5" offset="6pt,6pt"/>
                <v:textbox>
                  <w:txbxContent>
                    <w:p w:rsidR="00D802DE" w:rsidRDefault="00D802DE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d</w:t>
                      </w:r>
                      <w:r w:rsidRPr="00335349">
                        <w:rPr>
                          <w:b/>
                          <w:sz w:val="60"/>
                          <w:szCs w:val="60"/>
                        </w:rPr>
                        <w:t>e piraat/de zeerover</w:t>
                      </w:r>
                    </w:p>
                    <w:p w:rsidR="00D802DE" w:rsidRPr="00335349" w:rsidRDefault="00E2240E" w:rsidP="007C1A0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7980" cy="2279015"/>
                            <wp:effectExtent l="0" t="0" r="1270" b="6985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1387475</wp:posOffset>
                </wp:positionV>
                <wp:extent cx="1492250" cy="784225"/>
                <wp:effectExtent l="22225" t="15875" r="19050" b="1905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92250" cy="7842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pt,109.25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3006725</wp:posOffset>
                </wp:positionV>
                <wp:extent cx="281305" cy="1630680"/>
                <wp:effectExtent l="23495" t="15875" r="19050" b="20320"/>
                <wp:wrapNone/>
                <wp:docPr id="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16306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236.75pt" to="189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3006725</wp:posOffset>
                </wp:positionV>
                <wp:extent cx="2433955" cy="3138170"/>
                <wp:effectExtent l="0" t="0" r="71755" b="7493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31381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2DE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C1A0D">
                              <w:rPr>
                                <w:b/>
                                <w:sz w:val="40"/>
                                <w:szCs w:val="40"/>
                              </w:rPr>
                              <w:t>de papegaai</w:t>
                            </w:r>
                          </w:p>
                          <w:p w:rsidR="00D802DE" w:rsidRDefault="00E2240E" w:rsidP="007C1A0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7765" cy="872490"/>
                                  <wp:effectExtent l="0" t="0" r="0" b="381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765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53CC" w:rsidRDefault="009653CC" w:rsidP="007C1A0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653CC" w:rsidRPr="007C1A0D" w:rsidRDefault="00E2240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6795" cy="1561465"/>
                                  <wp:effectExtent l="0" t="0" r="1905" b="635"/>
                                  <wp:docPr id="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156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24.8pt;margin-top:236.75pt;width:191.65pt;height:24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D802DE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C1A0D">
                        <w:rPr>
                          <w:b/>
                          <w:sz w:val="40"/>
                          <w:szCs w:val="40"/>
                        </w:rPr>
                        <w:t>de papegaai</w:t>
                      </w:r>
                    </w:p>
                    <w:p w:rsidR="00D802DE" w:rsidRDefault="00E2240E" w:rsidP="007C1A0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7765" cy="872490"/>
                            <wp:effectExtent l="0" t="0" r="0" b="381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765" cy="8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53CC" w:rsidRDefault="009653CC" w:rsidP="007C1A0D">
                      <w:pPr>
                        <w:jc w:val="center"/>
                        <w:rPr>
                          <w:noProof/>
                        </w:rPr>
                      </w:pPr>
                    </w:p>
                    <w:p w:rsidR="009653CC" w:rsidRPr="007C1A0D" w:rsidRDefault="00E2240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6795" cy="1561465"/>
                            <wp:effectExtent l="0" t="0" r="1905" b="635"/>
                            <wp:docPr id="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156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3500755</wp:posOffset>
                </wp:positionV>
                <wp:extent cx="2635250" cy="1964690"/>
                <wp:effectExtent l="0" t="0" r="72390" b="7810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9646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2DE" w:rsidRDefault="00D802D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C1A0D">
                              <w:rPr>
                                <w:b/>
                                <w:sz w:val="40"/>
                                <w:szCs w:val="40"/>
                              </w:rPr>
                              <w:t>de schat</w:t>
                            </w:r>
                          </w:p>
                          <w:p w:rsidR="00D802DE" w:rsidRPr="007C1A0D" w:rsidRDefault="00E2240E" w:rsidP="007C1A0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3645" cy="1223645"/>
                                  <wp:effectExtent l="0" t="0" r="0" b="0"/>
                                  <wp:docPr id="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548.05pt;margin-top:275.65pt;width:207.5pt;height:15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D802DE" w:rsidRDefault="00D802D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C1A0D">
                        <w:rPr>
                          <w:b/>
                          <w:sz w:val="40"/>
                          <w:szCs w:val="40"/>
                        </w:rPr>
                        <w:t>de schat</w:t>
                      </w:r>
                    </w:p>
                    <w:p w:rsidR="00D802DE" w:rsidRPr="007C1A0D" w:rsidRDefault="00E2240E" w:rsidP="007C1A0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3645" cy="1223645"/>
                            <wp:effectExtent l="0" t="0" r="0" b="0"/>
                            <wp:docPr id="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45" cy="122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21" name="Afbeelding 21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335349"/>
    <w:rsid w:val="00387DAC"/>
    <w:rsid w:val="00393998"/>
    <w:rsid w:val="00431BCA"/>
    <w:rsid w:val="007B496B"/>
    <w:rsid w:val="007C1A0D"/>
    <w:rsid w:val="00802DB1"/>
    <w:rsid w:val="009229E5"/>
    <w:rsid w:val="009653CC"/>
    <w:rsid w:val="00D802DE"/>
    <w:rsid w:val="00DE26D9"/>
    <w:rsid w:val="00E2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uiPriority w:val="99"/>
    <w:unhideWhenUsed/>
    <w:rsid w:val="003353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uiPriority w:val="99"/>
    <w:unhideWhenUsed/>
    <w:rsid w:val="003353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9B332445</Template>
  <TotalTime>1</TotalTime>
  <Pages>2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Maaike.Maijenburg</cp:lastModifiedBy>
  <cp:revision>2</cp:revision>
  <dcterms:created xsi:type="dcterms:W3CDTF">2012-06-27T11:11:00Z</dcterms:created>
  <dcterms:modified xsi:type="dcterms:W3CDTF">2012-06-27T11:11:00Z</dcterms:modified>
</cp:coreProperties>
</file>