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530F" w:rsidRDefault="0082530F"/>
    <w:p w:rsidR="0082530F" w:rsidRDefault="0082530F"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editId="36B11C9B">
                <wp:simplePos x="0" y="0"/>
                <wp:positionH relativeFrom="column">
                  <wp:posOffset>6718300</wp:posOffset>
                </wp:positionH>
                <wp:positionV relativeFrom="paragraph">
                  <wp:posOffset>3330452</wp:posOffset>
                </wp:positionV>
                <wp:extent cx="3524865" cy="3111910"/>
                <wp:effectExtent l="0" t="0" r="0" b="0"/>
                <wp:wrapNone/>
                <wp:docPr id="19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865" cy="3111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2530F" w:rsidRDefault="0082530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EA9B981" wp14:editId="603E5AA2">
                                  <wp:extent cx="3912870" cy="2940385"/>
                                  <wp:effectExtent l="0" t="0" r="0" b="0"/>
                                  <wp:docPr id="20" name="Afbeelding 20" descr="http://www.acb-aalten.nl/upload/Image/wals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://www.acb-aalten.nl/upload/Image/wals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12870" cy="29403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margin-left:529pt;margin-top:262.25pt;width:277.55pt;height:245.0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" stroked="f">
                <v:textbox>
                  <w:txbxContent>
                    <w:p w:rsidR="0082530F" w:rsidRDefault="0082530F">
                      <w:r>
                        <w:rPr>
                          <w:noProof/>
                        </w:rPr>
                        <w:drawing>
                          <wp:inline distT="0" distB="0" distL="0" distR="0" wp14:anchorId="4EA9B981" wp14:editId="603E5AA2">
                            <wp:extent cx="3912870" cy="2940385"/>
                            <wp:effectExtent l="0" t="0" r="0" b="0"/>
                            <wp:docPr id="20" name="Afbeelding 20" descr="http://www.acb-aalten.nl/upload/Image/wals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://www.acb-aalten.nl/upload/Image/wals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912870" cy="29403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editId="36B11C9B">
                <wp:simplePos x="0" y="0"/>
                <wp:positionH relativeFrom="column">
                  <wp:posOffset>598150</wp:posOffset>
                </wp:positionH>
                <wp:positionV relativeFrom="paragraph">
                  <wp:posOffset>116205</wp:posOffset>
                </wp:positionV>
                <wp:extent cx="6651522" cy="6326444"/>
                <wp:effectExtent l="0" t="0" r="0" b="0"/>
                <wp:wrapNone/>
                <wp:docPr id="18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51522" cy="632644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2530F" w:rsidRDefault="0082530F">
                            <w:pPr>
                              <w:rPr>
                                <w:rFonts w:asciiTheme="minorHAnsi" w:hAnsiTheme="minorHAnsi" w:cstheme="minorHAnsi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36"/>
                                <w:szCs w:val="36"/>
                              </w:rPr>
                              <w:t>h</w:t>
                            </w:r>
                            <w:r w:rsidRPr="0082530F">
                              <w:rPr>
                                <w:rFonts w:asciiTheme="minorHAnsi" w:hAnsiTheme="minorHAnsi" w:cstheme="minorHAnsi"/>
                                <w:b/>
                                <w:sz w:val="36"/>
                                <w:szCs w:val="36"/>
                              </w:rPr>
                              <w:t>et ijzererts</w:t>
                            </w:r>
                          </w:p>
                          <w:p w:rsidR="0082530F" w:rsidRDefault="0082530F">
                            <w:pPr>
                              <w:rPr>
                                <w:rFonts w:asciiTheme="minorHAnsi" w:hAnsiTheme="minorHAnsi" w:cstheme="minorHAnsi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36"/>
                                <w:szCs w:val="36"/>
                              </w:rPr>
                              <w:t>het gesteente dat ijzer bevat</w:t>
                            </w:r>
                          </w:p>
                          <w:p w:rsidR="0082530F" w:rsidRDefault="0082530F">
                            <w:pPr>
                              <w:rPr>
                                <w:rFonts w:asciiTheme="minorHAnsi" w:hAnsiTheme="minorHAnsi" w:cstheme="minorHAnsi"/>
                                <w:sz w:val="36"/>
                                <w:szCs w:val="36"/>
                              </w:rPr>
                            </w:pPr>
                          </w:p>
                          <w:p w:rsidR="0082530F" w:rsidRDefault="0082530F" w:rsidP="0082530F">
                            <w:pPr>
                              <w:rPr>
                                <w:rFonts w:asciiTheme="minorHAnsi" w:hAnsiTheme="minorHAnsi" w:cstheme="minorHAnsi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36"/>
                                <w:szCs w:val="36"/>
                              </w:rPr>
                              <w:t>h</w:t>
                            </w:r>
                            <w:r w:rsidRPr="0082530F">
                              <w:rPr>
                                <w:rFonts w:asciiTheme="minorHAnsi" w:hAnsiTheme="minorHAnsi" w:cstheme="minorHAnsi"/>
                                <w:b/>
                                <w:sz w:val="36"/>
                                <w:szCs w:val="36"/>
                              </w:rPr>
                              <w:t xml:space="preserve">et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sz w:val="36"/>
                                <w:szCs w:val="36"/>
                              </w:rPr>
                              <w:t>ijzeroer</w:t>
                            </w:r>
                          </w:p>
                          <w:p w:rsidR="0082530F" w:rsidRDefault="0082530F" w:rsidP="0082530F">
                            <w:pPr>
                              <w:rPr>
                                <w:rFonts w:asciiTheme="minorHAnsi" w:hAnsiTheme="minorHAnsi" w:cstheme="minorHAnsi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36"/>
                                <w:szCs w:val="36"/>
                              </w:rPr>
                              <w:t>ijzer vermengt met zand</w:t>
                            </w:r>
                          </w:p>
                          <w:p w:rsidR="0082530F" w:rsidRDefault="0082530F" w:rsidP="0082530F">
                            <w:pPr>
                              <w:rPr>
                                <w:rFonts w:asciiTheme="minorHAnsi" w:hAnsiTheme="minorHAnsi" w:cstheme="minorHAnsi"/>
                                <w:sz w:val="36"/>
                                <w:szCs w:val="36"/>
                              </w:rPr>
                            </w:pPr>
                          </w:p>
                          <w:p w:rsidR="0082530F" w:rsidRDefault="0082530F" w:rsidP="0082530F">
                            <w:pPr>
                              <w:rPr>
                                <w:rFonts w:asciiTheme="minorHAnsi" w:hAnsiTheme="minorHAnsi" w:cstheme="minorHAnsi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36"/>
                                <w:szCs w:val="36"/>
                              </w:rPr>
                              <w:t>de hoogoven</w:t>
                            </w:r>
                          </w:p>
                          <w:p w:rsidR="0082530F" w:rsidRDefault="008A2143" w:rsidP="0082530F">
                            <w:pPr>
                              <w:rPr>
                                <w:rFonts w:asciiTheme="minorHAnsi" w:hAnsiTheme="minorHAnsi" w:cstheme="minorHAnsi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36"/>
                                <w:szCs w:val="36"/>
                              </w:rPr>
                              <w:t>de smeltoven</w:t>
                            </w:r>
                            <w:r w:rsidR="0082530F">
                              <w:rPr>
                                <w:rFonts w:asciiTheme="minorHAnsi" w:hAnsiTheme="minorHAnsi" w:cstheme="minorHAnsi"/>
                                <w:sz w:val="36"/>
                                <w:szCs w:val="36"/>
                              </w:rPr>
                              <w:t xml:space="preserve"> voor ijzererts; </w:t>
                            </w:r>
                            <w:r w:rsidR="00B32FF6">
                              <w:rPr>
                                <w:rFonts w:asciiTheme="minorHAnsi" w:hAnsiTheme="minorHAnsi" w:cstheme="minorHAnsi"/>
                                <w:sz w:val="36"/>
                                <w:szCs w:val="36"/>
                              </w:rPr>
                              <w:t>hier wordt het ijzer uit de erts</w:t>
                            </w:r>
                            <w:bookmarkStart w:id="0" w:name="_GoBack"/>
                            <w:bookmarkEnd w:id="0"/>
                            <w:r w:rsidR="0082530F">
                              <w:rPr>
                                <w:rFonts w:asciiTheme="minorHAnsi" w:hAnsiTheme="minorHAnsi" w:cstheme="minorHAnsi"/>
                                <w:sz w:val="36"/>
                                <w:szCs w:val="36"/>
                              </w:rPr>
                              <w:t xml:space="preserve"> gewonnen</w:t>
                            </w:r>
                          </w:p>
                          <w:p w:rsidR="0082530F" w:rsidRDefault="0082530F" w:rsidP="0082530F">
                            <w:pPr>
                              <w:rPr>
                                <w:rFonts w:asciiTheme="minorHAnsi" w:hAnsiTheme="minorHAnsi" w:cstheme="minorHAnsi"/>
                                <w:sz w:val="36"/>
                                <w:szCs w:val="36"/>
                              </w:rPr>
                            </w:pPr>
                          </w:p>
                          <w:p w:rsidR="0082530F" w:rsidRDefault="0082530F" w:rsidP="0082530F">
                            <w:pPr>
                              <w:rPr>
                                <w:rFonts w:asciiTheme="minorHAnsi" w:hAnsiTheme="minorHAnsi" w:cstheme="minorHAnsi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36"/>
                                <w:szCs w:val="36"/>
                              </w:rPr>
                              <w:t>winnen</w:t>
                            </w:r>
                          </w:p>
                          <w:p w:rsidR="0082530F" w:rsidRDefault="0082530F" w:rsidP="0082530F">
                            <w:pPr>
                              <w:rPr>
                                <w:rFonts w:asciiTheme="minorHAnsi" w:hAnsiTheme="minorHAnsi" w:cstheme="minorHAnsi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36"/>
                                <w:szCs w:val="36"/>
                              </w:rPr>
                              <w:t>uit de bodem halen</w:t>
                            </w:r>
                          </w:p>
                          <w:p w:rsidR="0082530F" w:rsidRDefault="0082530F" w:rsidP="0082530F">
                            <w:pPr>
                              <w:rPr>
                                <w:rFonts w:asciiTheme="minorHAnsi" w:hAnsiTheme="minorHAnsi" w:cstheme="minorHAnsi"/>
                                <w:sz w:val="36"/>
                                <w:szCs w:val="36"/>
                              </w:rPr>
                            </w:pPr>
                          </w:p>
                          <w:p w:rsidR="0082530F" w:rsidRDefault="0082530F" w:rsidP="0082530F">
                            <w:pPr>
                              <w:rPr>
                                <w:rFonts w:asciiTheme="minorHAnsi" w:hAnsiTheme="minorHAnsi" w:cstheme="minorHAnsi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36"/>
                                <w:szCs w:val="36"/>
                              </w:rPr>
                              <w:t>de cokes</w:t>
                            </w:r>
                          </w:p>
                          <w:p w:rsidR="0082530F" w:rsidRDefault="0082530F" w:rsidP="0082530F">
                            <w:pPr>
                              <w:rPr>
                                <w:rFonts w:asciiTheme="minorHAnsi" w:hAnsiTheme="minorHAnsi" w:cstheme="minorHAnsi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36"/>
                                <w:szCs w:val="36"/>
                              </w:rPr>
                              <w:t>steenkool waar het gas uitgehaald is; hierdoor is het een betere brandstof als steenkool (het wordt heter en brandt langer)</w:t>
                            </w:r>
                          </w:p>
                          <w:p w:rsidR="0082530F" w:rsidRDefault="0082530F" w:rsidP="0082530F">
                            <w:pPr>
                              <w:rPr>
                                <w:rFonts w:asciiTheme="minorHAnsi" w:hAnsiTheme="minorHAnsi" w:cstheme="minorHAnsi"/>
                                <w:sz w:val="36"/>
                                <w:szCs w:val="36"/>
                              </w:rPr>
                            </w:pPr>
                          </w:p>
                          <w:p w:rsidR="0082530F" w:rsidRDefault="0082530F" w:rsidP="0082530F">
                            <w:pPr>
                              <w:rPr>
                                <w:rFonts w:asciiTheme="minorHAnsi" w:hAnsiTheme="minorHAnsi" w:cstheme="minorHAnsi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36"/>
                                <w:szCs w:val="36"/>
                              </w:rPr>
                              <w:t>walsen</w:t>
                            </w:r>
                          </w:p>
                          <w:p w:rsidR="0082530F" w:rsidRDefault="0082530F" w:rsidP="0082530F">
                            <w:pPr>
                              <w:rPr>
                                <w:rFonts w:asciiTheme="minorHAnsi" w:hAnsiTheme="minorHAnsi" w:cstheme="minorHAnsi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36"/>
                                <w:szCs w:val="36"/>
                              </w:rPr>
                              <w:t>met een wals pletten of platmaken (zie foto hiernaast)</w:t>
                            </w:r>
                          </w:p>
                          <w:p w:rsidR="0082530F" w:rsidRDefault="0082530F" w:rsidP="0082530F">
                            <w:pPr>
                              <w:rPr>
                                <w:rFonts w:asciiTheme="minorHAnsi" w:hAnsiTheme="minorHAnsi" w:cstheme="minorHAnsi"/>
                                <w:sz w:val="36"/>
                                <w:szCs w:val="36"/>
                              </w:rPr>
                            </w:pPr>
                          </w:p>
                          <w:p w:rsidR="0082530F" w:rsidRDefault="0082530F" w:rsidP="0082530F">
                            <w:pPr>
                              <w:rPr>
                                <w:rFonts w:asciiTheme="minorHAnsi" w:hAnsiTheme="minorHAnsi" w:cstheme="minorHAnsi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36"/>
                                <w:szCs w:val="36"/>
                              </w:rPr>
                              <w:t>(h</w:t>
                            </w:r>
                            <w:r w:rsidRPr="0082530F">
                              <w:rPr>
                                <w:rFonts w:asciiTheme="minorHAnsi" w:hAnsiTheme="minorHAnsi" w:cstheme="minorHAnsi"/>
                                <w:b/>
                                <w:sz w:val="36"/>
                                <w:szCs w:val="36"/>
                              </w:rPr>
                              <w:t>et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sz w:val="36"/>
                                <w:szCs w:val="36"/>
                              </w:rPr>
                              <w:t>) alternatief</w:t>
                            </w:r>
                          </w:p>
                          <w:p w:rsidR="0082530F" w:rsidRDefault="0082530F" w:rsidP="0082530F">
                            <w:pPr>
                              <w:rPr>
                                <w:rFonts w:asciiTheme="minorHAnsi" w:hAnsiTheme="minorHAnsi" w:cstheme="minorHAnsi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36"/>
                                <w:szCs w:val="36"/>
                              </w:rPr>
                              <w:t>anders dan gewoon, op een andere manier</w:t>
                            </w:r>
                          </w:p>
                          <w:p w:rsidR="0082530F" w:rsidRDefault="0082530F" w:rsidP="0082530F">
                            <w:pPr>
                              <w:rPr>
                                <w:rFonts w:asciiTheme="minorHAnsi" w:hAnsiTheme="minorHAnsi" w:cstheme="minorHAnsi"/>
                                <w:sz w:val="36"/>
                                <w:szCs w:val="36"/>
                              </w:rPr>
                            </w:pPr>
                          </w:p>
                          <w:p w:rsidR="0082530F" w:rsidRDefault="0082530F" w:rsidP="0082530F">
                            <w:pPr>
                              <w:rPr>
                                <w:rFonts w:asciiTheme="minorHAnsi" w:hAnsiTheme="minorHAnsi" w:cstheme="minorHAnsi"/>
                                <w:sz w:val="36"/>
                                <w:szCs w:val="36"/>
                              </w:rPr>
                            </w:pPr>
                          </w:p>
                          <w:p w:rsidR="0082530F" w:rsidRDefault="0082530F" w:rsidP="0082530F">
                            <w:pPr>
                              <w:rPr>
                                <w:rFonts w:asciiTheme="minorHAnsi" w:hAnsiTheme="minorHAnsi" w:cstheme="minorHAnsi"/>
                                <w:sz w:val="36"/>
                                <w:szCs w:val="36"/>
                              </w:rPr>
                            </w:pPr>
                          </w:p>
                          <w:p w:rsidR="0082530F" w:rsidRDefault="0082530F" w:rsidP="0082530F">
                            <w:pPr>
                              <w:rPr>
                                <w:rFonts w:asciiTheme="minorHAnsi" w:hAnsiTheme="minorHAnsi" w:cstheme="minorHAnsi"/>
                                <w:sz w:val="36"/>
                                <w:szCs w:val="36"/>
                              </w:rPr>
                            </w:pPr>
                          </w:p>
                          <w:p w:rsidR="0082530F" w:rsidRDefault="0082530F" w:rsidP="0082530F">
                            <w:pPr>
                              <w:rPr>
                                <w:rFonts w:asciiTheme="minorHAnsi" w:hAnsiTheme="minorHAnsi" w:cstheme="minorHAnsi"/>
                                <w:sz w:val="36"/>
                                <w:szCs w:val="36"/>
                              </w:rPr>
                            </w:pPr>
                          </w:p>
                          <w:p w:rsidR="0082530F" w:rsidRDefault="0082530F">
                            <w:pPr>
                              <w:rPr>
                                <w:rFonts w:asciiTheme="minorHAnsi" w:hAnsiTheme="minorHAnsi" w:cstheme="minorHAnsi"/>
                                <w:sz w:val="36"/>
                                <w:szCs w:val="36"/>
                              </w:rPr>
                            </w:pPr>
                          </w:p>
                          <w:p w:rsidR="0082530F" w:rsidRPr="0082530F" w:rsidRDefault="0082530F">
                            <w:pPr>
                              <w:rPr>
                                <w:rFonts w:asciiTheme="minorHAnsi" w:hAnsiTheme="minorHAnsi" w:cstheme="minorHAnsi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47.1pt;margin-top:9.15pt;width:523.75pt;height:498.1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" stroked="f">
                <v:textbox>
                  <w:txbxContent>
                    <w:p w:rsidR="0082530F" w:rsidRDefault="0082530F">
                      <w:pPr>
                        <w:rPr>
                          <w:rFonts w:asciiTheme="minorHAnsi" w:hAnsiTheme="minorHAnsi" w:cstheme="minorHAnsi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sz w:val="36"/>
                          <w:szCs w:val="36"/>
                        </w:rPr>
                        <w:t>h</w:t>
                      </w:r>
                      <w:r w:rsidRPr="0082530F">
                        <w:rPr>
                          <w:rFonts w:asciiTheme="minorHAnsi" w:hAnsiTheme="minorHAnsi" w:cstheme="minorHAnsi"/>
                          <w:b/>
                          <w:sz w:val="36"/>
                          <w:szCs w:val="36"/>
                        </w:rPr>
                        <w:t>et ijzererts</w:t>
                      </w:r>
                    </w:p>
                    <w:p w:rsidR="0082530F" w:rsidRDefault="0082530F">
                      <w:pPr>
                        <w:rPr>
                          <w:rFonts w:asciiTheme="minorHAnsi" w:hAnsiTheme="minorHAnsi" w:cstheme="minorHAnsi"/>
                          <w:sz w:val="36"/>
                          <w:szCs w:val="36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36"/>
                          <w:szCs w:val="36"/>
                        </w:rPr>
                        <w:t>het gesteente dat ijzer bevat</w:t>
                      </w:r>
                    </w:p>
                    <w:p w:rsidR="0082530F" w:rsidRDefault="0082530F">
                      <w:pPr>
                        <w:rPr>
                          <w:rFonts w:asciiTheme="minorHAnsi" w:hAnsiTheme="minorHAnsi" w:cstheme="minorHAnsi"/>
                          <w:sz w:val="36"/>
                          <w:szCs w:val="36"/>
                        </w:rPr>
                      </w:pPr>
                    </w:p>
                    <w:p w:rsidR="0082530F" w:rsidRDefault="0082530F" w:rsidP="0082530F">
                      <w:pPr>
                        <w:rPr>
                          <w:rFonts w:asciiTheme="minorHAnsi" w:hAnsiTheme="minorHAnsi" w:cstheme="minorHAnsi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sz w:val="36"/>
                          <w:szCs w:val="36"/>
                        </w:rPr>
                        <w:t>h</w:t>
                      </w:r>
                      <w:r w:rsidRPr="0082530F">
                        <w:rPr>
                          <w:rFonts w:asciiTheme="minorHAnsi" w:hAnsiTheme="minorHAnsi" w:cstheme="minorHAnsi"/>
                          <w:b/>
                          <w:sz w:val="36"/>
                          <w:szCs w:val="36"/>
                        </w:rPr>
                        <w:t xml:space="preserve">et </w:t>
                      </w:r>
                      <w:r>
                        <w:rPr>
                          <w:rFonts w:asciiTheme="minorHAnsi" w:hAnsiTheme="minorHAnsi" w:cstheme="minorHAnsi"/>
                          <w:b/>
                          <w:sz w:val="36"/>
                          <w:szCs w:val="36"/>
                        </w:rPr>
                        <w:t>ijzeroer</w:t>
                      </w:r>
                    </w:p>
                    <w:p w:rsidR="0082530F" w:rsidRDefault="0082530F" w:rsidP="0082530F">
                      <w:pPr>
                        <w:rPr>
                          <w:rFonts w:asciiTheme="minorHAnsi" w:hAnsiTheme="minorHAnsi" w:cstheme="minorHAnsi"/>
                          <w:sz w:val="36"/>
                          <w:szCs w:val="36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36"/>
                          <w:szCs w:val="36"/>
                        </w:rPr>
                        <w:t>ijzer vermengt met zand</w:t>
                      </w:r>
                    </w:p>
                    <w:p w:rsidR="0082530F" w:rsidRDefault="0082530F" w:rsidP="0082530F">
                      <w:pPr>
                        <w:rPr>
                          <w:rFonts w:asciiTheme="minorHAnsi" w:hAnsiTheme="minorHAnsi" w:cstheme="minorHAnsi"/>
                          <w:sz w:val="36"/>
                          <w:szCs w:val="36"/>
                        </w:rPr>
                      </w:pPr>
                    </w:p>
                    <w:p w:rsidR="0082530F" w:rsidRDefault="0082530F" w:rsidP="0082530F">
                      <w:pPr>
                        <w:rPr>
                          <w:rFonts w:asciiTheme="minorHAnsi" w:hAnsiTheme="minorHAnsi" w:cstheme="minorHAnsi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sz w:val="36"/>
                          <w:szCs w:val="36"/>
                        </w:rPr>
                        <w:t>de hoogoven</w:t>
                      </w:r>
                    </w:p>
                    <w:p w:rsidR="0082530F" w:rsidRDefault="008A2143" w:rsidP="0082530F">
                      <w:pPr>
                        <w:rPr>
                          <w:rFonts w:asciiTheme="minorHAnsi" w:hAnsiTheme="minorHAnsi" w:cstheme="minorHAnsi"/>
                          <w:sz w:val="36"/>
                          <w:szCs w:val="36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36"/>
                          <w:szCs w:val="36"/>
                        </w:rPr>
                        <w:t>de smeltoven</w:t>
                      </w:r>
                      <w:r w:rsidR="0082530F">
                        <w:rPr>
                          <w:rFonts w:asciiTheme="minorHAnsi" w:hAnsiTheme="minorHAnsi" w:cstheme="minorHAnsi"/>
                          <w:sz w:val="36"/>
                          <w:szCs w:val="36"/>
                        </w:rPr>
                        <w:t xml:space="preserve"> voor ijzererts; </w:t>
                      </w:r>
                      <w:r w:rsidR="00B32FF6">
                        <w:rPr>
                          <w:rFonts w:asciiTheme="minorHAnsi" w:hAnsiTheme="minorHAnsi" w:cstheme="minorHAnsi"/>
                          <w:sz w:val="36"/>
                          <w:szCs w:val="36"/>
                        </w:rPr>
                        <w:t>hier wordt het ijzer uit de erts</w:t>
                      </w:r>
                      <w:bookmarkStart w:id="1" w:name="_GoBack"/>
                      <w:bookmarkEnd w:id="1"/>
                      <w:r w:rsidR="0082530F">
                        <w:rPr>
                          <w:rFonts w:asciiTheme="minorHAnsi" w:hAnsiTheme="minorHAnsi" w:cstheme="minorHAnsi"/>
                          <w:sz w:val="36"/>
                          <w:szCs w:val="36"/>
                        </w:rPr>
                        <w:t xml:space="preserve"> gewonnen</w:t>
                      </w:r>
                    </w:p>
                    <w:p w:rsidR="0082530F" w:rsidRDefault="0082530F" w:rsidP="0082530F">
                      <w:pPr>
                        <w:rPr>
                          <w:rFonts w:asciiTheme="minorHAnsi" w:hAnsiTheme="minorHAnsi" w:cstheme="minorHAnsi"/>
                          <w:sz w:val="36"/>
                          <w:szCs w:val="36"/>
                        </w:rPr>
                      </w:pPr>
                    </w:p>
                    <w:p w:rsidR="0082530F" w:rsidRDefault="0082530F" w:rsidP="0082530F">
                      <w:pPr>
                        <w:rPr>
                          <w:rFonts w:asciiTheme="minorHAnsi" w:hAnsiTheme="minorHAnsi" w:cstheme="minorHAnsi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sz w:val="36"/>
                          <w:szCs w:val="36"/>
                        </w:rPr>
                        <w:t>winnen</w:t>
                      </w:r>
                    </w:p>
                    <w:p w:rsidR="0082530F" w:rsidRDefault="0082530F" w:rsidP="0082530F">
                      <w:pPr>
                        <w:rPr>
                          <w:rFonts w:asciiTheme="minorHAnsi" w:hAnsiTheme="minorHAnsi" w:cstheme="minorHAnsi"/>
                          <w:sz w:val="36"/>
                          <w:szCs w:val="36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36"/>
                          <w:szCs w:val="36"/>
                        </w:rPr>
                        <w:t>uit de bodem halen</w:t>
                      </w:r>
                    </w:p>
                    <w:p w:rsidR="0082530F" w:rsidRDefault="0082530F" w:rsidP="0082530F">
                      <w:pPr>
                        <w:rPr>
                          <w:rFonts w:asciiTheme="minorHAnsi" w:hAnsiTheme="minorHAnsi" w:cstheme="minorHAnsi"/>
                          <w:sz w:val="36"/>
                          <w:szCs w:val="36"/>
                        </w:rPr>
                      </w:pPr>
                    </w:p>
                    <w:p w:rsidR="0082530F" w:rsidRDefault="0082530F" w:rsidP="0082530F">
                      <w:pPr>
                        <w:rPr>
                          <w:rFonts w:asciiTheme="minorHAnsi" w:hAnsiTheme="minorHAnsi" w:cstheme="minorHAnsi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sz w:val="36"/>
                          <w:szCs w:val="36"/>
                        </w:rPr>
                        <w:t>de cokes</w:t>
                      </w:r>
                    </w:p>
                    <w:p w:rsidR="0082530F" w:rsidRDefault="0082530F" w:rsidP="0082530F">
                      <w:pPr>
                        <w:rPr>
                          <w:rFonts w:asciiTheme="minorHAnsi" w:hAnsiTheme="minorHAnsi" w:cstheme="minorHAnsi"/>
                          <w:sz w:val="36"/>
                          <w:szCs w:val="36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36"/>
                          <w:szCs w:val="36"/>
                        </w:rPr>
                        <w:t>steenkool waar het gas uitgehaald is; hierdoor is het een betere brandstof als steenkool (het wordt heter en brandt langer)</w:t>
                      </w:r>
                    </w:p>
                    <w:p w:rsidR="0082530F" w:rsidRDefault="0082530F" w:rsidP="0082530F">
                      <w:pPr>
                        <w:rPr>
                          <w:rFonts w:asciiTheme="minorHAnsi" w:hAnsiTheme="minorHAnsi" w:cstheme="minorHAnsi"/>
                          <w:sz w:val="36"/>
                          <w:szCs w:val="36"/>
                        </w:rPr>
                      </w:pPr>
                    </w:p>
                    <w:p w:rsidR="0082530F" w:rsidRDefault="0082530F" w:rsidP="0082530F">
                      <w:pPr>
                        <w:rPr>
                          <w:rFonts w:asciiTheme="minorHAnsi" w:hAnsiTheme="minorHAnsi" w:cstheme="minorHAnsi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sz w:val="36"/>
                          <w:szCs w:val="36"/>
                        </w:rPr>
                        <w:t>walsen</w:t>
                      </w:r>
                    </w:p>
                    <w:p w:rsidR="0082530F" w:rsidRDefault="0082530F" w:rsidP="0082530F">
                      <w:pPr>
                        <w:rPr>
                          <w:rFonts w:asciiTheme="minorHAnsi" w:hAnsiTheme="minorHAnsi" w:cstheme="minorHAnsi"/>
                          <w:sz w:val="36"/>
                          <w:szCs w:val="36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36"/>
                          <w:szCs w:val="36"/>
                        </w:rPr>
                        <w:t>met een wals pletten of platmaken (zie foto hiernaast)</w:t>
                      </w:r>
                    </w:p>
                    <w:p w:rsidR="0082530F" w:rsidRDefault="0082530F" w:rsidP="0082530F">
                      <w:pPr>
                        <w:rPr>
                          <w:rFonts w:asciiTheme="minorHAnsi" w:hAnsiTheme="minorHAnsi" w:cstheme="minorHAnsi"/>
                          <w:sz w:val="36"/>
                          <w:szCs w:val="36"/>
                        </w:rPr>
                      </w:pPr>
                    </w:p>
                    <w:p w:rsidR="0082530F" w:rsidRDefault="0082530F" w:rsidP="0082530F">
                      <w:pPr>
                        <w:rPr>
                          <w:rFonts w:asciiTheme="minorHAnsi" w:hAnsiTheme="minorHAnsi" w:cstheme="minorHAnsi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sz w:val="36"/>
                          <w:szCs w:val="36"/>
                        </w:rPr>
                        <w:t>(h</w:t>
                      </w:r>
                      <w:r w:rsidRPr="0082530F">
                        <w:rPr>
                          <w:rFonts w:asciiTheme="minorHAnsi" w:hAnsiTheme="minorHAnsi" w:cstheme="minorHAnsi"/>
                          <w:b/>
                          <w:sz w:val="36"/>
                          <w:szCs w:val="36"/>
                        </w:rPr>
                        <w:t>et</w:t>
                      </w:r>
                      <w:r>
                        <w:rPr>
                          <w:rFonts w:asciiTheme="minorHAnsi" w:hAnsiTheme="minorHAnsi" w:cstheme="minorHAnsi"/>
                          <w:b/>
                          <w:sz w:val="36"/>
                          <w:szCs w:val="36"/>
                        </w:rPr>
                        <w:t>) alternatief</w:t>
                      </w:r>
                    </w:p>
                    <w:p w:rsidR="0082530F" w:rsidRDefault="0082530F" w:rsidP="0082530F">
                      <w:pPr>
                        <w:rPr>
                          <w:rFonts w:asciiTheme="minorHAnsi" w:hAnsiTheme="minorHAnsi" w:cstheme="minorHAnsi"/>
                          <w:sz w:val="36"/>
                          <w:szCs w:val="36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36"/>
                          <w:szCs w:val="36"/>
                        </w:rPr>
                        <w:t>anders dan gewoon, op een andere manier</w:t>
                      </w:r>
                    </w:p>
                    <w:p w:rsidR="0082530F" w:rsidRDefault="0082530F" w:rsidP="0082530F">
                      <w:pPr>
                        <w:rPr>
                          <w:rFonts w:asciiTheme="minorHAnsi" w:hAnsiTheme="minorHAnsi" w:cstheme="minorHAnsi"/>
                          <w:sz w:val="36"/>
                          <w:szCs w:val="36"/>
                        </w:rPr>
                      </w:pPr>
                    </w:p>
                    <w:p w:rsidR="0082530F" w:rsidRDefault="0082530F" w:rsidP="0082530F">
                      <w:pPr>
                        <w:rPr>
                          <w:rFonts w:asciiTheme="minorHAnsi" w:hAnsiTheme="minorHAnsi" w:cstheme="minorHAnsi"/>
                          <w:sz w:val="36"/>
                          <w:szCs w:val="36"/>
                        </w:rPr>
                      </w:pPr>
                    </w:p>
                    <w:p w:rsidR="0082530F" w:rsidRDefault="0082530F" w:rsidP="0082530F">
                      <w:pPr>
                        <w:rPr>
                          <w:rFonts w:asciiTheme="minorHAnsi" w:hAnsiTheme="minorHAnsi" w:cstheme="minorHAnsi"/>
                          <w:sz w:val="36"/>
                          <w:szCs w:val="36"/>
                        </w:rPr>
                      </w:pPr>
                    </w:p>
                    <w:p w:rsidR="0082530F" w:rsidRDefault="0082530F" w:rsidP="0082530F">
                      <w:pPr>
                        <w:rPr>
                          <w:rFonts w:asciiTheme="minorHAnsi" w:hAnsiTheme="minorHAnsi" w:cstheme="minorHAnsi"/>
                          <w:sz w:val="36"/>
                          <w:szCs w:val="36"/>
                        </w:rPr>
                      </w:pPr>
                    </w:p>
                    <w:p w:rsidR="0082530F" w:rsidRDefault="0082530F" w:rsidP="0082530F">
                      <w:pPr>
                        <w:rPr>
                          <w:rFonts w:asciiTheme="minorHAnsi" w:hAnsiTheme="minorHAnsi" w:cstheme="minorHAnsi"/>
                          <w:sz w:val="36"/>
                          <w:szCs w:val="36"/>
                        </w:rPr>
                      </w:pPr>
                    </w:p>
                    <w:p w:rsidR="0082530F" w:rsidRDefault="0082530F">
                      <w:pPr>
                        <w:rPr>
                          <w:rFonts w:asciiTheme="minorHAnsi" w:hAnsiTheme="minorHAnsi" w:cstheme="minorHAnsi"/>
                          <w:sz w:val="36"/>
                          <w:szCs w:val="36"/>
                        </w:rPr>
                      </w:pPr>
                    </w:p>
                    <w:p w:rsidR="0082530F" w:rsidRPr="0082530F" w:rsidRDefault="0082530F">
                      <w:pPr>
                        <w:rPr>
                          <w:rFonts w:asciiTheme="minorHAnsi" w:hAnsiTheme="minorHAnsi" w:cstheme="minorHAnsi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editId="36B11C9B">
                <wp:simplePos x="0" y="0"/>
                <wp:positionH relativeFrom="column">
                  <wp:posOffset>7515061</wp:posOffset>
                </wp:positionH>
                <wp:positionV relativeFrom="paragraph">
                  <wp:posOffset>381656</wp:posOffset>
                </wp:positionV>
                <wp:extent cx="2507226" cy="1120878"/>
                <wp:effectExtent l="0" t="0" r="26670" b="22225"/>
                <wp:wrapNone/>
                <wp:docPr id="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7226" cy="112087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2530F" w:rsidRPr="0082530F" w:rsidRDefault="0082530F">
                            <w:pPr>
                              <w:rPr>
                                <w:rFonts w:asciiTheme="minorHAnsi" w:hAnsiTheme="minorHAnsi" w:cstheme="minorHAnsi"/>
                                <w:b/>
                                <w:sz w:val="48"/>
                                <w:szCs w:val="48"/>
                              </w:rPr>
                            </w:pPr>
                            <w:r w:rsidRPr="0082530F">
                              <w:rPr>
                                <w:rFonts w:asciiTheme="minorHAnsi" w:hAnsiTheme="minorHAnsi" w:cstheme="minorHAnsi"/>
                                <w:b/>
                                <w:sz w:val="48"/>
                                <w:szCs w:val="48"/>
                              </w:rPr>
                              <w:t>NATUUR GROEP 8</w:t>
                            </w:r>
                          </w:p>
                          <w:p w:rsidR="0082530F" w:rsidRDefault="0082530F">
                            <w:pPr>
                              <w:rPr>
                                <w:rFonts w:asciiTheme="minorHAnsi" w:hAnsiTheme="minorHAnsi" w:cstheme="minorHAnsi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36"/>
                                <w:szCs w:val="36"/>
                              </w:rPr>
                              <w:t>thema 4 les 4</w:t>
                            </w:r>
                          </w:p>
                          <w:p w:rsidR="0082530F" w:rsidRPr="0082530F" w:rsidRDefault="0082530F">
                            <w:pPr>
                              <w:rPr>
                                <w:rFonts w:asciiTheme="minorHAnsi" w:hAnsiTheme="minorHAnsi" w:cstheme="minorHAnsi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36"/>
                                <w:szCs w:val="36"/>
                              </w:rPr>
                              <w:t>“IJzer in productie”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591.75pt;margin-top:30.05pt;width:197.4pt;height:88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">
                <v:textbox>
                  <w:txbxContent>
                    <w:p w:rsidR="0082530F" w:rsidRPr="0082530F" w:rsidRDefault="0082530F">
                      <w:pPr>
                        <w:rPr>
                          <w:rFonts w:asciiTheme="minorHAnsi" w:hAnsiTheme="minorHAnsi" w:cstheme="minorHAnsi"/>
                          <w:b/>
                          <w:sz w:val="48"/>
                          <w:szCs w:val="48"/>
                        </w:rPr>
                      </w:pPr>
                      <w:r w:rsidRPr="0082530F">
                        <w:rPr>
                          <w:rFonts w:asciiTheme="minorHAnsi" w:hAnsiTheme="minorHAnsi" w:cstheme="minorHAnsi"/>
                          <w:b/>
                          <w:sz w:val="48"/>
                          <w:szCs w:val="48"/>
                        </w:rPr>
                        <w:t>NATUUR GROEP 8</w:t>
                      </w:r>
                    </w:p>
                    <w:p w:rsidR="0082530F" w:rsidRDefault="0082530F">
                      <w:pPr>
                        <w:rPr>
                          <w:rFonts w:asciiTheme="minorHAnsi" w:hAnsiTheme="minorHAnsi" w:cstheme="minorHAnsi"/>
                          <w:sz w:val="36"/>
                          <w:szCs w:val="36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36"/>
                          <w:szCs w:val="36"/>
                        </w:rPr>
                        <w:t>thema 4 les 4</w:t>
                      </w:r>
                    </w:p>
                    <w:p w:rsidR="0082530F" w:rsidRPr="0082530F" w:rsidRDefault="0082530F">
                      <w:pPr>
                        <w:rPr>
                          <w:rFonts w:asciiTheme="minorHAnsi" w:hAnsiTheme="minorHAnsi" w:cstheme="minorHAnsi"/>
                          <w:sz w:val="36"/>
                          <w:szCs w:val="36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36"/>
                          <w:szCs w:val="36"/>
                        </w:rPr>
                        <w:t>“IJzer in productie”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:rsidR="001803B8" w:rsidRDefault="00234F88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7341B626" wp14:editId="3AF5CC6A">
                <wp:simplePos x="0" y="0"/>
                <wp:positionH relativeFrom="column">
                  <wp:posOffset>-95025</wp:posOffset>
                </wp:positionH>
                <wp:positionV relativeFrom="paragraph">
                  <wp:posOffset>-62496</wp:posOffset>
                </wp:positionV>
                <wp:extent cx="10486104" cy="7388942"/>
                <wp:effectExtent l="0" t="0" r="0" b="2540"/>
                <wp:wrapNone/>
                <wp:docPr id="30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86104" cy="738894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34F88" w:rsidRDefault="00234F8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EF634CA" wp14:editId="565403D2">
                                  <wp:extent cx="10471355" cy="7226710"/>
                                  <wp:effectExtent l="0" t="0" r="6350" b="0"/>
                                  <wp:docPr id="16" name="Afbeelding 16" descr="http://wimdevoeght.nl/wp-content/uploads/2010/09/Raffineer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://wimdevoeght.nl/wp-content/uploads/2010/09/Raffineer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485759" cy="72366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-7.5pt;margin-top:-4.9pt;width:825.7pt;height:581.8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" stroked="f">
                <v:textbox>
                  <w:txbxContent>
                    <w:p w:rsidR="00234F88" w:rsidRDefault="00234F88">
                      <w:r>
                        <w:rPr>
                          <w:noProof/>
                        </w:rPr>
                        <w:drawing>
                          <wp:inline distT="0" distB="0" distL="0" distR="0" wp14:anchorId="4EF634CA" wp14:editId="565403D2">
                            <wp:extent cx="10471355" cy="7226710"/>
                            <wp:effectExtent l="0" t="0" r="6350" b="0"/>
                            <wp:docPr id="16" name="Afbeelding 16" descr="http://wimdevoeght.nl/wp-content/uploads/2010/09/Raffineer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://wimdevoeght.nl/wp-content/uploads/2010/09/Raffineer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485759" cy="723665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AE678C1" wp14:editId="16B3556A">
                <wp:simplePos x="0" y="0"/>
                <wp:positionH relativeFrom="column">
                  <wp:posOffset>4753508</wp:posOffset>
                </wp:positionH>
                <wp:positionV relativeFrom="paragraph">
                  <wp:posOffset>1102626</wp:posOffset>
                </wp:positionV>
                <wp:extent cx="180667" cy="1600200"/>
                <wp:effectExtent l="76200" t="38100" r="67310" b="76200"/>
                <wp:wrapNone/>
                <wp:docPr id="12" name="Lin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667" cy="1600200"/>
                        </a:xfrm>
                        <a:prstGeom prst="line">
                          <a:avLst/>
                        </a:prstGeom>
                        <a:ln>
                          <a:headEnd/>
                          <a:tailEnd/>
                        </a:ln>
                        <a:extLst/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1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4.3pt,86.8pt" to="388.55pt,21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" strokecolor="#f79646 [3209]" strokeweight="3pt">
                <v:shadow on="t" color="black" opacity="22937f" origin=",.5" offset="0,.63889mm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8E07A0D" wp14:editId="56B74DEA">
                <wp:simplePos x="0" y="0"/>
                <wp:positionH relativeFrom="column">
                  <wp:posOffset>3546475</wp:posOffset>
                </wp:positionH>
                <wp:positionV relativeFrom="paragraph">
                  <wp:posOffset>541655</wp:posOffset>
                </wp:positionV>
                <wp:extent cx="2057400" cy="685800"/>
                <wp:effectExtent l="0" t="0" r="76200" b="76200"/>
                <wp:wrapNone/>
                <wp:docPr id="13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6858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/>
                      </wps:spPr>
                      <wps:txbx>
                        <w:txbxContent>
                          <w:p w:rsidR="00234F88" w:rsidRPr="00234F88" w:rsidRDefault="00234F88" w:rsidP="00234F88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56"/>
                                <w:szCs w:val="56"/>
                              </w:rPr>
                              <w:t>het ijzererts</w:t>
                            </w:r>
                          </w:p>
                          <w:p w:rsidR="00107B6A" w:rsidRPr="001803B8" w:rsidRDefault="00107B6A" w:rsidP="00107B6A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30" type="#_x0000_t202" style="position:absolute;margin-left:279.25pt;margin-top:42.65pt;width:162pt;height:5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" fillcolor="#f2f2f2 [3052]" stroked="f">
                <v:shadow on="t" opacity=".5" offset="6pt,6pt"/>
                <v:textbox>
                  <w:txbxContent>
                    <w:p w:rsidR="00234F88" w:rsidRPr="00234F88" w:rsidRDefault="00234F88" w:rsidP="00234F88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sz w:val="56"/>
                          <w:szCs w:val="56"/>
                        </w:rPr>
                        <w:t xml:space="preserve">het </w:t>
                      </w:r>
                      <w:r>
                        <w:rPr>
                          <w:rFonts w:asciiTheme="minorHAnsi" w:hAnsiTheme="minorHAnsi" w:cstheme="minorHAnsi"/>
                          <w:b/>
                          <w:sz w:val="56"/>
                          <w:szCs w:val="56"/>
                        </w:rPr>
                        <w:t>ijzererts</w:t>
                      </w:r>
                    </w:p>
                    <w:p w:rsidR="00107B6A" w:rsidRPr="001803B8" w:rsidRDefault="00107B6A" w:rsidP="00107B6A">
                      <w:pPr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5134FA53" wp14:editId="787426B4">
                <wp:simplePos x="0" y="0"/>
                <wp:positionH relativeFrom="column">
                  <wp:posOffset>5600700</wp:posOffset>
                </wp:positionH>
                <wp:positionV relativeFrom="paragraph">
                  <wp:posOffset>1577975</wp:posOffset>
                </wp:positionV>
                <wp:extent cx="1485900" cy="1028700"/>
                <wp:effectExtent l="57150" t="38100" r="38100" b="95250"/>
                <wp:wrapNone/>
                <wp:docPr id="10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485900" cy="1028700"/>
                        </a:xfrm>
                        <a:prstGeom prst="line">
                          <a:avLst/>
                        </a:prstGeom>
                        <a:ln>
                          <a:headEnd/>
                          <a:tailEnd/>
                        </a:ln>
                        <a:extLst/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" o:spid="_x0000_s1026" style="position:absolute;flip:y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1pt,124.25pt" to="558pt,20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" strokecolor="#f79646 [3209]" strokeweight="3pt">
                <v:shadow on="t" color="black" opacity="22937f" origin=",.5" offset="0,.63889mm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1AFDBE74" wp14:editId="138033BF">
                <wp:simplePos x="0" y="0"/>
                <wp:positionH relativeFrom="column">
                  <wp:posOffset>6654800</wp:posOffset>
                </wp:positionH>
                <wp:positionV relativeFrom="paragraph">
                  <wp:posOffset>887730</wp:posOffset>
                </wp:positionV>
                <wp:extent cx="2315210" cy="685800"/>
                <wp:effectExtent l="0" t="0" r="85090" b="76200"/>
                <wp:wrapNone/>
                <wp:docPr id="11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5210" cy="6858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/>
                      </wps:spPr>
                      <wps:txbx>
                        <w:txbxContent>
                          <w:p w:rsidR="00234F88" w:rsidRPr="00234F88" w:rsidRDefault="00234F88" w:rsidP="00234F88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56"/>
                                <w:szCs w:val="56"/>
                              </w:rPr>
                              <w:t>de hoogoven</w:t>
                            </w:r>
                          </w:p>
                          <w:p w:rsidR="001803B8" w:rsidRPr="001803B8" w:rsidRDefault="001803B8" w:rsidP="001803B8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31" type="#_x0000_t202" style="position:absolute;margin-left:524pt;margin-top:69.9pt;width:182.3pt;height:54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" fillcolor="#f2f2f2 [3052]" stroked="f">
                <v:shadow on="t" opacity=".5" offset="6pt,6pt"/>
                <v:textbox>
                  <w:txbxContent>
                    <w:p w:rsidR="00234F88" w:rsidRPr="00234F88" w:rsidRDefault="00234F88" w:rsidP="00234F88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sz w:val="56"/>
                          <w:szCs w:val="56"/>
                        </w:rPr>
                        <w:t>de hoogoven</w:t>
                      </w:r>
                    </w:p>
                    <w:p w:rsidR="001803B8" w:rsidRPr="001803B8" w:rsidRDefault="001803B8" w:rsidP="001803B8">
                      <w:pPr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84DE46E" wp14:editId="1F4112B9">
                <wp:simplePos x="0" y="0"/>
                <wp:positionH relativeFrom="column">
                  <wp:posOffset>6400800</wp:posOffset>
                </wp:positionH>
                <wp:positionV relativeFrom="paragraph">
                  <wp:posOffset>3011805</wp:posOffset>
                </wp:positionV>
                <wp:extent cx="1485900" cy="0"/>
                <wp:effectExtent l="57150" t="38100" r="57150" b="95250"/>
                <wp:wrapNone/>
                <wp:docPr id="14" name="Lin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485900" cy="0"/>
                        </a:xfrm>
                        <a:prstGeom prst="line">
                          <a:avLst/>
                        </a:prstGeom>
                        <a:ln>
                          <a:headEnd/>
                          <a:tailEnd/>
                        </a:ln>
                        <a:extLst/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3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in,237.15pt" to="621pt,23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" strokecolor="#f79646 [3209]" strokeweight="3pt">
                <v:shadow on="t" color="black" opacity="22937f" origin=",.5" offset="0,.63889mm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E7816FB" wp14:editId="00165183">
                <wp:simplePos x="0" y="0"/>
                <wp:positionH relativeFrom="column">
                  <wp:posOffset>7886700</wp:posOffset>
                </wp:positionH>
                <wp:positionV relativeFrom="paragraph">
                  <wp:posOffset>2625090</wp:posOffset>
                </wp:positionV>
                <wp:extent cx="2057400" cy="685800"/>
                <wp:effectExtent l="0" t="0" r="76200" b="76200"/>
                <wp:wrapNone/>
                <wp:docPr id="15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6858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/>
                      </wps:spPr>
                      <wps:txbx>
                        <w:txbxContent>
                          <w:p w:rsidR="00234F88" w:rsidRPr="00234F88" w:rsidRDefault="00234F88" w:rsidP="00234F88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56"/>
                                <w:szCs w:val="56"/>
                              </w:rPr>
                              <w:t>winnen</w:t>
                            </w:r>
                          </w:p>
                          <w:p w:rsidR="00BC13D9" w:rsidRPr="001803B8" w:rsidRDefault="00BC13D9" w:rsidP="00BC13D9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" o:spid="_x0000_s1032" type="#_x0000_t202" style="position:absolute;margin-left:621pt;margin-top:206.7pt;width:162pt;height:5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" fillcolor="#f2f2f2 [3052]" stroked="f">
                <v:shadow on="t" opacity=".5" offset="6pt,6pt"/>
                <v:textbox>
                  <w:txbxContent>
                    <w:p w:rsidR="00234F88" w:rsidRPr="00234F88" w:rsidRDefault="00234F88" w:rsidP="00234F88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sz w:val="56"/>
                          <w:szCs w:val="56"/>
                        </w:rPr>
                        <w:t>winnen</w:t>
                      </w:r>
                    </w:p>
                    <w:p w:rsidR="00BC13D9" w:rsidRPr="001803B8" w:rsidRDefault="00BC13D9" w:rsidP="00BC13D9">
                      <w:pPr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01675074" wp14:editId="73862B75">
                <wp:simplePos x="0" y="0"/>
                <wp:positionH relativeFrom="column">
                  <wp:posOffset>637540</wp:posOffset>
                </wp:positionH>
                <wp:positionV relativeFrom="paragraph">
                  <wp:posOffset>1665605</wp:posOffset>
                </wp:positionV>
                <wp:extent cx="2057400" cy="685800"/>
                <wp:effectExtent l="0" t="0" r="76200" b="76200"/>
                <wp:wrapNone/>
                <wp:docPr id="9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6858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/>
                      </wps:spPr>
                      <wps:txbx>
                        <w:txbxContent>
                          <w:p w:rsidR="001803B8" w:rsidRPr="00234F88" w:rsidRDefault="00234F88" w:rsidP="00234F88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56"/>
                                <w:szCs w:val="56"/>
                              </w:rPr>
                              <w:t>het ijzeroer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33" type="#_x0000_t202" style="position:absolute;margin-left:50.2pt;margin-top:131.15pt;width:162pt;height:54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" fillcolor="#f2f2f2 [3052]" stroked="f">
                <v:shadow on="t" opacity=".5" offset="6pt,6pt"/>
                <v:textbox>
                  <w:txbxContent>
                    <w:p w:rsidR="001803B8" w:rsidRPr="00234F88" w:rsidRDefault="00234F88" w:rsidP="00234F88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sz w:val="56"/>
                          <w:szCs w:val="56"/>
                        </w:rPr>
                        <w:t>het ijzeroer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7D3E25FB" wp14:editId="54440AF0">
                <wp:simplePos x="0" y="0"/>
                <wp:positionH relativeFrom="column">
                  <wp:posOffset>2495550</wp:posOffset>
                </wp:positionH>
                <wp:positionV relativeFrom="paragraph">
                  <wp:posOffset>2282190</wp:posOffset>
                </wp:positionV>
                <wp:extent cx="1600200" cy="1143000"/>
                <wp:effectExtent l="57150" t="38100" r="57150" b="95250"/>
                <wp:wrapNone/>
                <wp:docPr id="8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600200" cy="1143000"/>
                        </a:xfrm>
                        <a:prstGeom prst="line">
                          <a:avLst/>
                        </a:prstGeom>
                        <a:ln>
                          <a:headEnd/>
                          <a:tailEnd/>
                        </a:ln>
                        <a:extLst/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" o:spid="_x0000_s1026" style="position:absolute;flip:x y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6.5pt,179.7pt" to="322.5pt,26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" strokecolor="#f79646 [3209]" strokeweight="3pt">
                <v:shadow on="t" color="black" opacity="22937f" origin=",.5" offset="0,.63889mm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16483A9" wp14:editId="181BC882">
                <wp:simplePos x="0" y="0"/>
                <wp:positionH relativeFrom="column">
                  <wp:posOffset>1036320</wp:posOffset>
                </wp:positionH>
                <wp:positionV relativeFrom="paragraph">
                  <wp:posOffset>5013325</wp:posOffset>
                </wp:positionV>
                <wp:extent cx="2351405" cy="685800"/>
                <wp:effectExtent l="0" t="0" r="67945" b="76200"/>
                <wp:wrapNone/>
                <wp:docPr id="5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1405" cy="6858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/>
                      </wps:spPr>
                      <wps:txbx>
                        <w:txbxContent>
                          <w:p w:rsidR="00234F88" w:rsidRPr="00234F88" w:rsidRDefault="00234F88" w:rsidP="00234F88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56"/>
                                <w:szCs w:val="56"/>
                              </w:rPr>
                              <w:t>het alternatief</w:t>
                            </w:r>
                          </w:p>
                          <w:p w:rsidR="00802DB1" w:rsidRPr="001803B8" w:rsidRDefault="00802DB1" w:rsidP="00802DB1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34" type="#_x0000_t202" style="position:absolute;margin-left:81.6pt;margin-top:394.75pt;width:185.15pt;height:5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" fillcolor="#f2f2f2 [3052]" stroked="f">
                <v:shadow on="t" opacity=".5" offset="6pt,6pt"/>
                <v:textbox>
                  <w:txbxContent>
                    <w:p w:rsidR="00234F88" w:rsidRPr="00234F88" w:rsidRDefault="00234F88" w:rsidP="00234F88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sz w:val="56"/>
                          <w:szCs w:val="56"/>
                        </w:rPr>
                        <w:t xml:space="preserve">het </w:t>
                      </w:r>
                      <w:r>
                        <w:rPr>
                          <w:rFonts w:asciiTheme="minorHAnsi" w:hAnsiTheme="minorHAnsi" w:cstheme="minorHAnsi"/>
                          <w:b/>
                          <w:sz w:val="56"/>
                          <w:szCs w:val="56"/>
                        </w:rPr>
                        <w:t>alternatief</w:t>
                      </w:r>
                    </w:p>
                    <w:p w:rsidR="00802DB1" w:rsidRPr="001803B8" w:rsidRDefault="00802DB1" w:rsidP="00802DB1">
                      <w:pPr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CE7DC18" wp14:editId="65F37FC0">
                <wp:simplePos x="0" y="0"/>
                <wp:positionH relativeFrom="column">
                  <wp:posOffset>2407285</wp:posOffset>
                </wp:positionH>
                <wp:positionV relativeFrom="paragraph">
                  <wp:posOffset>3985260</wp:posOffset>
                </wp:positionV>
                <wp:extent cx="1485900" cy="1028700"/>
                <wp:effectExtent l="57150" t="38100" r="38100" b="95250"/>
                <wp:wrapNone/>
                <wp:docPr id="4" name="Lin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485900" cy="1028700"/>
                        </a:xfrm>
                        <a:prstGeom prst="line">
                          <a:avLst/>
                        </a:prstGeom>
                        <a:ln>
                          <a:headEnd/>
                          <a:tailEnd/>
                        </a:ln>
                        <a:extLst/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" o:spid="_x0000_s1026" style="position:absolute;flip:x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9.55pt,313.8pt" to="306.55pt,39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" strokecolor="#f79646 [3209]" strokeweight="3pt">
                <v:shadow on="t" color="black" opacity="22937f" origin=",.5" offset="0,.63889mm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978CC7B" wp14:editId="3A495B75">
                <wp:simplePos x="0" y="0"/>
                <wp:positionH relativeFrom="column">
                  <wp:posOffset>5479866</wp:posOffset>
                </wp:positionH>
                <wp:positionV relativeFrom="paragraph">
                  <wp:posOffset>3211646</wp:posOffset>
                </wp:positionV>
                <wp:extent cx="1" cy="2286000"/>
                <wp:effectExtent l="76200" t="19050" r="76200" b="76200"/>
                <wp:wrapNone/>
                <wp:docPr id="6" name="Lin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" cy="2286000"/>
                        </a:xfrm>
                        <a:prstGeom prst="line">
                          <a:avLst/>
                        </a:prstGeom>
                        <a:ln>
                          <a:headEnd/>
                          <a:tailEnd/>
                        </a:ln>
                        <a:extLst/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31.5pt,252.9pt" to="431.5pt,43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" strokecolor="#f79646 [3209]" strokeweight="3pt">
                <v:shadow on="t" color="black" opacity="22937f" origin=",.5" offset="0,.63889mm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B466A00" wp14:editId="475D5B50">
                <wp:simplePos x="0" y="0"/>
                <wp:positionH relativeFrom="column">
                  <wp:posOffset>4372610</wp:posOffset>
                </wp:positionH>
                <wp:positionV relativeFrom="paragraph">
                  <wp:posOffset>5297805</wp:posOffset>
                </wp:positionV>
                <wp:extent cx="2057400" cy="685800"/>
                <wp:effectExtent l="0" t="0" r="76200" b="76200"/>
                <wp:wrapNone/>
                <wp:docPr id="7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6858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/>
                      </wps:spPr>
                      <wps:txbx>
                        <w:txbxContent>
                          <w:p w:rsidR="00234F88" w:rsidRPr="00234F88" w:rsidRDefault="00234F88" w:rsidP="00234F88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56"/>
                                <w:szCs w:val="56"/>
                              </w:rPr>
                              <w:t>walsen</w:t>
                            </w:r>
                          </w:p>
                          <w:p w:rsidR="00393998" w:rsidRPr="001803B8" w:rsidRDefault="00393998" w:rsidP="00393998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35" type="#_x0000_t202" style="position:absolute;margin-left:344.3pt;margin-top:417.15pt;width:162pt;height:5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" fillcolor="#f2f2f2 [3052]" stroked="f">
                <v:shadow on="t" opacity=".5" offset="6pt,6pt"/>
                <v:textbox>
                  <w:txbxContent>
                    <w:p w:rsidR="00234F88" w:rsidRPr="00234F88" w:rsidRDefault="00234F88" w:rsidP="00234F88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sz w:val="56"/>
                          <w:szCs w:val="56"/>
                        </w:rPr>
                        <w:t>walsen</w:t>
                      </w:r>
                    </w:p>
                    <w:p w:rsidR="00393998" w:rsidRPr="001803B8" w:rsidRDefault="00393998" w:rsidP="00393998">
                      <w:pPr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6384F9AE" wp14:editId="7F6B7E72">
                <wp:simplePos x="0" y="0"/>
                <wp:positionH relativeFrom="column">
                  <wp:posOffset>6809740</wp:posOffset>
                </wp:positionH>
                <wp:positionV relativeFrom="paragraph">
                  <wp:posOffset>4117975</wp:posOffset>
                </wp:positionV>
                <wp:extent cx="914400" cy="1485900"/>
                <wp:effectExtent l="57150" t="38100" r="57150" b="76200"/>
                <wp:wrapNone/>
                <wp:docPr id="2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0" cy="1485900"/>
                        </a:xfrm>
                        <a:prstGeom prst="line">
                          <a:avLst/>
                        </a:prstGeom>
                        <a:ln>
                          <a:headEnd/>
                          <a:tailEnd/>
                        </a:ln>
                        <a:extLst/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" o:spid="_x0000_s1026" style="position:absolute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36.2pt,324.25pt" to="608.2pt,44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" strokecolor="#f79646 [3209]" strokeweight="3pt">
                <v:shadow on="t" color="black" opacity="22937f" origin=",.5" offset="0,.63889mm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9DECD61" wp14:editId="5379E6B7">
                <wp:simplePos x="0" y="0"/>
                <wp:positionH relativeFrom="column">
                  <wp:posOffset>3645535</wp:posOffset>
                </wp:positionH>
                <wp:positionV relativeFrom="paragraph">
                  <wp:posOffset>2433320</wp:posOffset>
                </wp:positionV>
                <wp:extent cx="3200400" cy="1637030"/>
                <wp:effectExtent l="38100" t="38100" r="114300" b="115570"/>
                <wp:wrapNone/>
                <wp:docPr id="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163703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762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803B8" w:rsidRPr="00234F88" w:rsidRDefault="00234F88" w:rsidP="00234F88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96"/>
                                <w:szCs w:val="96"/>
                              </w:rPr>
                            </w:pPr>
                            <w:r w:rsidRPr="00234F88">
                              <w:rPr>
                                <w:rFonts w:asciiTheme="minorHAnsi" w:hAnsiTheme="minorHAnsi" w:cstheme="minorHAnsi"/>
                                <w:b/>
                                <w:sz w:val="96"/>
                                <w:szCs w:val="96"/>
                              </w:rPr>
                              <w:t>ijzer in productie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36" type="#_x0000_t202" style="position:absolute;margin-left:287.05pt;margin-top:191.6pt;width:252pt;height:128.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" fillcolor="#bfbfbf [2412]" strokeweight="6pt">
                <v:shadow on="t" opacity=".5" offset="6pt,6pt"/>
                <v:textbox>
                  <w:txbxContent>
                    <w:p w:rsidR="001803B8" w:rsidRPr="00234F88" w:rsidRDefault="00234F88" w:rsidP="00234F88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sz w:val="96"/>
                          <w:szCs w:val="96"/>
                        </w:rPr>
                      </w:pPr>
                      <w:r w:rsidRPr="00234F88">
                        <w:rPr>
                          <w:rFonts w:asciiTheme="minorHAnsi" w:hAnsiTheme="minorHAnsi" w:cstheme="minorHAnsi"/>
                          <w:b/>
                          <w:sz w:val="96"/>
                          <w:szCs w:val="96"/>
                        </w:rPr>
                        <w:t>ijzer in productie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0694EA94" wp14:editId="19F7D90E">
                <wp:simplePos x="0" y="0"/>
                <wp:positionH relativeFrom="column">
                  <wp:posOffset>7716520</wp:posOffset>
                </wp:positionH>
                <wp:positionV relativeFrom="paragraph">
                  <wp:posOffset>5589270</wp:posOffset>
                </wp:positionV>
                <wp:extent cx="2057400" cy="685800"/>
                <wp:effectExtent l="0" t="0" r="76200" b="76200"/>
                <wp:wrapNone/>
                <wp:docPr id="3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6858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/>
                      </wps:spPr>
                      <wps:txbx>
                        <w:txbxContent>
                          <w:p w:rsidR="00234F88" w:rsidRPr="00234F88" w:rsidRDefault="00234F88" w:rsidP="00234F88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56"/>
                                <w:szCs w:val="56"/>
                              </w:rPr>
                              <w:t>de cokes</w:t>
                            </w:r>
                          </w:p>
                          <w:p w:rsidR="001803B8" w:rsidRPr="001803B8" w:rsidRDefault="001803B8" w:rsidP="001803B8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37" type="#_x0000_t202" style="position:absolute;margin-left:607.6pt;margin-top:440.1pt;width:162pt;height:54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" fillcolor="#f2f2f2 [3052]" stroked="f">
                <v:shadow on="t" opacity=".5" offset="6pt,6pt"/>
                <v:textbox>
                  <w:txbxContent>
                    <w:p w:rsidR="00234F88" w:rsidRPr="00234F88" w:rsidRDefault="00234F88" w:rsidP="00234F88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sz w:val="56"/>
                          <w:szCs w:val="56"/>
                        </w:rPr>
                        <w:t>de cokes</w:t>
                      </w:r>
                    </w:p>
                    <w:p w:rsidR="001803B8" w:rsidRPr="001803B8" w:rsidRDefault="001803B8" w:rsidP="001803B8">
                      <w:pPr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1803B8" w:rsidSect="00234F88">
      <w:pgSz w:w="16838" w:h="11906" w:orient="landscape"/>
      <w:pgMar w:top="261" w:right="295" w:bottom="272" w:left="28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67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03B8"/>
    <w:rsid w:val="00107B6A"/>
    <w:rsid w:val="001803B8"/>
    <w:rsid w:val="00234F88"/>
    <w:rsid w:val="00393998"/>
    <w:rsid w:val="00561130"/>
    <w:rsid w:val="00593499"/>
    <w:rsid w:val="00802DB1"/>
    <w:rsid w:val="0082530F"/>
    <w:rsid w:val="008A2143"/>
    <w:rsid w:val="00935BDA"/>
    <w:rsid w:val="00984E29"/>
    <w:rsid w:val="00B32FF6"/>
    <w:rsid w:val="00BC13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Pr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rsid w:val="00234F88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rsid w:val="00234F8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Pr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rsid w:val="00234F88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rsid w:val="00234F8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0.gif"/><Relationship Id="rId5" Type="http://schemas.openxmlformats.org/officeDocument/2006/relationships/image" Target="media/image1.gi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52BE7D52</Template>
  <TotalTime>3</TotalTime>
  <Pages>2</Pages>
  <Words>0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Paradigit Computers</Company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Boudewijn.Rijkenberg</dc:creator>
  <cp:lastModifiedBy>Ferdinand van Veen</cp:lastModifiedBy>
  <cp:revision>4</cp:revision>
  <cp:lastPrinted>2014-01-14T07:05:00Z</cp:lastPrinted>
  <dcterms:created xsi:type="dcterms:W3CDTF">2014-01-14T06:50:00Z</dcterms:created>
  <dcterms:modified xsi:type="dcterms:W3CDTF">2014-01-14T07:15:00Z</dcterms:modified>
</cp:coreProperties>
</file>