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04A" w:rsidRDefault="00AF404A"/>
    <w:p w:rsidR="00AF404A" w:rsidRDefault="00AF404A" w:rsidP="00AF404A">
      <w:pPr>
        <w:rPr>
          <w:b/>
          <w:sz w:val="56"/>
          <w:szCs w:val="56"/>
        </w:rPr>
      </w:pPr>
      <w:r>
        <w:rPr>
          <w:b/>
          <w:sz w:val="56"/>
          <w:szCs w:val="56"/>
        </w:rPr>
        <w:t>Natuur: H3.1</w:t>
      </w:r>
    </w:p>
    <w:p w:rsidR="00AF404A" w:rsidRDefault="00AF404A" w:rsidP="00AF404A">
      <w:pPr>
        <w:rPr>
          <w:b/>
          <w:sz w:val="56"/>
          <w:szCs w:val="56"/>
        </w:rPr>
      </w:pPr>
      <w:bookmarkStart w:id="0" w:name="_GoBack"/>
      <w:bookmarkEnd w:id="0"/>
    </w:p>
    <w:p w:rsidR="00AF404A" w:rsidRDefault="00AF404A" w:rsidP="00AF404A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Dagdieren: </w:t>
      </w:r>
      <w:r>
        <w:rPr>
          <w:sz w:val="56"/>
          <w:szCs w:val="56"/>
        </w:rPr>
        <w:t>dieren die overdag voedsel zoeken en ’s nachts slapen</w:t>
      </w:r>
    </w:p>
    <w:p w:rsidR="00AF404A" w:rsidRPr="00F46687" w:rsidRDefault="00AF404A" w:rsidP="00AF404A">
      <w:pPr>
        <w:rPr>
          <w:sz w:val="56"/>
          <w:szCs w:val="56"/>
        </w:rPr>
      </w:pPr>
    </w:p>
    <w:p w:rsidR="00AF404A" w:rsidRPr="00F46687" w:rsidRDefault="00AF404A" w:rsidP="00AF404A">
      <w:pPr>
        <w:rPr>
          <w:sz w:val="56"/>
          <w:szCs w:val="56"/>
        </w:rPr>
      </w:pPr>
      <w:r>
        <w:rPr>
          <w:b/>
          <w:sz w:val="56"/>
          <w:szCs w:val="56"/>
        </w:rPr>
        <w:t xml:space="preserve">Nachtdieren: </w:t>
      </w:r>
      <w:r>
        <w:rPr>
          <w:sz w:val="56"/>
          <w:szCs w:val="56"/>
        </w:rPr>
        <w:t>dieren die ’s nachts voedsel zoeken en overdag slapen</w:t>
      </w:r>
    </w:p>
    <w:p w:rsidR="00AF404A" w:rsidRDefault="00AF404A" w:rsidP="00AF404A"/>
    <w:p w:rsidR="00747AB6" w:rsidRDefault="00AF404A">
      <w:r>
        <w:br w:type="page"/>
      </w:r>
      <w:r w:rsidR="00B326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AD832F" wp14:editId="088E7D6A">
                <wp:simplePos x="0" y="0"/>
                <wp:positionH relativeFrom="column">
                  <wp:posOffset>4674235</wp:posOffset>
                </wp:positionH>
                <wp:positionV relativeFrom="paragraph">
                  <wp:posOffset>102235</wp:posOffset>
                </wp:positionV>
                <wp:extent cx="4008755" cy="914400"/>
                <wp:effectExtent l="19050" t="19050" r="86995" b="9525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75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A21183" w:rsidRDefault="00B32689" w:rsidP="00747AB6">
                            <w:pP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  <w:t>Nachtdieren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68.05pt;margin-top:8.05pt;width:315.6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" strokeweight="3pt">
                <v:shadow on="t" opacity=".5" offset="6pt,6pt"/>
                <v:textbox>
                  <w:txbxContent>
                    <w:p w:rsidR="00747AB6" w:rsidRPr="00A21183" w:rsidRDefault="00B32689" w:rsidP="00747AB6">
                      <w:pP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  <w:t>Nachtdieren</w:t>
                      </w:r>
                    </w:p>
                  </w:txbxContent>
                </v:textbox>
              </v:shape>
            </w:pict>
          </mc:Fallback>
        </mc:AlternateContent>
      </w:r>
      <w:r w:rsidR="00EE00F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899A15" wp14:editId="28E8FD62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A21183" w:rsidP="00747AB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>De vleermuis</w:t>
                            </w:r>
                            <w:r w:rsidR="003A537B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E00F7">
                              <w:rPr>
                                <w:noProof/>
                              </w:rPr>
                              <w:drawing>
                                <wp:inline distT="0" distB="0" distL="0" distR="0" wp14:anchorId="5D150350" wp14:editId="0A2CF626">
                                  <wp:extent cx="1449070" cy="970915"/>
                                  <wp:effectExtent l="0" t="0" r="0" b="635"/>
                                  <wp:docPr id="1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070" cy="97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537B" w:rsidRDefault="003A537B" w:rsidP="00747AB6">
                            <w:pP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  <w:p w:rsidR="00A21183" w:rsidRDefault="00A21183" w:rsidP="00747AB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 xml:space="preserve">De </w:t>
                            </w:r>
                            <w:r w:rsidR="00B32689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 xml:space="preserve">egel </w:t>
                            </w:r>
                            <w:r w:rsidR="00EE00F7">
                              <w:rPr>
                                <w:noProof/>
                              </w:rPr>
                              <w:drawing>
                                <wp:inline distT="0" distB="0" distL="0" distR="0" wp14:anchorId="79EBC5D3" wp14:editId="65112E6E">
                                  <wp:extent cx="1631950" cy="1083310"/>
                                  <wp:effectExtent l="0" t="0" r="6350" b="2540"/>
                                  <wp:docPr id="2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1950" cy="1083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537B" w:rsidRDefault="003A537B" w:rsidP="00747AB6">
                            <w:pP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  <w:p w:rsidR="00A21183" w:rsidRPr="00A21183" w:rsidRDefault="00A21183" w:rsidP="00747AB6">
                            <w:pP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 xml:space="preserve">De </w:t>
                            </w:r>
                            <w:r w:rsidR="00B32689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 xml:space="preserve">bosuil </w:t>
                            </w:r>
                            <w:r w:rsidR="00EE00F7">
                              <w:rPr>
                                <w:noProof/>
                              </w:rPr>
                              <w:drawing>
                                <wp:inline distT="0" distB="0" distL="0" distR="0" wp14:anchorId="5F2F18B0" wp14:editId="2CD2F2E7">
                                  <wp:extent cx="1490980" cy="1139190"/>
                                  <wp:effectExtent l="0" t="0" r="0" b="3810"/>
                                  <wp:docPr id="3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980" cy="1139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69pt;margin-top:99pt;width:306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" strokeweight="3pt">
                <v:shadow on="t" opacity=".5" offset="6pt,6pt"/>
                <v:textbox>
                  <w:txbxContent>
                    <w:p w:rsidR="00747AB6" w:rsidRDefault="00A21183" w:rsidP="00747AB6">
                      <w:pPr>
                        <w:rPr>
                          <w:noProof/>
                        </w:rPr>
                      </w:pPr>
                      <w: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>De vleermuis</w:t>
                      </w:r>
                      <w:r w:rsidR="003A537B"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 xml:space="preserve"> </w:t>
                      </w:r>
                      <w:r w:rsidR="00EE00F7">
                        <w:rPr>
                          <w:noProof/>
                        </w:rPr>
                        <w:drawing>
                          <wp:inline distT="0" distB="0" distL="0" distR="0" wp14:anchorId="5D150350" wp14:editId="0A2CF626">
                            <wp:extent cx="1449070" cy="970915"/>
                            <wp:effectExtent l="0" t="0" r="0" b="635"/>
                            <wp:docPr id="1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070" cy="970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537B" w:rsidRDefault="003A537B" w:rsidP="00747AB6">
                      <w:pP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  <w:p w:rsidR="00A21183" w:rsidRDefault="00A21183" w:rsidP="00747AB6">
                      <w:pPr>
                        <w:rPr>
                          <w:noProof/>
                        </w:rPr>
                      </w:pPr>
                      <w: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 xml:space="preserve">De </w:t>
                      </w:r>
                      <w:r w:rsidR="00B32689"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 xml:space="preserve">egel </w:t>
                      </w:r>
                      <w:r w:rsidR="00EE00F7">
                        <w:rPr>
                          <w:noProof/>
                        </w:rPr>
                        <w:drawing>
                          <wp:inline distT="0" distB="0" distL="0" distR="0" wp14:anchorId="79EBC5D3" wp14:editId="65112E6E">
                            <wp:extent cx="1631950" cy="1083310"/>
                            <wp:effectExtent l="0" t="0" r="6350" b="2540"/>
                            <wp:docPr id="2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1950" cy="1083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537B" w:rsidRDefault="003A537B" w:rsidP="00747AB6">
                      <w:pP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  <w:p w:rsidR="00A21183" w:rsidRPr="00A21183" w:rsidRDefault="00A21183" w:rsidP="00747AB6">
                      <w:pP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  <w: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 xml:space="preserve">De </w:t>
                      </w:r>
                      <w:r w:rsidR="00B32689"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 xml:space="preserve">bosuil </w:t>
                      </w:r>
                      <w:r w:rsidR="00EE00F7">
                        <w:rPr>
                          <w:noProof/>
                        </w:rPr>
                        <w:drawing>
                          <wp:inline distT="0" distB="0" distL="0" distR="0" wp14:anchorId="5F2F18B0" wp14:editId="2CD2F2E7">
                            <wp:extent cx="1490980" cy="1139190"/>
                            <wp:effectExtent l="0" t="0" r="0" b="3810"/>
                            <wp:docPr id="3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980" cy="1139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00F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4D65B5" wp14:editId="6D4380B5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A21183" w:rsidP="00747AB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 xml:space="preserve">De </w:t>
                            </w:r>
                            <w:r w:rsidR="00B32689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 xml:space="preserve">specht </w:t>
                            </w:r>
                            <w:r w:rsidR="00EE00F7">
                              <w:rPr>
                                <w:noProof/>
                              </w:rPr>
                              <w:drawing>
                                <wp:inline distT="0" distB="0" distL="0" distR="0" wp14:anchorId="305AD6D9" wp14:editId="27F12092">
                                  <wp:extent cx="1659890" cy="1167765"/>
                                  <wp:effectExtent l="0" t="0" r="0" b="0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90" cy="1167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537B" w:rsidRDefault="003A537B" w:rsidP="00747AB6">
                            <w:pP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  <w:p w:rsidR="00A21183" w:rsidRDefault="00A21183" w:rsidP="00747AB6">
                            <w:pP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>De Vlaamse gaai</w:t>
                            </w:r>
                            <w:r w:rsidR="003A537B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E00F7">
                              <w:rPr>
                                <w:noProof/>
                              </w:rPr>
                              <w:drawing>
                                <wp:inline distT="0" distB="0" distL="0" distR="0" wp14:anchorId="687B3D6E" wp14:editId="5AF08E3C">
                                  <wp:extent cx="1533525" cy="1026795"/>
                                  <wp:effectExtent l="0" t="0" r="9525" b="1905"/>
                                  <wp:docPr id="5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02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1183" w:rsidRDefault="00A21183" w:rsidP="00747AB6">
                            <w:pP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 xml:space="preserve">De </w:t>
                            </w:r>
                            <w:r w:rsidR="00B32689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 xml:space="preserve">libel </w:t>
                            </w:r>
                            <w:r w:rsidR="00EE00F7">
                              <w:rPr>
                                <w:noProof/>
                              </w:rPr>
                              <w:drawing>
                                <wp:inline distT="0" distB="0" distL="0" distR="0" wp14:anchorId="598D7581" wp14:editId="22E1AA4F">
                                  <wp:extent cx="1504950" cy="1097280"/>
                                  <wp:effectExtent l="0" t="0" r="0" b="7620"/>
                                  <wp:docPr id="6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1183" w:rsidRPr="00A21183" w:rsidRDefault="00A21183" w:rsidP="00747AB6">
                            <w:pP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7pt;margin-top:99pt;width:306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" strokeweight="3pt">
                <v:shadow on="t" opacity=".5" offset="6pt,6pt"/>
                <v:textbox>
                  <w:txbxContent>
                    <w:p w:rsidR="00747AB6" w:rsidRDefault="00A21183" w:rsidP="00747AB6">
                      <w:pPr>
                        <w:rPr>
                          <w:noProof/>
                        </w:rPr>
                      </w:pPr>
                      <w: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 xml:space="preserve">De </w:t>
                      </w:r>
                      <w:r w:rsidR="00B32689"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 xml:space="preserve">specht </w:t>
                      </w:r>
                      <w:r w:rsidR="00EE00F7">
                        <w:rPr>
                          <w:noProof/>
                        </w:rPr>
                        <w:drawing>
                          <wp:inline distT="0" distB="0" distL="0" distR="0" wp14:anchorId="305AD6D9" wp14:editId="27F12092">
                            <wp:extent cx="1659890" cy="1167765"/>
                            <wp:effectExtent l="0" t="0" r="0" b="0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90" cy="1167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537B" w:rsidRDefault="003A537B" w:rsidP="00747AB6">
                      <w:pP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  <w:p w:rsidR="00A21183" w:rsidRDefault="00A21183" w:rsidP="00747AB6">
                      <w:pP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  <w: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>De Vlaamse gaai</w:t>
                      </w:r>
                      <w:r w:rsidR="003A537B"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 xml:space="preserve"> </w:t>
                      </w:r>
                      <w:r w:rsidR="00EE00F7">
                        <w:rPr>
                          <w:noProof/>
                        </w:rPr>
                        <w:drawing>
                          <wp:inline distT="0" distB="0" distL="0" distR="0" wp14:anchorId="687B3D6E" wp14:editId="5AF08E3C">
                            <wp:extent cx="1533525" cy="1026795"/>
                            <wp:effectExtent l="0" t="0" r="9525" b="1905"/>
                            <wp:docPr id="5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02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1183" w:rsidRDefault="00A21183" w:rsidP="00747AB6">
                      <w:pP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  <w: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 xml:space="preserve">De </w:t>
                      </w:r>
                      <w:r w:rsidR="00B32689"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 xml:space="preserve">libel </w:t>
                      </w:r>
                      <w:r w:rsidR="00EE00F7">
                        <w:rPr>
                          <w:noProof/>
                        </w:rPr>
                        <w:drawing>
                          <wp:inline distT="0" distB="0" distL="0" distR="0" wp14:anchorId="598D7581" wp14:editId="22E1AA4F">
                            <wp:extent cx="1504950" cy="1097280"/>
                            <wp:effectExtent l="0" t="0" r="0" b="7620"/>
                            <wp:docPr id="6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1183" w:rsidRPr="00A21183" w:rsidRDefault="00A21183" w:rsidP="00747AB6">
                      <w:pP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0F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A21183" w:rsidRDefault="00B32689" w:rsidP="00747AB6">
                            <w:pPr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</w:pPr>
                            <w:r w:rsidRPr="00A21183">
                              <w:rPr>
                                <w:rFonts w:ascii="Arial Rounded MT Bold" w:hAnsi="Arial Rounded MT Bold"/>
                                <w:b/>
                                <w:sz w:val="96"/>
                                <w:szCs w:val="96"/>
                              </w:rPr>
                              <w:t>Dagdieren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7pt;margin-top:9pt;width:306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" strokeweight="3pt">
                <v:shadow on="t" opacity=".5" offset="6pt,6pt"/>
                <v:textbox>
                  <w:txbxContent>
                    <w:p w:rsidR="00747AB6" w:rsidRPr="00A21183" w:rsidRDefault="00B32689" w:rsidP="00747AB6">
                      <w:pPr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</w:pPr>
                      <w:r w:rsidRPr="00A21183">
                        <w:rPr>
                          <w:rFonts w:ascii="Arial Rounded MT Bold" w:hAnsi="Arial Rounded MT Bold"/>
                          <w:b/>
                          <w:sz w:val="96"/>
                          <w:szCs w:val="96"/>
                        </w:rPr>
                        <w:t>Dagdieren</w:t>
                      </w:r>
                    </w:p>
                  </w:txbxContent>
                </v:textbox>
              </v:shape>
            </w:pict>
          </mc:Fallback>
        </mc:AlternateContent>
      </w:r>
      <w:r w:rsidR="00EE00F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21136C"/>
    <w:rsid w:val="003A537B"/>
    <w:rsid w:val="00747AB6"/>
    <w:rsid w:val="00A21183"/>
    <w:rsid w:val="00AA3AD8"/>
    <w:rsid w:val="00AF404A"/>
    <w:rsid w:val="00B32689"/>
    <w:rsid w:val="00B92ACC"/>
    <w:rsid w:val="00EE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AF404A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B3268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32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AF404A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B3268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32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DA079D82</Template>
  <TotalTime>2</TotalTime>
  <Pages>2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3</cp:revision>
  <cp:lastPrinted>2009-12-07T09:00:00Z</cp:lastPrinted>
  <dcterms:created xsi:type="dcterms:W3CDTF">2013-02-25T10:22:00Z</dcterms:created>
  <dcterms:modified xsi:type="dcterms:W3CDTF">2013-02-25T10:24:00Z</dcterms:modified>
</cp:coreProperties>
</file>