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59" w:rsidRDefault="00106059" w:rsidP="00F24ED5">
      <w:pPr>
        <w:rPr>
          <w:b/>
          <w:sz w:val="144"/>
          <w:szCs w:val="144"/>
        </w:rPr>
      </w:pPr>
      <w:bookmarkStart w:id="0" w:name="_GoBack"/>
      <w:bookmarkEnd w:id="0"/>
    </w:p>
    <w:p w:rsidR="00106059" w:rsidRDefault="00106059" w:rsidP="00F24ED5">
      <w:pPr>
        <w:rPr>
          <w:b/>
          <w:sz w:val="40"/>
          <w:szCs w:val="40"/>
        </w:rPr>
      </w:pPr>
      <w:r>
        <w:rPr>
          <w:b/>
          <w:sz w:val="40"/>
          <w:szCs w:val="40"/>
        </w:rPr>
        <w:t>De materialen= alles waar je iets van kunt maken</w:t>
      </w:r>
    </w:p>
    <w:p w:rsidR="00106059" w:rsidRDefault="00106059" w:rsidP="00F24ED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Het hout: </w:t>
      </w:r>
      <w:r w:rsidR="000A12A7">
        <w:rPr>
          <w:b/>
          <w:sz w:val="40"/>
          <w:szCs w:val="40"/>
        </w:rPr>
        <w:t>materiaal van de takken of stam van een boom</w:t>
      </w:r>
    </w:p>
    <w:p w:rsidR="00106059" w:rsidRDefault="00106059" w:rsidP="00F24ED5">
      <w:pPr>
        <w:rPr>
          <w:b/>
          <w:sz w:val="40"/>
          <w:szCs w:val="40"/>
        </w:rPr>
      </w:pPr>
      <w:r>
        <w:rPr>
          <w:b/>
          <w:sz w:val="40"/>
          <w:szCs w:val="40"/>
        </w:rPr>
        <w:t>Het porselein=</w:t>
      </w:r>
      <w:r w:rsidR="000A12A7">
        <w:rPr>
          <w:b/>
          <w:sz w:val="40"/>
          <w:szCs w:val="40"/>
        </w:rPr>
        <w:t>hard dun aardewerk met een glimmend laagje.</w:t>
      </w:r>
    </w:p>
    <w:p w:rsidR="00106059" w:rsidRDefault="00106059" w:rsidP="00F24ED5">
      <w:pPr>
        <w:rPr>
          <w:b/>
          <w:sz w:val="40"/>
          <w:szCs w:val="40"/>
        </w:rPr>
      </w:pPr>
      <w:r>
        <w:rPr>
          <w:b/>
          <w:sz w:val="40"/>
          <w:szCs w:val="40"/>
        </w:rPr>
        <w:t>Het plastic=</w:t>
      </w:r>
      <w:r w:rsidR="000A12A7">
        <w:rPr>
          <w:b/>
          <w:sz w:val="40"/>
          <w:szCs w:val="40"/>
        </w:rPr>
        <w:t xml:space="preserve"> een kunststof die niet gauw kapot gaat.</w:t>
      </w:r>
    </w:p>
    <w:p w:rsidR="000A12A7" w:rsidRDefault="00106059" w:rsidP="00F24ED5">
      <w:pPr>
        <w:rPr>
          <w:b/>
          <w:sz w:val="40"/>
          <w:szCs w:val="40"/>
        </w:rPr>
      </w:pPr>
      <w:r>
        <w:rPr>
          <w:b/>
          <w:sz w:val="40"/>
          <w:szCs w:val="40"/>
        </w:rPr>
        <w:t>De kunststof=</w:t>
      </w:r>
      <w:r w:rsidR="000A12A7">
        <w:rPr>
          <w:b/>
          <w:sz w:val="40"/>
          <w:szCs w:val="40"/>
        </w:rPr>
        <w:t xml:space="preserve"> een stof die niet voorkomt in de natuur. Het wordt door mensen gemaakt.</w:t>
      </w:r>
    </w:p>
    <w:p w:rsidR="00F24ED5" w:rsidRPr="00F24ED5" w:rsidRDefault="000A12A7" w:rsidP="00F24ED5">
      <w:pPr>
        <w:rPr>
          <w:b/>
          <w:sz w:val="144"/>
          <w:szCs w:val="144"/>
        </w:rPr>
      </w:pPr>
      <w:r>
        <w:rPr>
          <w:b/>
          <w:sz w:val="40"/>
          <w:szCs w:val="40"/>
        </w:rPr>
        <w:t>Het aardewerk = een speciale klei die in een oven gebakken wordt.</w:t>
      </w:r>
      <w:r w:rsidR="00106059">
        <w:rPr>
          <w:b/>
          <w:sz w:val="144"/>
          <w:szCs w:val="144"/>
        </w:rPr>
        <w:br w:type="page"/>
      </w:r>
    </w:p>
    <w:p w:rsidR="0047680D" w:rsidRDefault="000D34A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531pt;margin-top:135pt;width:215.3pt;height:63pt;z-index:251659264" strokeweight="3pt">
            <v:shadow on="t" opacity=".5" offset="6pt,6pt"/>
            <v:textbox style="mso-next-textbox:#_x0000_s1042">
              <w:txbxContent>
                <w:p w:rsidR="00F24ED5" w:rsidRPr="003D76D5" w:rsidRDefault="00510403" w:rsidP="009A49F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De </w:t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>kunststof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55.05pt;margin-top:182.3pt;width:203.65pt;height:69.85pt;z-index:251658240" strokeweight="3pt">
            <v:shadow on="t" opacity=".5" offset="6pt,6pt"/>
            <v:textbox style="mso-next-textbox:#_x0000_s1041">
              <w:txbxContent>
                <w:p w:rsidR="00F24ED5" w:rsidRPr="003D76D5" w:rsidRDefault="00510403" w:rsidP="009A49F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Het </w:t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>plastic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398pt;margin-top:317.15pt;width:81.1pt;height:196.3pt;z-index:251664384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>
        <w:rPr>
          <w:noProof/>
        </w:rPr>
        <w:pict>
          <v:line id="_x0000_s1039" style="position:absolute;flip:x;z-index:251656192" from="423.5pt,113.65pt" to="433.95pt,182.3pt" strokeweight="3pt"/>
        </w:pict>
      </w:r>
      <w:r w:rsidR="00106059">
        <w:rPr>
          <w:noProof/>
        </w:rPr>
        <w:pict>
          <v:shape id="_x0000_s1046" type="#_x0000_t75" style="position:absolute;margin-left:581pt;margin-top:83.4pt;width:165.3pt;height:134.4pt;z-index:251663360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106059">
        <w:rPr>
          <w:noProof/>
        </w:rPr>
        <w:pict>
          <v:shape id="_x0000_s1045" type="#_x0000_t75" style="position:absolute;margin-left:548.7pt;margin-top:289.2pt;width:174.85pt;height:224.25pt;z-index:25166233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106059">
        <w:rPr>
          <w:noProof/>
        </w:rPr>
        <w:pict>
          <v:line id="_x0000_s1037" style="position:absolute;z-index:251654144" from="548.7pt,103.65pt" to="591.85pt,148.9pt" strokeweight="3pt"/>
        </w:pict>
      </w:r>
      <w:r w:rsidR="00106059">
        <w:rPr>
          <w:noProof/>
        </w:rPr>
        <w:pict>
          <v:shape id="Afbeelding 1" o:spid="_x0000_s1044" type="#_x0000_t75" style="position:absolute;margin-left:109.15pt;margin-top:289.2pt;width:211.55pt;height:211.55pt;z-index:25166131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106059">
        <w:rPr>
          <w:noProof/>
        </w:rPr>
        <w:pict>
          <v:shape id="_x0000_s1040" type="#_x0000_t202" style="position:absolute;margin-left:103.1pt;margin-top:135pt;width:242.25pt;height:63pt;z-index:251657216" strokeweight="3pt">
            <v:shadow on="t" opacity=".5" offset="6pt,6pt"/>
            <v:textbox style="mso-next-textbox:#_x0000_s1040">
              <w:txbxContent>
                <w:p w:rsidR="00F24ED5" w:rsidRPr="003D76D5" w:rsidRDefault="00510403" w:rsidP="009A49F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Het </w:t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>porselein</w:t>
                  </w:r>
                </w:p>
              </w:txbxContent>
            </v:textbox>
          </v:shape>
        </w:pict>
      </w:r>
      <w:r w:rsidR="00106059">
        <w:rPr>
          <w:noProof/>
        </w:rPr>
        <w:pict>
          <v:line id="_x0000_s1038" style="position:absolute;z-index:251655168" from="192.45pt,103.65pt" to="209.7pt,148.9pt" strokeweight="3pt"/>
        </w:pict>
      </w:r>
      <w:r w:rsidR="00106059">
        <w:rPr>
          <w:noProof/>
        </w:rPr>
        <w:pict>
          <v:shape id="_x0000_s1033" type="#_x0000_t202" style="position:absolute;margin-left:-53.4pt;margin-top:126.15pt;width:169.2pt;height:63pt;z-index:251653120" strokeweight="3pt">
            <v:shadow on="t" opacity=".5" offset="6pt,6pt"/>
            <v:textbox style="mso-next-textbox:#_x0000_s1033">
              <w:txbxContent>
                <w:p w:rsidR="00F24ED5" w:rsidRPr="003D76D5" w:rsidRDefault="00510403" w:rsidP="0047680D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Het h</w:t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>out</w:t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ab/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ab/>
                  </w:r>
                  <w:r w:rsidR="00F24ED5" w:rsidRPr="003D76D5">
                    <w:rPr>
                      <w:b/>
                      <w:sz w:val="72"/>
                      <w:szCs w:val="72"/>
                    </w:rPr>
                    <w:tab/>
                  </w:r>
                </w:p>
              </w:txbxContent>
            </v:textbox>
          </v:shape>
        </w:pict>
      </w:r>
      <w:r w:rsidR="00106059">
        <w:rPr>
          <w:noProof/>
        </w:rPr>
        <w:pict>
          <v:line id="_x0000_s1032" style="position:absolute;z-index:251652096" from="97.75pt,103.65pt" to="115.8pt,133.35pt" strokeweight="3pt"/>
        </w:pict>
      </w:r>
      <w:r w:rsidR="00106059">
        <w:rPr>
          <w:noProof/>
        </w:rPr>
        <w:pict>
          <v:shape id="_x0000_s1043" type="#_x0000_t75" style="position:absolute;margin-left:81pt;margin-top:-91.3pt;width:486pt;height:217.45pt;z-index:-251656192">
            <v:imagedata r:id="rId10" o:title="parachute" cropbottom="44100f" cropleft="-1239f" cropright="15987f"/>
          </v:shape>
        </w:pict>
      </w:r>
      <w:r w:rsidR="00106059">
        <w:rPr>
          <w:noProof/>
        </w:rPr>
        <w:pict>
          <v:shape id="_x0000_s1029" type="#_x0000_t202" style="position:absolute;margin-left:99.05pt;margin-top:-146.7pt;width:500.55pt;height:150.65pt;z-index:251651072" strokeweight="3pt">
            <v:shadow on="t" opacity=".5" offset="6pt,6pt"/>
            <v:textbox style="mso-next-textbox:#_x0000_s1029">
              <w:txbxContent>
                <w:p w:rsidR="00F24ED5" w:rsidRDefault="00100A50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De m</w:t>
                  </w:r>
                  <w:r w:rsidR="00F24ED5">
                    <w:rPr>
                      <w:sz w:val="144"/>
                      <w:szCs w:val="144"/>
                    </w:rPr>
                    <w:t>aterialen:</w:t>
                  </w:r>
                </w:p>
                <w:p w:rsidR="00F24ED5" w:rsidRPr="00F24ED5" w:rsidRDefault="00A55649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Alles waar je iets van kan maken</w:t>
                  </w:r>
                </w:p>
              </w:txbxContent>
            </v:textbox>
          </v:shape>
        </w:pic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3D" w:rsidRDefault="00386A3D" w:rsidP="000D34AA">
      <w:r>
        <w:separator/>
      </w:r>
    </w:p>
  </w:endnote>
  <w:endnote w:type="continuationSeparator" w:id="0">
    <w:p w:rsidR="00386A3D" w:rsidRDefault="00386A3D" w:rsidP="000D3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3D" w:rsidRDefault="00386A3D" w:rsidP="000D34AA">
      <w:r>
        <w:separator/>
      </w:r>
    </w:p>
  </w:footnote>
  <w:footnote w:type="continuationSeparator" w:id="0">
    <w:p w:rsidR="00386A3D" w:rsidRDefault="00386A3D" w:rsidP="000D3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0A12A7"/>
    <w:rsid w:val="000D34AA"/>
    <w:rsid w:val="00100A50"/>
    <w:rsid w:val="00106059"/>
    <w:rsid w:val="0024465E"/>
    <w:rsid w:val="0028706E"/>
    <w:rsid w:val="00386A3D"/>
    <w:rsid w:val="003A3D23"/>
    <w:rsid w:val="003D76D5"/>
    <w:rsid w:val="003F7DB8"/>
    <w:rsid w:val="00406246"/>
    <w:rsid w:val="004321D5"/>
    <w:rsid w:val="0047680D"/>
    <w:rsid w:val="004B102E"/>
    <w:rsid w:val="00510403"/>
    <w:rsid w:val="00573C12"/>
    <w:rsid w:val="0084466B"/>
    <w:rsid w:val="008A658B"/>
    <w:rsid w:val="009A49F7"/>
    <w:rsid w:val="00A55649"/>
    <w:rsid w:val="00BC32B1"/>
    <w:rsid w:val="00D158A3"/>
    <w:rsid w:val="00E26E88"/>
    <w:rsid w:val="00F24ED5"/>
    <w:rsid w:val="00FA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0D34A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0D34AA"/>
    <w:rPr>
      <w:sz w:val="24"/>
      <w:szCs w:val="24"/>
    </w:rPr>
  </w:style>
  <w:style w:type="paragraph" w:styleId="Voettekst">
    <w:name w:val="footer"/>
    <w:basedOn w:val="Standaard"/>
    <w:link w:val="VoettekstChar"/>
    <w:rsid w:val="000D34A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0D34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A41AE0EC</Template>
  <TotalTime>0</TotalTime>
  <Pages>2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</vt:lpstr>
    </vt:vector>
  </TitlesOfParts>
  <Company>Paradigit Computers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Boudewijn.Rijkenberg</dc:creator>
  <cp:keywords/>
  <dc:description/>
  <cp:lastModifiedBy>Patty.van.der.Veen</cp:lastModifiedBy>
  <cp:revision>2</cp:revision>
  <cp:lastPrinted>2011-03-10T12:11:00Z</cp:lastPrinted>
  <dcterms:created xsi:type="dcterms:W3CDTF">2012-06-26T12:14:00Z</dcterms:created>
  <dcterms:modified xsi:type="dcterms:W3CDTF">2012-06-26T12:14:00Z</dcterms:modified>
</cp:coreProperties>
</file>