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63C" w:rsidRDefault="007F263C"/>
    <w:p w:rsidR="007F263C" w:rsidRPr="007F263C" w:rsidRDefault="007F263C" w:rsidP="007F263C">
      <w:pPr>
        <w:pStyle w:val="Tekst"/>
        <w:rPr>
          <w:rFonts w:cs="Arial"/>
          <w:sz w:val="52"/>
          <w:szCs w:val="52"/>
        </w:rPr>
      </w:pPr>
      <w:r w:rsidRPr="007F263C">
        <w:rPr>
          <w:rFonts w:cs="Arial"/>
          <w:sz w:val="52"/>
          <w:szCs w:val="52"/>
        </w:rPr>
        <w:t xml:space="preserve">Het bericht; </w:t>
      </w:r>
      <w:proofErr w:type="gramStart"/>
      <w:r w:rsidRPr="007F263C">
        <w:rPr>
          <w:rFonts w:cs="Arial"/>
          <w:sz w:val="52"/>
          <w:szCs w:val="52"/>
        </w:rPr>
        <w:t>de</w:t>
      </w:r>
      <w:proofErr w:type="gramEnd"/>
      <w:r w:rsidRPr="007F263C">
        <w:rPr>
          <w:rFonts w:cs="Arial"/>
          <w:sz w:val="52"/>
          <w:szCs w:val="52"/>
        </w:rPr>
        <w:t xml:space="preserve"> email, de sms, de ansichtkaart</w:t>
      </w:r>
    </w:p>
    <w:p w:rsidR="007F263C" w:rsidRPr="007F263C" w:rsidRDefault="007F263C" w:rsidP="007F263C">
      <w:pPr>
        <w:pStyle w:val="Tekst"/>
        <w:rPr>
          <w:rFonts w:cs="Arial"/>
          <w:sz w:val="52"/>
          <w:szCs w:val="52"/>
        </w:rPr>
      </w:pPr>
    </w:p>
    <w:p w:rsidR="007F263C" w:rsidRPr="007F263C" w:rsidRDefault="007F263C" w:rsidP="007F263C">
      <w:pPr>
        <w:pStyle w:val="Tekst"/>
        <w:rPr>
          <w:rFonts w:cs="Arial"/>
          <w:sz w:val="52"/>
          <w:szCs w:val="52"/>
        </w:rPr>
      </w:pPr>
      <w:r w:rsidRPr="007F263C">
        <w:rPr>
          <w:rFonts w:cs="Arial"/>
          <w:sz w:val="52"/>
          <w:szCs w:val="52"/>
        </w:rPr>
        <w:t>Het bericht: een bericht is hetzelfde als een mededeling</w:t>
      </w:r>
    </w:p>
    <w:p w:rsidR="007F263C" w:rsidRPr="007F263C" w:rsidRDefault="007F263C" w:rsidP="007F263C">
      <w:pPr>
        <w:pStyle w:val="Tekst"/>
        <w:rPr>
          <w:rFonts w:cs="Arial"/>
          <w:sz w:val="52"/>
          <w:szCs w:val="52"/>
        </w:rPr>
      </w:pPr>
      <w:proofErr w:type="gramStart"/>
      <w:r w:rsidRPr="007F263C">
        <w:rPr>
          <w:rFonts w:cs="Arial"/>
          <w:sz w:val="52"/>
          <w:szCs w:val="52"/>
        </w:rPr>
        <w:t>De</w:t>
      </w:r>
      <w:proofErr w:type="gramEnd"/>
      <w:r w:rsidRPr="007F263C">
        <w:rPr>
          <w:rFonts w:cs="Arial"/>
          <w:sz w:val="52"/>
          <w:szCs w:val="52"/>
        </w:rPr>
        <w:t xml:space="preserve"> email: is een bericht via internet</w:t>
      </w:r>
    </w:p>
    <w:p w:rsidR="007F263C" w:rsidRPr="007F263C" w:rsidRDefault="007F263C" w:rsidP="007F263C">
      <w:pPr>
        <w:pStyle w:val="Tekst"/>
        <w:rPr>
          <w:rFonts w:cs="Arial"/>
          <w:sz w:val="52"/>
          <w:szCs w:val="52"/>
        </w:rPr>
      </w:pPr>
      <w:r w:rsidRPr="007F263C">
        <w:rPr>
          <w:rFonts w:cs="Arial"/>
          <w:sz w:val="52"/>
          <w:szCs w:val="52"/>
        </w:rPr>
        <w:t>De sms: is een bericht via de telefoon</w:t>
      </w:r>
    </w:p>
    <w:p w:rsidR="007F263C" w:rsidRPr="007F263C" w:rsidRDefault="007F263C" w:rsidP="007F263C">
      <w:pPr>
        <w:pStyle w:val="Tekst"/>
        <w:rPr>
          <w:rFonts w:cs="Arial"/>
          <w:sz w:val="52"/>
          <w:szCs w:val="52"/>
        </w:rPr>
      </w:pPr>
      <w:r w:rsidRPr="007F263C">
        <w:rPr>
          <w:rFonts w:cs="Arial"/>
          <w:sz w:val="52"/>
          <w:szCs w:val="52"/>
        </w:rPr>
        <w:t>De ansichtkaart is een bericht op een kaartje via de post</w:t>
      </w:r>
      <w:bookmarkStart w:id="0" w:name="_GoBack"/>
      <w:bookmarkEnd w:id="0"/>
    </w:p>
    <w:p w:rsidR="0047680D" w:rsidRDefault="007F263C">
      <w:r>
        <w:br w:type="page"/>
      </w:r>
      <w:r w:rsidR="00F466BF"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6113780</wp:posOffset>
            </wp:positionH>
            <wp:positionV relativeFrom="paragraph">
              <wp:posOffset>3284220</wp:posOffset>
            </wp:positionV>
            <wp:extent cx="3528695" cy="2887980"/>
            <wp:effectExtent l="0" t="0" r="0" b="7620"/>
            <wp:wrapTight wrapText="bothSides">
              <wp:wrapPolygon edited="0">
                <wp:start x="0" y="0"/>
                <wp:lineTo x="0" y="21515"/>
                <wp:lineTo x="21456" y="21515"/>
                <wp:lineTo x="21456" y="0"/>
                <wp:lineTo x="0" y="0"/>
              </wp:wrapPolygon>
            </wp:wrapTight>
            <wp:docPr id="1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6BF"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3183255</wp:posOffset>
            </wp:positionV>
            <wp:extent cx="3191510" cy="3061970"/>
            <wp:effectExtent l="0" t="0" r="8890" b="5080"/>
            <wp:wrapTight wrapText="bothSides">
              <wp:wrapPolygon edited="0">
                <wp:start x="0" y="0"/>
                <wp:lineTo x="0" y="21501"/>
                <wp:lineTo x="21531" y="21501"/>
                <wp:lineTo x="21531" y="0"/>
                <wp:lineTo x="0" y="0"/>
              </wp:wrapPolygon>
            </wp:wrapTight>
            <wp:docPr id="1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6BF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3640455</wp:posOffset>
                </wp:positionH>
                <wp:positionV relativeFrom="paragraph">
                  <wp:posOffset>2369820</wp:posOffset>
                </wp:positionV>
                <wp:extent cx="1573530" cy="551180"/>
                <wp:effectExtent l="20955" t="26670" r="100965" b="9842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77376" w:rsidRPr="00F77376" w:rsidRDefault="00BE4B75" w:rsidP="0047680D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De</w:t>
                            </w:r>
                            <w:r w:rsidR="00F77376" w:rsidRPr="00F77376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sms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86.65pt;margin-top:186.6pt;width:123.9pt;height:43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" strokeweight="3pt">
                <v:shadow on="t" opacity=".5" offset="6pt,6pt"/>
                <v:textbox>
                  <w:txbxContent>
                    <w:p w:rsidR="00F77376" w:rsidRPr="00F77376" w:rsidRDefault="00BE4B75" w:rsidP="0047680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De</w:t>
                      </w:r>
                      <w:r w:rsidR="00F77376" w:rsidRPr="00F77376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sms</w:t>
                      </w:r>
                    </w:p>
                  </w:txbxContent>
                </v:textbox>
              </v:shape>
            </w:pict>
          </mc:Fallback>
        </mc:AlternateContent>
      </w:r>
      <w:r w:rsidR="00F466B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1919605</wp:posOffset>
                </wp:positionV>
                <wp:extent cx="0" cy="450215"/>
                <wp:effectExtent l="24765" t="24130" r="22860" b="20955"/>
                <wp:wrapNone/>
                <wp:docPr id="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021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45pt,151.15pt" to="345.45pt,1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" strokeweight="3pt"/>
            </w:pict>
          </mc:Fallback>
        </mc:AlternateContent>
      </w:r>
      <w:r w:rsidR="00F466BF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2848610</wp:posOffset>
            </wp:positionV>
            <wp:extent cx="3048000" cy="3613785"/>
            <wp:effectExtent l="0" t="0" r="0" b="5715"/>
            <wp:wrapTight wrapText="bothSides">
              <wp:wrapPolygon edited="0">
                <wp:start x="0" y="0"/>
                <wp:lineTo x="0" y="21520"/>
                <wp:lineTo x="21465" y="21520"/>
                <wp:lineTo x="21465" y="0"/>
                <wp:lineTo x="0" y="0"/>
              </wp:wrapPolygon>
            </wp:wrapTight>
            <wp:docPr id="1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6BF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1919605</wp:posOffset>
                </wp:positionV>
                <wp:extent cx="690245" cy="290195"/>
                <wp:effectExtent l="20955" t="24130" r="22225" b="28575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0245" cy="2901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9pt,151.15pt" to="115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" strokeweight="3pt"/>
            </w:pict>
          </mc:Fallback>
        </mc:AlternateContent>
      </w:r>
      <w:r w:rsidR="00F466BF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2209800</wp:posOffset>
                </wp:positionV>
                <wp:extent cx="2171700" cy="522605"/>
                <wp:effectExtent l="23495" t="19050" r="100330" b="9652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77376" w:rsidRPr="00F77376" w:rsidRDefault="00BE4B75" w:rsidP="0047680D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De</w:t>
                            </w:r>
                            <w:r w:rsidR="00F77376" w:rsidRPr="00F77376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email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25.15pt;margin-top:174pt;width:171pt;height:41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" strokeweight="3pt">
                <v:shadow on="t" opacity=".5" offset="6pt,6pt"/>
                <v:textbox>
                  <w:txbxContent>
                    <w:p w:rsidR="00F77376" w:rsidRPr="00F77376" w:rsidRDefault="00BE4B75" w:rsidP="0047680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De</w:t>
                      </w:r>
                      <w:r w:rsidR="00F77376" w:rsidRPr="00F77376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email</w:t>
                      </w:r>
                    </w:p>
                  </w:txbxContent>
                </v:textbox>
              </v:shape>
            </w:pict>
          </mc:Fallback>
        </mc:AlternateContent>
      </w:r>
      <w:r w:rsidR="00F466B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6578600</wp:posOffset>
                </wp:positionH>
                <wp:positionV relativeFrom="paragraph">
                  <wp:posOffset>2514600</wp:posOffset>
                </wp:positionV>
                <wp:extent cx="2932430" cy="522605"/>
                <wp:effectExtent l="25400" t="19050" r="99695" b="9652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2430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77376" w:rsidRPr="00F77376" w:rsidRDefault="00BE4B75" w:rsidP="0047680D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De</w:t>
                            </w:r>
                            <w:r w:rsidR="00F77376" w:rsidRPr="00F77376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ansichtkaart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518pt;margin-top:198pt;width:230.9pt;height:41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" strokeweight="3pt">
                <v:shadow on="t" opacity=".5" offset="6pt,6pt"/>
                <v:textbox>
                  <w:txbxContent>
                    <w:p w:rsidR="00F77376" w:rsidRPr="00F77376" w:rsidRDefault="00BE4B75" w:rsidP="0047680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De</w:t>
                      </w:r>
                      <w:r w:rsidR="00F77376" w:rsidRPr="00F77376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ansichtkaart</w:t>
                      </w:r>
                    </w:p>
                  </w:txbxContent>
                </v:textbox>
              </v:shape>
            </w:pict>
          </mc:Fallback>
        </mc:AlternateContent>
      </w:r>
      <w:r w:rsidR="00F466BF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7280910</wp:posOffset>
                </wp:positionH>
                <wp:positionV relativeFrom="paragraph">
                  <wp:posOffset>1919605</wp:posOffset>
                </wp:positionV>
                <wp:extent cx="175260" cy="594995"/>
                <wp:effectExtent l="22860" t="24130" r="20955" b="19050"/>
                <wp:wrapNone/>
                <wp:docPr id="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" cy="5949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3.3pt,151.15pt" to="587.1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" strokeweight="3pt"/>
            </w:pict>
          </mc:Fallback>
        </mc:AlternateContent>
      </w:r>
      <w:r w:rsidR="00F466BF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90805</wp:posOffset>
            </wp:positionV>
            <wp:extent cx="6172200" cy="1957070"/>
            <wp:effectExtent l="0" t="0" r="0" b="5080"/>
            <wp:wrapNone/>
            <wp:docPr id="14" name="Afbeelding 14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rachu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6BF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-606425</wp:posOffset>
                </wp:positionV>
                <wp:extent cx="2914015" cy="566420"/>
                <wp:effectExtent l="19050" t="22225" r="95885" b="9715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77376" w:rsidRPr="00F77376" w:rsidRDefault="00F77376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h</w:t>
                            </w:r>
                            <w:r w:rsidRPr="00F77376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et</w:t>
                            </w:r>
                            <w:proofErr w:type="gramEnd"/>
                            <w:r w:rsidRPr="00F77376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 bericht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25pt;margin-top:-47.75pt;width:229.45pt;height:44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" strokeweight="3pt">
                <v:shadow on="t" opacity=".5" offset="6pt,6pt"/>
                <v:textbox>
                  <w:txbxContent>
                    <w:p w:rsidR="00F77376" w:rsidRPr="00F77376" w:rsidRDefault="00F77376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h</w:t>
                      </w:r>
                      <w:r w:rsidRPr="00F77376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et</w:t>
                      </w:r>
                      <w:proofErr w:type="gramEnd"/>
                      <w:r w:rsidRPr="00F77376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 bericht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680D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1216FE"/>
    <w:rsid w:val="0029011F"/>
    <w:rsid w:val="0047680D"/>
    <w:rsid w:val="004D3456"/>
    <w:rsid w:val="00676E04"/>
    <w:rsid w:val="007F263C"/>
    <w:rsid w:val="00A565C2"/>
    <w:rsid w:val="00BE4B75"/>
    <w:rsid w:val="00E26E88"/>
    <w:rsid w:val="00F466BF"/>
    <w:rsid w:val="00F7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customStyle="1" w:styleId="Tekst">
    <w:name w:val="Tekst"/>
    <w:rsid w:val="007F263C"/>
    <w:pPr>
      <w:spacing w:after="60"/>
    </w:pPr>
    <w:rPr>
      <w:rFonts w:ascii="Arial" w:eastAsia="MS Mincho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customStyle="1" w:styleId="Tekst">
    <w:name w:val="Tekst"/>
    <w:rsid w:val="007F263C"/>
    <w:pPr>
      <w:spacing w:after="60"/>
    </w:pPr>
    <w:rPr>
      <w:rFonts w:ascii="Arial" w:eastAsia="MS Mincho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326ECBC8</Template>
  <TotalTime>2</TotalTime>
  <Pages>2</Pages>
  <Words>43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3</cp:revision>
  <cp:lastPrinted>2009-12-07T09:25:00Z</cp:lastPrinted>
  <dcterms:created xsi:type="dcterms:W3CDTF">2012-11-26T10:49:00Z</dcterms:created>
  <dcterms:modified xsi:type="dcterms:W3CDTF">2012-11-26T10:50:00Z</dcterms:modified>
</cp:coreProperties>
</file>