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9AF" w:rsidRDefault="003E79AF"/>
    <w:p w:rsidR="003E79AF" w:rsidRDefault="003E79AF"/>
    <w:p w:rsidR="003E79AF" w:rsidRDefault="003E79AF"/>
    <w:p w:rsidR="003E79AF" w:rsidRDefault="003E79AF"/>
    <w:p w:rsidR="003E79AF" w:rsidRDefault="003E79AF"/>
    <w:p w:rsidR="003E79AF" w:rsidRDefault="003E79AF"/>
    <w:p w:rsidR="003E79AF" w:rsidRPr="003E79AF" w:rsidRDefault="003E79AF">
      <w:pPr>
        <w:rPr>
          <w:b/>
          <w:color w:val="FF0000"/>
          <w:sz w:val="28"/>
          <w:szCs w:val="28"/>
        </w:rPr>
      </w:pPr>
      <w:r w:rsidRPr="003E79AF">
        <w:rPr>
          <w:b/>
          <w:color w:val="FF0000"/>
          <w:sz w:val="28"/>
          <w:szCs w:val="28"/>
        </w:rPr>
        <w:t>Thema: eet smakelijk</w:t>
      </w:r>
    </w:p>
    <w:p w:rsidR="003E79AF" w:rsidRDefault="003E79AF"/>
    <w:p w:rsidR="003E79AF" w:rsidRDefault="003E79AF">
      <w:r>
        <w:t>De pizzeria: Een restaurant waar je pizza’s kunt eten.</w:t>
      </w:r>
    </w:p>
    <w:p w:rsidR="003E79AF" w:rsidRDefault="003E79AF"/>
    <w:p w:rsidR="003E79AF" w:rsidRDefault="003E79AF">
      <w:r>
        <w:t>Bestellen: Vertellen wat je eten wilt aan de ober/serveerster</w:t>
      </w:r>
    </w:p>
    <w:p w:rsidR="003E79AF" w:rsidRDefault="003E79AF"/>
    <w:p w:rsidR="003E79AF" w:rsidRDefault="003E79AF">
      <w:r>
        <w:t>De menukaart: een boek of kaart waarop staat wat je voor eten kunt bestellen en hoeveel het kost.</w:t>
      </w:r>
    </w:p>
    <w:p w:rsidR="003E79AF" w:rsidRDefault="00105166" w:rsidP="00105166">
      <w:pPr>
        <w:tabs>
          <w:tab w:val="left" w:pos="2228"/>
        </w:tabs>
      </w:pPr>
      <w:r>
        <w:tab/>
      </w:r>
    </w:p>
    <w:p w:rsidR="003E79AF" w:rsidRDefault="003E79AF">
      <w:r>
        <w:t xml:space="preserve">De ober: </w:t>
      </w:r>
      <w:r w:rsidR="00105166">
        <w:t>Een ober is een man die in een cafe of restaurant eten en drinken rondbrengt.</w:t>
      </w:r>
    </w:p>
    <w:p w:rsidR="003E79AF" w:rsidRDefault="003E79AF"/>
    <w:p w:rsidR="00105166" w:rsidRPr="00105166" w:rsidRDefault="003E79AF" w:rsidP="00105166">
      <w:r>
        <w:t>De serveerster</w:t>
      </w:r>
      <w:r w:rsidR="00105166">
        <w:t>: E</w:t>
      </w:r>
      <w:r w:rsidR="00105166" w:rsidRPr="00105166">
        <w:t>en ober is een man die in een cafe of restaurant eten en drinken rondbrengt.</w:t>
      </w:r>
    </w:p>
    <w:p w:rsidR="003E79AF" w:rsidRDefault="003E79AF"/>
    <w:p w:rsidR="003E79AF" w:rsidRDefault="003E79AF">
      <w:r>
        <w:t>De pizza:</w:t>
      </w:r>
      <w:r w:rsidR="00105166">
        <w:t xml:space="preserve"> Een pizza is Italiaans eten. Het is een dunne koek van deeg met tomaten, kaas en worst er op.</w:t>
      </w:r>
    </w:p>
    <w:p w:rsidR="003E79AF" w:rsidRDefault="003E79AF"/>
    <w:p w:rsidR="003E79AF" w:rsidRDefault="003E79AF">
      <w:r>
        <w:t>De kok:</w:t>
      </w:r>
      <w:r w:rsidR="00105166">
        <w:t xml:space="preserve"> iemand die het eten klaar maakt.</w:t>
      </w:r>
    </w:p>
    <w:p w:rsidR="003E79AF" w:rsidRDefault="003E79AF"/>
    <w:p w:rsidR="003E79AF" w:rsidRDefault="003E79AF"/>
    <w:p w:rsidR="003E79AF" w:rsidRDefault="003E79AF"/>
    <w:p w:rsidR="003E79AF" w:rsidRDefault="003E79AF"/>
    <w:p w:rsidR="003E79AF" w:rsidRDefault="003E79AF"/>
    <w:p w:rsidR="003E79AF" w:rsidRDefault="003E79AF"/>
    <w:p w:rsidR="003E79AF" w:rsidRDefault="003E79AF"/>
    <w:p w:rsidR="00105166" w:rsidRDefault="00105166">
      <w:bookmarkStart w:id="0" w:name="_GoBack"/>
      <w:bookmarkEnd w:id="0"/>
    </w:p>
    <w:p w:rsidR="003E79AF" w:rsidRDefault="003E79AF"/>
    <w:p w:rsidR="003E79AF" w:rsidRDefault="003E79AF"/>
    <w:p w:rsidR="003E79AF" w:rsidRDefault="003E79AF"/>
    <w:p w:rsidR="001803B8" w:rsidRDefault="0010516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342900</wp:posOffset>
                </wp:positionV>
                <wp:extent cx="2057400" cy="1718945"/>
                <wp:effectExtent l="0" t="0" r="76200" b="7620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71894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9AF" w:rsidRDefault="003E79A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kok</w:t>
                            </w:r>
                          </w:p>
                          <w:p w:rsidR="003E79AF" w:rsidRPr="001803B8" w:rsidRDefault="001051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814830" cy="1357630"/>
                                  <wp:effectExtent l="0" t="0" r="0" b="0"/>
                                  <wp:docPr id="111" name="Afbeelding 111" descr="Pizza Maker, Pizzeria, Pizza Oven, Chef Kok, Pizz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 descr="Pizza Maker, Pizzeria, Pizza Oven, Chef Kok, Pizz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830" cy="1357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9pt;margin-top:27pt;width:162pt;height:13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" fillcolor="#cff" stroked="f">
                <v:shadow on="t" opacity=".5" offset="6pt,6pt"/>
                <v:textbox>
                  <w:txbxContent>
                    <w:p w:rsidR="003E79AF" w:rsidRDefault="003E79A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kok</w:t>
                      </w:r>
                    </w:p>
                    <w:p w:rsidR="003E79AF" w:rsidRPr="001803B8" w:rsidRDefault="0010516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814830" cy="1357630"/>
                            <wp:effectExtent l="0" t="0" r="0" b="0"/>
                            <wp:docPr id="111" name="Afbeelding 111" descr="Pizza Maker, Pizzeria, Pizza Oven, Chef Kok, Pizz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 descr="Pizza Maker, Pizzeria, Pizza Oven, Chef Kok, Pizz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830" cy="1357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2461895</wp:posOffset>
                </wp:positionV>
                <wp:extent cx="2057400" cy="2214880"/>
                <wp:effectExtent l="0" t="0" r="76835" b="75565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148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9AF" w:rsidRDefault="003E79AF" w:rsidP="00802DB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serveerster</w:t>
                            </w:r>
                          </w:p>
                          <w:p w:rsidR="003E79AF" w:rsidRPr="001803B8" w:rsidRDefault="00105166" w:rsidP="003E79A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714375" cy="1885950"/>
                                  <wp:effectExtent l="0" t="0" r="9525" b="0"/>
                                  <wp:docPr id="99" name="il_fi" descr="serveerster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serveerster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54.1pt;margin-top:193.85pt;width:162pt;height:17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3E79AF" w:rsidRDefault="003E79AF" w:rsidP="00802DB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serveerster</w:t>
                      </w:r>
                    </w:p>
                    <w:p w:rsidR="003E79AF" w:rsidRPr="001803B8" w:rsidRDefault="00105166" w:rsidP="003E79A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714375" cy="1885950"/>
                            <wp:effectExtent l="0" t="0" r="9525" b="0"/>
                            <wp:docPr id="99" name="il_fi" descr="serveerster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serveerster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4571365</wp:posOffset>
                </wp:positionV>
                <wp:extent cx="2167255" cy="1986280"/>
                <wp:effectExtent l="0" t="0" r="76200" b="7620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9862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9AF" w:rsidRDefault="003E79AF" w:rsidP="003939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bestellen</w:t>
                            </w:r>
                          </w:p>
                          <w:p w:rsidR="003E79AF" w:rsidRDefault="00105166" w:rsidP="003939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714500" cy="1714500"/>
                                  <wp:effectExtent l="0" t="0" r="0" b="0"/>
                                  <wp:docPr id="85" name="il_fi" descr="10713125-ein-bild-von-einem-mann-pizza-bestellen-mit-seiner-digitalen-gerat-in-einem-restaura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10713125-ein-bild-von-einem-mann-pizza-bestellen-mit-seiner-digitalen-gerat-in-einem-restaura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79AF" w:rsidRPr="001803B8" w:rsidRDefault="003E79AF" w:rsidP="003939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92.6pt;margin-top:359.95pt;width:170.65pt;height:15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" fillcolor="#cff" stroked="f">
                <v:shadow on="t" opacity=".5" offset="6pt,6pt"/>
                <v:textbox>
                  <w:txbxContent>
                    <w:p w:rsidR="003E79AF" w:rsidRDefault="003E79AF" w:rsidP="0039399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bestellen</w:t>
                      </w:r>
                    </w:p>
                    <w:p w:rsidR="003E79AF" w:rsidRDefault="00105166" w:rsidP="0039399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714500" cy="1714500"/>
                            <wp:effectExtent l="0" t="0" r="0" b="0"/>
                            <wp:docPr id="85" name="il_fi" descr="10713125-ein-bild-von-einem-mann-pizza-bestellen-mit-seiner-digitalen-gerat-in-einem-restaura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10713125-ein-bild-von-einem-mann-pizza-bestellen-mit-seiner-digitalen-gerat-in-einem-restaura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79AF" w:rsidRPr="001803B8" w:rsidRDefault="003E79AF" w:rsidP="0039399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7419340</wp:posOffset>
                </wp:positionH>
                <wp:positionV relativeFrom="paragraph">
                  <wp:posOffset>4304665</wp:posOffset>
                </wp:positionV>
                <wp:extent cx="2153920" cy="1971675"/>
                <wp:effectExtent l="0" t="0" r="76200" b="7620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19716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9AF" w:rsidRDefault="003E79AF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pizza</w:t>
                            </w:r>
                          </w:p>
                          <w:p w:rsidR="003E79AF" w:rsidRPr="001803B8" w:rsidRDefault="00105166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543050" cy="1500505"/>
                                  <wp:effectExtent l="0" t="0" r="0" b="4445"/>
                                  <wp:docPr id="75" name="il_fi" descr="PepperoniPizza-fu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PepperoniPizza-fu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1500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584.2pt;margin-top:338.95pt;width:169.6pt;height:15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" fillcolor="#cff" stroked="f">
                <v:shadow on="t" opacity=".5" offset="6pt,6pt"/>
                <v:textbox>
                  <w:txbxContent>
                    <w:p w:rsidR="003E79AF" w:rsidRDefault="003E79AF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pizza</w:t>
                      </w:r>
                    </w:p>
                    <w:p w:rsidR="003E79AF" w:rsidRPr="001803B8" w:rsidRDefault="00105166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543050" cy="1500505"/>
                            <wp:effectExtent l="0" t="0" r="0" b="4445"/>
                            <wp:docPr id="75" name="il_fi" descr="PepperoniPizza-fu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PepperoniPizza-fu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1500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-267335</wp:posOffset>
                </wp:positionV>
                <wp:extent cx="2933065" cy="2329180"/>
                <wp:effectExtent l="635" t="0" r="76200" b="80645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23291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9AF" w:rsidRDefault="003E79AF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menukaart</w:t>
                            </w:r>
                          </w:p>
                          <w:p w:rsidR="003E79AF" w:rsidRPr="001803B8" w:rsidRDefault="00105166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914650" cy="2014855"/>
                                  <wp:effectExtent l="0" t="0" r="0" b="4445"/>
                                  <wp:docPr id="66" name="il_fi" descr="PizzaMenu-Fu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PizzaMenu-Fu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486pt;margin-top:-21.05pt;width:230.95pt;height:18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" fillcolor="#cff" stroked="f">
                <v:shadow on="t" opacity=".5" offset="6pt,6pt"/>
                <v:textbox>
                  <w:txbxContent>
                    <w:p w:rsidR="003E79AF" w:rsidRDefault="003E79AF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menukaart</w:t>
                      </w:r>
                    </w:p>
                    <w:p w:rsidR="003E79AF" w:rsidRPr="001803B8" w:rsidRDefault="00105166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914650" cy="2014855"/>
                            <wp:effectExtent l="0" t="0" r="0" b="4445"/>
                            <wp:docPr id="66" name="il_fi" descr="PizzaMenu-Fu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PizzaMenu-Fu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014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-267335</wp:posOffset>
                </wp:positionV>
                <wp:extent cx="2400300" cy="2114550"/>
                <wp:effectExtent l="635" t="0" r="75565" b="7620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1145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9AF" w:rsidRDefault="003E79AF" w:rsidP="00107B6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ober</w:t>
                            </w:r>
                          </w:p>
                          <w:p w:rsidR="003E79AF" w:rsidRDefault="003E79AF" w:rsidP="00107B6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3E79AF" w:rsidRPr="001803B8" w:rsidRDefault="00105166" w:rsidP="00107B6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471930" cy="1471930"/>
                                  <wp:effectExtent l="0" t="0" r="0" b="0"/>
                                  <wp:docPr id="42" name="il_fi" descr="ober_c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ober_c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1930" cy="147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252pt;margin-top:-21.05pt;width:189pt;height:1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" fillcolor="#cff" stroked="f">
                <v:shadow on="t" opacity=".5" offset="6pt,6pt"/>
                <v:textbox>
                  <w:txbxContent>
                    <w:p w:rsidR="003E79AF" w:rsidRDefault="003E79AF" w:rsidP="00107B6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ober</w:t>
                      </w:r>
                    </w:p>
                    <w:p w:rsidR="003E79AF" w:rsidRDefault="003E79AF" w:rsidP="00107B6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3E79AF" w:rsidRPr="001803B8" w:rsidRDefault="00105166" w:rsidP="00107B6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471930" cy="1471930"/>
                            <wp:effectExtent l="0" t="0" r="0" b="0"/>
                            <wp:docPr id="42" name="il_fi" descr="ober_c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ober_c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1930" cy="147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-267335</wp:posOffset>
            </wp:positionV>
            <wp:extent cx="3887470" cy="6972300"/>
            <wp:effectExtent l="0" t="0" r="0" b="0"/>
            <wp:wrapNone/>
            <wp:docPr id="23" name="Afbeelding 23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p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4571365</wp:posOffset>
                </wp:positionV>
                <wp:extent cx="685800" cy="2286000"/>
                <wp:effectExtent l="19685" t="19050" r="18415" b="19050"/>
                <wp:wrapNone/>
                <wp:docPr id="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2860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59.95pt" to="306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2171700</wp:posOffset>
                </wp:positionV>
                <wp:extent cx="4576445" cy="2733675"/>
                <wp:effectExtent l="38735" t="38735" r="119380" b="12319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445" cy="27336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79AF" w:rsidRDefault="003E79AF" w:rsidP="00E244A4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de pizzeria </w:t>
                            </w:r>
                          </w:p>
                          <w:p w:rsidR="003E79AF" w:rsidRPr="001803B8" w:rsidRDefault="00105166" w:rsidP="00E244A4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1800225" cy="1200150"/>
                                  <wp:effectExtent l="0" t="0" r="9525" b="0"/>
                                  <wp:docPr id="36" name="il_fi" descr="pizzeria05b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pizzeria05b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79AF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1843405" cy="1843405"/>
                                  <wp:effectExtent l="0" t="0" r="4445" b="4445"/>
                                  <wp:docPr id="37" name="il_fi" descr="maastricht-pizzeria-napo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maastricht-pizzeria-napo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3405" cy="1843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189pt;margin-top:171pt;width:360.35pt;height:215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" fillcolor="#cff" strokeweight="6pt">
                <v:shadow on="t" opacity=".5" offset="6pt,6pt"/>
                <v:textbox>
                  <w:txbxContent>
                    <w:p w:rsidR="003E79AF" w:rsidRDefault="003E79AF" w:rsidP="00E244A4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de pizzeria </w:t>
                      </w:r>
                    </w:p>
                    <w:p w:rsidR="003E79AF" w:rsidRPr="001803B8" w:rsidRDefault="00105166" w:rsidP="00E244A4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1800225" cy="1200150"/>
                            <wp:effectExtent l="0" t="0" r="9525" b="0"/>
                            <wp:docPr id="36" name="il_fi" descr="pizzeria05b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pizzeria05b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79AF">
                        <w:rPr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1843405" cy="1843405"/>
                            <wp:effectExtent l="0" t="0" r="4445" b="4445"/>
                            <wp:docPr id="37" name="il_fi" descr="maastricht-pizzeria-napo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maastricht-pizzeria-napo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3405" cy="1843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6829425</wp:posOffset>
                </wp:positionH>
                <wp:positionV relativeFrom="paragraph">
                  <wp:posOffset>4214495</wp:posOffset>
                </wp:positionV>
                <wp:extent cx="914400" cy="1485900"/>
                <wp:effectExtent l="19050" t="19050" r="1905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75pt,331.85pt" to="609.75pt,4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571500</wp:posOffset>
                </wp:positionV>
                <wp:extent cx="114300" cy="1600200"/>
                <wp:effectExtent l="19050" t="19050" r="19050" b="19050"/>
                <wp:wrapNone/>
                <wp:docPr id="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600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45pt" to="31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1143000</wp:posOffset>
                </wp:positionV>
                <wp:extent cx="1485900" cy="1028700"/>
                <wp:effectExtent l="19050" t="19050" r="19050" b="1905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0pt" to="558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1028700</wp:posOffset>
                </wp:positionV>
                <wp:extent cx="1600200" cy="1143000"/>
                <wp:effectExtent l="19050" t="19050" r="19050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11430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81pt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3086100</wp:posOffset>
                </wp:positionV>
                <wp:extent cx="1485900" cy="1028700"/>
                <wp:effectExtent l="19050" t="19050" r="19050" b="19050"/>
                <wp:wrapNone/>
                <wp:docPr id="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43pt" to="189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" strokeweight="2.25pt"/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9AF" w:rsidRDefault="003E79AF" w:rsidP="00E244A4">
      <w:r>
        <w:separator/>
      </w:r>
    </w:p>
  </w:endnote>
  <w:endnote w:type="continuationSeparator" w:id="0">
    <w:p w:rsidR="003E79AF" w:rsidRDefault="003E79AF" w:rsidP="00E24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9AF" w:rsidRDefault="003E79AF" w:rsidP="00E244A4">
      <w:r>
        <w:separator/>
      </w:r>
    </w:p>
  </w:footnote>
  <w:footnote w:type="continuationSeparator" w:id="0">
    <w:p w:rsidR="003E79AF" w:rsidRDefault="003E79AF" w:rsidP="00E244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05166"/>
    <w:rsid w:val="00107B6A"/>
    <w:rsid w:val="001803B8"/>
    <w:rsid w:val="00393998"/>
    <w:rsid w:val="003E79AF"/>
    <w:rsid w:val="00442EAF"/>
    <w:rsid w:val="00612290"/>
    <w:rsid w:val="00802DB1"/>
    <w:rsid w:val="00E2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E244A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E244A4"/>
    <w:rPr>
      <w:sz w:val="24"/>
      <w:szCs w:val="24"/>
    </w:rPr>
  </w:style>
  <w:style w:type="paragraph" w:styleId="Voettekst">
    <w:name w:val="footer"/>
    <w:basedOn w:val="Standaard"/>
    <w:link w:val="VoettekstChar"/>
    <w:rsid w:val="00E244A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E244A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E244A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E244A4"/>
    <w:rPr>
      <w:sz w:val="24"/>
      <w:szCs w:val="24"/>
    </w:rPr>
  </w:style>
  <w:style w:type="paragraph" w:styleId="Voettekst">
    <w:name w:val="footer"/>
    <w:basedOn w:val="Standaard"/>
    <w:link w:val="VoettekstChar"/>
    <w:rsid w:val="00E244A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E244A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8A0F764F</Template>
  <TotalTime>0</TotalTime>
  <Pages>2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Maaike.Maijenburg</cp:lastModifiedBy>
  <cp:revision>2</cp:revision>
  <dcterms:created xsi:type="dcterms:W3CDTF">2013-10-14T14:29:00Z</dcterms:created>
  <dcterms:modified xsi:type="dcterms:W3CDTF">2013-10-14T14:29:00Z</dcterms:modified>
</cp:coreProperties>
</file>