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CFF" w:rsidRPr="00955CDD" w:rsidRDefault="00955CDD">
      <w:pPr>
        <w:rPr>
          <w:sz w:val="56"/>
          <w:szCs w:val="56"/>
        </w:rPr>
      </w:pPr>
      <w:bookmarkStart w:id="0" w:name="_GoBack"/>
      <w:bookmarkEnd w:id="0"/>
      <w:r w:rsidRPr="00955CDD">
        <w:rPr>
          <w:b/>
          <w:sz w:val="56"/>
          <w:szCs w:val="56"/>
        </w:rPr>
        <w:t xml:space="preserve">winnen: </w:t>
      </w:r>
      <w:r w:rsidR="00A530E4">
        <w:rPr>
          <w:sz w:val="56"/>
          <w:szCs w:val="56"/>
        </w:rPr>
        <w:t xml:space="preserve">de beste zijn, de meeste </w:t>
      </w:r>
      <w:r>
        <w:rPr>
          <w:sz w:val="56"/>
          <w:szCs w:val="56"/>
        </w:rPr>
        <w:t>punten halen.</w:t>
      </w:r>
    </w:p>
    <w:p w:rsidR="00955CDD" w:rsidRDefault="00955CDD">
      <w:pPr>
        <w:rPr>
          <w:b/>
          <w:sz w:val="56"/>
          <w:szCs w:val="56"/>
        </w:rPr>
      </w:pPr>
    </w:p>
    <w:p w:rsidR="00A530E4" w:rsidRPr="00955CDD" w:rsidRDefault="00A530E4">
      <w:pPr>
        <w:rPr>
          <w:b/>
          <w:sz w:val="56"/>
          <w:szCs w:val="56"/>
        </w:rPr>
      </w:pPr>
    </w:p>
    <w:p w:rsidR="00955CDD" w:rsidRPr="00A530E4" w:rsidRDefault="00955CDD">
      <w:pPr>
        <w:rPr>
          <w:sz w:val="56"/>
          <w:szCs w:val="56"/>
        </w:rPr>
      </w:pPr>
      <w:r w:rsidRPr="00955CDD">
        <w:rPr>
          <w:b/>
          <w:sz w:val="56"/>
          <w:szCs w:val="56"/>
        </w:rPr>
        <w:t>verliezen:</w:t>
      </w:r>
      <w:r>
        <w:rPr>
          <w:b/>
          <w:sz w:val="56"/>
          <w:szCs w:val="56"/>
        </w:rPr>
        <w:t xml:space="preserve"> </w:t>
      </w:r>
      <w:r w:rsidR="00A530E4" w:rsidRPr="00A530E4">
        <w:rPr>
          <w:sz w:val="56"/>
          <w:szCs w:val="56"/>
        </w:rPr>
        <w:t>niet de beste zijn, niet winnen.</w:t>
      </w:r>
    </w:p>
    <w:p w:rsidR="00A530E4" w:rsidRPr="00A530E4" w:rsidRDefault="00A530E4">
      <w:pPr>
        <w:rPr>
          <w:sz w:val="56"/>
          <w:szCs w:val="56"/>
        </w:rPr>
      </w:pPr>
    </w:p>
    <w:p w:rsidR="00955CDD" w:rsidRPr="00955CDD" w:rsidRDefault="00955CDD">
      <w:pPr>
        <w:rPr>
          <w:b/>
          <w:sz w:val="56"/>
          <w:szCs w:val="56"/>
        </w:rPr>
      </w:pPr>
    </w:p>
    <w:p w:rsidR="00A530E4" w:rsidRDefault="00955CDD" w:rsidP="00A530E4">
      <w:pPr>
        <w:rPr>
          <w:sz w:val="56"/>
          <w:szCs w:val="56"/>
        </w:rPr>
      </w:pPr>
      <w:r w:rsidRPr="00955CDD">
        <w:rPr>
          <w:b/>
          <w:sz w:val="56"/>
          <w:szCs w:val="56"/>
        </w:rPr>
        <w:t xml:space="preserve">gelijk spel: </w:t>
      </w:r>
      <w:r w:rsidR="00A530E4">
        <w:rPr>
          <w:sz w:val="56"/>
          <w:szCs w:val="56"/>
        </w:rPr>
        <w:t xml:space="preserve">de eindstand van een wedstrijd als beide groepen </w:t>
      </w:r>
    </w:p>
    <w:p w:rsidR="00955CDD" w:rsidRPr="00A530E4" w:rsidRDefault="00A530E4" w:rsidP="00A530E4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evenveel punten hebben gehaald.</w:t>
      </w:r>
    </w:p>
    <w:p w:rsidR="00747AB6" w:rsidRPr="00955CDD" w:rsidRDefault="00A56CFF">
      <w:pPr>
        <w:rPr>
          <w:sz w:val="72"/>
          <w:szCs w:val="72"/>
        </w:rPr>
      </w:pPr>
      <w:r w:rsidRPr="00955CDD">
        <w:rPr>
          <w:sz w:val="72"/>
          <w:szCs w:val="72"/>
        </w:rPr>
        <w:br w:type="page"/>
      </w:r>
      <w:r w:rsidR="00AD2DD7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Default="00CE788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E7885" w:rsidRDefault="00AD2DD7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4560" cy="1463040"/>
                                  <wp:effectExtent l="0" t="0" r="0" b="381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5CDD" w:rsidRDefault="00955CDD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E7885" w:rsidRPr="005A0124" w:rsidRDefault="00AD2DD7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1547495"/>
                                  <wp:effectExtent l="0" t="0" r="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7pt;margin-top:99pt;width:189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" strokeweight="3pt">
                <v:shadow on="t" opacity=".5" offset="6pt,6pt"/>
                <v:textbox>
                  <w:txbxContent>
                    <w:p w:rsidR="00CE7885" w:rsidRDefault="00CE788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E7885" w:rsidRDefault="00CE788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E7885" w:rsidRDefault="00AD2DD7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4560" cy="1463040"/>
                            <wp:effectExtent l="0" t="0" r="0" b="381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5CDD" w:rsidRDefault="00955CDD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E7885" w:rsidRDefault="00CE788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E7885" w:rsidRPr="005A0124" w:rsidRDefault="00AD2DD7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1547495"/>
                            <wp:effectExtent l="0" t="0" r="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154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2DD7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AD2DD7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6470" cy="1421130"/>
                                  <wp:effectExtent l="0" t="0" r="0" b="762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6470" cy="142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955CDD" w:rsidRDefault="00955CDD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Pr="00F44B64" w:rsidRDefault="00AD2DD7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1842770"/>
                                  <wp:effectExtent l="0" t="0" r="0" b="508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184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885" w:rsidRDefault="00CE788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E7885" w:rsidRPr="005A0124" w:rsidRDefault="00CE788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459pt;margin-top:99pt;width:189pt;height:35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" strokeweight="3pt">
                <v:shadow on="t" opacity=".5" offset="6pt,6pt"/>
                <v:textbox>
                  <w:txbxContent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AD2DD7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36470" cy="1421130"/>
                            <wp:effectExtent l="0" t="0" r="0" b="762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6470" cy="142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955CDD" w:rsidRDefault="00955CDD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Pr="00F44B64" w:rsidRDefault="00AD2DD7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1842770"/>
                            <wp:effectExtent l="0" t="0" r="0" b="508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184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885" w:rsidRDefault="00CE788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E7885" w:rsidRPr="005A0124" w:rsidRDefault="00CE788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DD7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AD2DD7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1631950"/>
                                  <wp:effectExtent l="0" t="0" r="0" b="6350"/>
                                  <wp:docPr id="5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Pr="005A0124" w:rsidRDefault="00AD2DD7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6620" cy="1659890"/>
                                  <wp:effectExtent l="0" t="0" r="5080" b="0"/>
                                  <wp:docPr id="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620" cy="1659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243pt;margin-top:99pt;width:189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" strokeweight="3pt">
                <v:shadow on="t" opacity=".5" offset="6pt,6pt"/>
                <v:textbox>
                  <w:txbxContent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AD2DD7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1631950"/>
                            <wp:effectExtent l="0" t="0" r="0" b="6350"/>
                            <wp:docPr id="5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163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Pr="005A0124" w:rsidRDefault="00AD2DD7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6620" cy="1659890"/>
                            <wp:effectExtent l="0" t="0" r="5080" b="0"/>
                            <wp:docPr id="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620" cy="1659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2DD7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Pr="005A0124" w:rsidRDefault="00CE7885" w:rsidP="00955CD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verliezen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43pt;margin-top:9pt;width:189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" strokeweight="3pt">
                <v:shadow on="t" opacity=".5" offset="6pt,6pt"/>
                <v:textbox>
                  <w:txbxContent>
                    <w:p w:rsidR="00CE7885" w:rsidRPr="005A0124" w:rsidRDefault="00CE7885" w:rsidP="00955CD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verliezen</w:t>
                      </w:r>
                    </w:p>
                  </w:txbxContent>
                </v:textbox>
              </v:shape>
            </w:pict>
          </mc:Fallback>
        </mc:AlternateContent>
      </w:r>
      <w:r w:rsidR="00AD2DD7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Pr="005A0124" w:rsidRDefault="00CE7885" w:rsidP="00955CD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gelijk spel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59pt;margin-top:9pt;width:189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" strokeweight="3pt">
                <v:shadow on="t" opacity=".5" offset="6pt,6pt"/>
                <v:textbox>
                  <w:txbxContent>
                    <w:p w:rsidR="00CE7885" w:rsidRPr="005A0124" w:rsidRDefault="00CE7885" w:rsidP="00955CD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gelijk spel</w:t>
                      </w:r>
                    </w:p>
                  </w:txbxContent>
                </v:textbox>
              </v:shape>
            </w:pict>
          </mc:Fallback>
        </mc:AlternateContent>
      </w:r>
      <w:r w:rsidR="00AD2DD7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Pr="005A0124" w:rsidRDefault="00CE7885" w:rsidP="00955CD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winnen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7pt;margin-top:9pt;width:189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" strokeweight="3pt">
                <v:shadow on="t" opacity=".5" offset="6pt,6pt"/>
                <v:textbox>
                  <w:txbxContent>
                    <w:p w:rsidR="00CE7885" w:rsidRPr="005A0124" w:rsidRDefault="00CE7885" w:rsidP="00955CD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winnen</w:t>
                      </w:r>
                    </w:p>
                  </w:txbxContent>
                </v:textbox>
              </v:shape>
            </w:pict>
          </mc:Fallback>
        </mc:AlternateContent>
      </w:r>
      <w:r w:rsidR="00AD2DD7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wHg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" strokeweight="6pt"/>
            </w:pict>
          </mc:Fallback>
        </mc:AlternateContent>
      </w:r>
    </w:p>
    <w:sectPr w:rsidR="00747AB6" w:rsidRPr="00955CDD" w:rsidSect="008E79BD">
      <w:pgSz w:w="16839" w:h="11907" w:orient="landscape" w:code="9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47301"/>
    <w:rsid w:val="001809EA"/>
    <w:rsid w:val="00274DF9"/>
    <w:rsid w:val="003E64E2"/>
    <w:rsid w:val="004725B6"/>
    <w:rsid w:val="00593042"/>
    <w:rsid w:val="005A0124"/>
    <w:rsid w:val="00747AB6"/>
    <w:rsid w:val="008E79BD"/>
    <w:rsid w:val="00955CDD"/>
    <w:rsid w:val="009F031D"/>
    <w:rsid w:val="00A530E4"/>
    <w:rsid w:val="00A56CFF"/>
    <w:rsid w:val="00AD2DD7"/>
    <w:rsid w:val="00CE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8E79B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8E7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8E79B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8E7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9C2FB092</Template>
  <TotalTime>0</TotalTime>
  <Pages>2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Mariette Visser</cp:lastModifiedBy>
  <cp:revision>2</cp:revision>
  <cp:lastPrinted>2012-05-23T09:10:00Z</cp:lastPrinted>
  <dcterms:created xsi:type="dcterms:W3CDTF">2012-06-27T11:52:00Z</dcterms:created>
  <dcterms:modified xsi:type="dcterms:W3CDTF">2012-06-27T11:52:00Z</dcterms:modified>
</cp:coreProperties>
</file>