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C24" w:rsidRDefault="00FB036B">
      <w:bookmarkStart w:id="0" w:name="_GoBack"/>
      <w:bookmarkEnd w:id="0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4343A" wp14:editId="51846D69">
                <wp:simplePos x="0" y="0"/>
                <wp:positionH relativeFrom="column">
                  <wp:posOffset>-145052</wp:posOffset>
                </wp:positionH>
                <wp:positionV relativeFrom="paragraph">
                  <wp:posOffset>-333738</wp:posOffset>
                </wp:positionV>
                <wp:extent cx="5109028" cy="2714172"/>
                <wp:effectExtent l="0" t="0" r="15875" b="1016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028" cy="271417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6A8" w:rsidRPr="00C127D9" w:rsidRDefault="000636A8" w:rsidP="000C5DB6">
                            <w:pPr>
                              <w:rPr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000000"/>
                                <w:sz w:val="144"/>
                                <w:szCs w:val="144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PROFITEREN</w:t>
                            </w:r>
                          </w:p>
                          <w:p w:rsidR="00E9571B" w:rsidRDefault="000636A8" w:rsidP="00C127D9">
                            <w:pPr>
                              <w:rPr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VOORDEEL HEBBEN, </w:t>
                            </w:r>
                          </w:p>
                          <w:p w:rsidR="000636A8" w:rsidRPr="00C127D9" w:rsidRDefault="00E9571B" w:rsidP="00C127D9">
                            <w:pPr>
                              <w:rPr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GOED </w:t>
                            </w:r>
                            <w:r w:rsidR="000636A8">
                              <w:rPr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GEBRUIK MAKEN VAN</w:t>
                            </w:r>
                          </w:p>
                          <w:p w:rsidR="000636A8" w:rsidRPr="00FD63CD" w:rsidRDefault="000636A8" w:rsidP="000C5DB6">
                            <w:pPr>
                              <w:rPr>
                                <w:b/>
                                <w:caps/>
                                <w:sz w:val="56"/>
                                <w:szCs w:val="56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1.4pt;margin-top:-26.3pt;width:402.3pt;height:21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" fillcolor="red">
                <v:textbox>
                  <w:txbxContent>
                    <w:p w:rsidR="000636A8" w:rsidRPr="00C127D9" w:rsidRDefault="000636A8" w:rsidP="000C5DB6">
                      <w:pPr>
                        <w:rPr>
                          <w:b/>
                          <w:outline/>
                          <w:color w:val="000000"/>
                          <w:sz w:val="56"/>
                          <w:szCs w:val="56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000000"/>
                          <w:sz w:val="144"/>
                          <w:szCs w:val="144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PROFITEREN</w:t>
                      </w:r>
                    </w:p>
                    <w:p w:rsidR="00E9571B" w:rsidRDefault="000636A8" w:rsidP="00C127D9">
                      <w:pPr>
                        <w:rPr>
                          <w:b/>
                          <w:outline/>
                          <w:color w:val="000000"/>
                          <w:sz w:val="56"/>
                          <w:szCs w:val="5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000000"/>
                          <w:sz w:val="56"/>
                          <w:szCs w:val="5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VOORDEEL HEBBEN, </w:t>
                      </w:r>
                    </w:p>
                    <w:p w:rsidR="000636A8" w:rsidRPr="00C127D9" w:rsidRDefault="00E9571B" w:rsidP="00C127D9">
                      <w:pPr>
                        <w:rPr>
                          <w:b/>
                          <w:outline/>
                          <w:color w:val="000000"/>
                          <w:sz w:val="56"/>
                          <w:szCs w:val="5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000000"/>
                          <w:sz w:val="56"/>
                          <w:szCs w:val="5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GOED </w:t>
                      </w:r>
                      <w:r w:rsidR="000636A8">
                        <w:rPr>
                          <w:b/>
                          <w:outline/>
                          <w:color w:val="000000"/>
                          <w:sz w:val="56"/>
                          <w:szCs w:val="5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GEBRUIK MAKEN VAN</w:t>
                      </w:r>
                    </w:p>
                    <w:p w:rsidR="000636A8" w:rsidRPr="00FD63CD" w:rsidRDefault="000636A8" w:rsidP="000C5DB6">
                      <w:pPr>
                        <w:rPr>
                          <w:b/>
                          <w:caps/>
                          <w:sz w:val="56"/>
                          <w:szCs w:val="56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2C24" w:rsidRPr="007F2C24" w:rsidRDefault="00E9571B" w:rsidP="007F2C24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1FB29C" wp14:editId="6113DD9E">
                <wp:simplePos x="0" y="0"/>
                <wp:positionH relativeFrom="column">
                  <wp:posOffset>4963160</wp:posOffset>
                </wp:positionH>
                <wp:positionV relativeFrom="paragraph">
                  <wp:posOffset>112395</wp:posOffset>
                </wp:positionV>
                <wp:extent cx="4354195" cy="2713990"/>
                <wp:effectExtent l="0" t="0" r="0" b="0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195" cy="2713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6A8" w:rsidRDefault="00E9571B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drawing>
                                <wp:inline distT="0" distB="0" distL="0" distR="0" wp14:anchorId="0B27089F" wp14:editId="7382687E">
                                  <wp:extent cx="4111858" cy="2481943"/>
                                  <wp:effectExtent l="0" t="0" r="3175" b="0"/>
                                  <wp:docPr id="5" name="il_fi" descr="http://www.rnw.nl/data/files/images/lead/150310%20Ajax-PSV%20ANP-122118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rnw.nl/data/files/images/lead/150310%20Ajax-PSV%20ANP-122118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8366" cy="2479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0.8pt;margin-top:8.85pt;width:342.85pt;height:21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" filled="f" stroked="f">
                <v:textbox>
                  <w:txbxContent>
                    <w:p w:rsidR="000636A8" w:rsidRDefault="00E9571B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nl-NL"/>
                        </w:rPr>
                        <w:drawing>
                          <wp:inline distT="0" distB="0" distL="0" distR="0" wp14:anchorId="0B27089F" wp14:editId="7382687E">
                            <wp:extent cx="4111858" cy="2481943"/>
                            <wp:effectExtent l="0" t="0" r="3175" b="0"/>
                            <wp:docPr id="5" name="il_fi" descr="http://www.rnw.nl/data/files/images/lead/150310%20Ajax-PSV%20ANP-122118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rnw.nl/data/files/images/lead/150310%20Ajax-PSV%20ANP-122118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8366" cy="2479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F2C24" w:rsidRDefault="007F2C24" w:rsidP="007F2C24"/>
    <w:p w:rsidR="000636A8" w:rsidRDefault="000636A8" w:rsidP="007F2C24">
      <w:pPr>
        <w:jc w:val="right"/>
      </w:pPr>
    </w:p>
    <w:p w:rsidR="007F2C24" w:rsidRPr="007F2C24" w:rsidRDefault="00357129" w:rsidP="007F2C24">
      <w:pPr>
        <w:jc w:val="right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971FA" wp14:editId="215669A6">
                <wp:simplePos x="0" y="0"/>
                <wp:positionH relativeFrom="column">
                  <wp:posOffset>304800</wp:posOffset>
                </wp:positionH>
                <wp:positionV relativeFrom="paragraph">
                  <wp:posOffset>2118179</wp:posOffset>
                </wp:positionV>
                <wp:extent cx="8331200" cy="2786743"/>
                <wp:effectExtent l="0" t="0" r="0" b="0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0" cy="2786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6A8" w:rsidRDefault="00E9571B" w:rsidP="007955D5">
                            <w:pPr>
                              <w:rPr>
                                <w:rFonts w:cs="Helvetica"/>
                                <w:b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Helvetica"/>
                                <w:b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Er zijn maar weinig mensen die </w:t>
                            </w:r>
                            <w:r w:rsidRPr="00E9571B">
                              <w:rPr>
                                <w:rFonts w:cs="Helvetica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:shd w:val="clear" w:color="auto" w:fill="FFFFFF"/>
                              </w:rPr>
                              <w:t>profiteren</w:t>
                            </w:r>
                            <w:r>
                              <w:rPr>
                                <w:rFonts w:cs="Helvetica"/>
                                <w:b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 van de crisis.</w:t>
                            </w:r>
                          </w:p>
                          <w:p w:rsidR="00E9571B" w:rsidRDefault="00E9571B" w:rsidP="007955D5">
                            <w:pPr>
                              <w:rPr>
                                <w:rFonts w:cs="Helvetica"/>
                                <w:b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Helvetica"/>
                                <w:b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Ajax </w:t>
                            </w:r>
                            <w:r w:rsidRPr="00E9571B">
                              <w:rPr>
                                <w:rFonts w:cs="Helvetica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:shd w:val="clear" w:color="auto" w:fill="FFFFFF"/>
                              </w:rPr>
                              <w:t>profiteert</w:t>
                            </w:r>
                            <w:r>
                              <w:rPr>
                                <w:rFonts w:cs="Helvetica"/>
                                <w:b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 van het puntenverlies van Feyenoord.</w:t>
                            </w:r>
                          </w:p>
                          <w:p w:rsidR="00E9571B" w:rsidRPr="00357129" w:rsidRDefault="00E9571B" w:rsidP="007955D5">
                            <w:pPr>
                              <w:rPr>
                                <w:rFonts w:cs="Helvetica"/>
                                <w:b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Helvetica"/>
                                <w:b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Zonder geld is het erg moeilijk om van je rijkdom te </w:t>
                            </w:r>
                            <w:r w:rsidRPr="00E9571B">
                              <w:rPr>
                                <w:rFonts w:cs="Helvetica"/>
                                <w:b/>
                                <w:color w:val="FF0000"/>
                                <w:sz w:val="56"/>
                                <w:szCs w:val="56"/>
                                <w:u w:val="single"/>
                                <w:shd w:val="clear" w:color="auto" w:fill="FFFFFF"/>
                              </w:rPr>
                              <w:t>profiteren</w:t>
                            </w:r>
                            <w:r>
                              <w:rPr>
                                <w:rFonts w:cs="Helvetica"/>
                                <w:b/>
                                <w:sz w:val="56"/>
                                <w:szCs w:val="56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pt;margin-top:166.8pt;width:656pt;height:21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" stroked="f">
                <v:textbox>
                  <w:txbxContent>
                    <w:p w:rsidR="000636A8" w:rsidRDefault="00E9571B" w:rsidP="007955D5">
                      <w:pPr>
                        <w:rPr>
                          <w:rFonts w:cs="Helvetica"/>
                          <w:b/>
                          <w:sz w:val="56"/>
                          <w:szCs w:val="56"/>
                          <w:shd w:val="clear" w:color="auto" w:fill="FFFFFF"/>
                        </w:rPr>
                      </w:pPr>
                      <w:r>
                        <w:rPr>
                          <w:rFonts w:cs="Helvetica"/>
                          <w:b/>
                          <w:sz w:val="56"/>
                          <w:szCs w:val="56"/>
                          <w:shd w:val="clear" w:color="auto" w:fill="FFFFFF"/>
                        </w:rPr>
                        <w:t xml:space="preserve">Er zijn maar weinig mensen die </w:t>
                      </w:r>
                      <w:r w:rsidRPr="00E9571B">
                        <w:rPr>
                          <w:rFonts w:cs="Helvetica"/>
                          <w:b/>
                          <w:color w:val="FF0000"/>
                          <w:sz w:val="56"/>
                          <w:szCs w:val="56"/>
                          <w:u w:val="single"/>
                          <w:shd w:val="clear" w:color="auto" w:fill="FFFFFF"/>
                        </w:rPr>
                        <w:t>profiteren</w:t>
                      </w:r>
                      <w:r>
                        <w:rPr>
                          <w:rFonts w:cs="Helvetica"/>
                          <w:b/>
                          <w:sz w:val="56"/>
                          <w:szCs w:val="56"/>
                          <w:shd w:val="clear" w:color="auto" w:fill="FFFFFF"/>
                        </w:rPr>
                        <w:t xml:space="preserve"> van de crisis.</w:t>
                      </w:r>
                    </w:p>
                    <w:p w:rsidR="00E9571B" w:rsidRDefault="00E9571B" w:rsidP="007955D5">
                      <w:pPr>
                        <w:rPr>
                          <w:rFonts w:cs="Helvetica"/>
                          <w:b/>
                          <w:sz w:val="56"/>
                          <w:szCs w:val="56"/>
                          <w:shd w:val="clear" w:color="auto" w:fill="FFFFFF"/>
                        </w:rPr>
                      </w:pPr>
                      <w:r>
                        <w:rPr>
                          <w:rFonts w:cs="Helvetica"/>
                          <w:b/>
                          <w:sz w:val="56"/>
                          <w:szCs w:val="56"/>
                          <w:shd w:val="clear" w:color="auto" w:fill="FFFFFF"/>
                        </w:rPr>
                        <w:t xml:space="preserve">Ajax </w:t>
                      </w:r>
                      <w:r w:rsidRPr="00E9571B">
                        <w:rPr>
                          <w:rFonts w:cs="Helvetica"/>
                          <w:b/>
                          <w:color w:val="FF0000"/>
                          <w:sz w:val="56"/>
                          <w:szCs w:val="56"/>
                          <w:u w:val="single"/>
                          <w:shd w:val="clear" w:color="auto" w:fill="FFFFFF"/>
                        </w:rPr>
                        <w:t>profiteert</w:t>
                      </w:r>
                      <w:r>
                        <w:rPr>
                          <w:rFonts w:cs="Helvetica"/>
                          <w:b/>
                          <w:sz w:val="56"/>
                          <w:szCs w:val="56"/>
                          <w:shd w:val="clear" w:color="auto" w:fill="FFFFFF"/>
                        </w:rPr>
                        <w:t xml:space="preserve"> van het puntenverlies van Feyenoord.</w:t>
                      </w:r>
                    </w:p>
                    <w:p w:rsidR="00E9571B" w:rsidRPr="00357129" w:rsidRDefault="00E9571B" w:rsidP="007955D5">
                      <w:pPr>
                        <w:rPr>
                          <w:rFonts w:cs="Helvetica"/>
                          <w:b/>
                          <w:sz w:val="56"/>
                          <w:szCs w:val="56"/>
                          <w:shd w:val="clear" w:color="auto" w:fill="FFFFFF"/>
                        </w:rPr>
                      </w:pPr>
                      <w:r>
                        <w:rPr>
                          <w:rFonts w:cs="Helvetica"/>
                          <w:b/>
                          <w:sz w:val="56"/>
                          <w:szCs w:val="56"/>
                          <w:shd w:val="clear" w:color="auto" w:fill="FFFFFF"/>
                        </w:rPr>
                        <w:t xml:space="preserve">Zonder geld is het erg moeilijk om van je rijkdom te </w:t>
                      </w:r>
                      <w:r w:rsidRPr="00E9571B">
                        <w:rPr>
                          <w:rFonts w:cs="Helvetica"/>
                          <w:b/>
                          <w:color w:val="FF0000"/>
                          <w:sz w:val="56"/>
                          <w:szCs w:val="56"/>
                          <w:u w:val="single"/>
                          <w:shd w:val="clear" w:color="auto" w:fill="FFFFFF"/>
                        </w:rPr>
                        <w:t>profiteren</w:t>
                      </w:r>
                      <w:r>
                        <w:rPr>
                          <w:rFonts w:cs="Helvetica"/>
                          <w:b/>
                          <w:sz w:val="56"/>
                          <w:szCs w:val="56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2C24" w:rsidRPr="007F2C24" w:rsidSect="007F2C2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02C3B"/>
    <w:multiLevelType w:val="hybridMultilevel"/>
    <w:tmpl w:val="1206E992"/>
    <w:lvl w:ilvl="0" w:tplc="DC72A1A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1B3BED"/>
    <w:multiLevelType w:val="hybridMultilevel"/>
    <w:tmpl w:val="7BB09262"/>
    <w:lvl w:ilvl="0" w:tplc="9C9C946C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C24"/>
    <w:rsid w:val="000636A8"/>
    <w:rsid w:val="000948B0"/>
    <w:rsid w:val="000C5DB6"/>
    <w:rsid w:val="001D04CA"/>
    <w:rsid w:val="00225C3F"/>
    <w:rsid w:val="002C585C"/>
    <w:rsid w:val="00357129"/>
    <w:rsid w:val="003E570A"/>
    <w:rsid w:val="004B548C"/>
    <w:rsid w:val="00660F66"/>
    <w:rsid w:val="006C7B39"/>
    <w:rsid w:val="007955D5"/>
    <w:rsid w:val="007F2C24"/>
    <w:rsid w:val="0093711A"/>
    <w:rsid w:val="009A1F35"/>
    <w:rsid w:val="00AF627B"/>
    <w:rsid w:val="00C127D9"/>
    <w:rsid w:val="00D25DAC"/>
    <w:rsid w:val="00D3112D"/>
    <w:rsid w:val="00DD0E93"/>
    <w:rsid w:val="00DF37DB"/>
    <w:rsid w:val="00E9571B"/>
    <w:rsid w:val="00FB036B"/>
    <w:rsid w:val="00FD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F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2C24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0C5DB6"/>
    <w:pPr>
      <w:ind w:left="720"/>
      <w:contextualSpacing/>
    </w:pPr>
  </w:style>
  <w:style w:type="character" w:customStyle="1" w:styleId="apple-converted-space">
    <w:name w:val="apple-converted-space"/>
    <w:basedOn w:val="Standaardalinea-lettertype"/>
    <w:rsid w:val="007955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F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2C24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0C5DB6"/>
    <w:pPr>
      <w:ind w:left="720"/>
      <w:contextualSpacing/>
    </w:pPr>
  </w:style>
  <w:style w:type="character" w:customStyle="1" w:styleId="apple-converted-space">
    <w:name w:val="apple-converted-space"/>
    <w:basedOn w:val="Standaardalinea-lettertype"/>
    <w:rsid w:val="00795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B3A4F741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Peter.Snijders</dc:creator>
  <cp:lastModifiedBy>Peter.Snijders</cp:lastModifiedBy>
  <cp:revision>2</cp:revision>
  <dcterms:created xsi:type="dcterms:W3CDTF">2013-02-12T09:11:00Z</dcterms:created>
  <dcterms:modified xsi:type="dcterms:W3CDTF">2013-02-12T09:11:00Z</dcterms:modified>
</cp:coreProperties>
</file>