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AB6" w:rsidRDefault="0045520E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A475E16" wp14:editId="1EF158DF">
                <wp:simplePos x="0" y="0"/>
                <wp:positionH relativeFrom="column">
                  <wp:posOffset>-779871</wp:posOffset>
                </wp:positionH>
                <wp:positionV relativeFrom="paragraph">
                  <wp:posOffset>-721814</wp:posOffset>
                </wp:positionV>
                <wp:extent cx="10406471" cy="7198723"/>
                <wp:effectExtent l="38100" t="38100" r="33020" b="4064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6471" cy="7198723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762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61.4pt;margin-top:-56.85pt;width:819.4pt;height:566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" fillcolor="#0070c0" strokecolor="#00b0f0" strokeweight="6pt"/>
            </w:pict>
          </mc:Fallback>
        </mc:AlternateContent>
      </w:r>
      <w:r w:rsidR="00E34D97">
        <w:t xml:space="preserve">  </w:t>
      </w:r>
      <w:r w:rsidR="002C4BD9">
        <w:t xml:space="preserve"> </w:t>
      </w:r>
      <w:r w:rsidR="000F18F4">
        <w:t xml:space="preserve"> </w:t>
      </w:r>
      <w:r w:rsidR="000F18F4">
        <w:rPr>
          <w:noProof/>
        </w:rPr>
        <w:drawing>
          <wp:anchor distT="0" distB="0" distL="114300" distR="114300" simplePos="0" relativeHeight="251662848" behindDoc="0" locked="0" layoutInCell="1" allowOverlap="1" wp14:anchorId="2B902D48" wp14:editId="5525ECA9">
            <wp:simplePos x="0" y="0"/>
            <wp:positionH relativeFrom="column">
              <wp:posOffset>4815205</wp:posOffset>
            </wp:positionH>
            <wp:positionV relativeFrom="paragraph">
              <wp:posOffset>2550160</wp:posOffset>
            </wp:positionV>
            <wp:extent cx="3741420" cy="1139190"/>
            <wp:effectExtent l="0" t="0" r="0" b="381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3" t="31132" r="34901" b="31868"/>
                    <a:stretch/>
                  </pic:blipFill>
                  <pic:spPr bwMode="auto">
                    <a:xfrm>
                      <a:off x="0" y="0"/>
                      <a:ext cx="3741420" cy="113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8F4">
        <w:rPr>
          <w:noProof/>
        </w:rPr>
        <w:drawing>
          <wp:anchor distT="0" distB="0" distL="114300" distR="114300" simplePos="0" relativeHeight="251663872" behindDoc="0" locked="0" layoutInCell="1" allowOverlap="1" wp14:anchorId="2AF4F081" wp14:editId="11BB47ED">
            <wp:simplePos x="0" y="0"/>
            <wp:positionH relativeFrom="column">
              <wp:posOffset>4815205</wp:posOffset>
            </wp:positionH>
            <wp:positionV relativeFrom="paragraph">
              <wp:posOffset>3689985</wp:posOffset>
            </wp:positionV>
            <wp:extent cx="3741420" cy="970280"/>
            <wp:effectExtent l="0" t="0" r="0" b="127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1" t="47170" r="52355" b="34590"/>
                    <a:stretch/>
                  </pic:blipFill>
                  <pic:spPr bwMode="auto">
                    <a:xfrm>
                      <a:off x="0" y="0"/>
                      <a:ext cx="3741420" cy="97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8F4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8C31860" wp14:editId="4F8B0D71">
                <wp:simplePos x="0" y="0"/>
                <wp:positionH relativeFrom="column">
                  <wp:posOffset>-150495</wp:posOffset>
                </wp:positionH>
                <wp:positionV relativeFrom="paragraph">
                  <wp:posOffset>1256030</wp:posOffset>
                </wp:positionV>
                <wp:extent cx="4416425" cy="4670425"/>
                <wp:effectExtent l="19050" t="19050" r="98425" b="92075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6425" cy="467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C4BD9" w:rsidRDefault="002C4BD9" w:rsidP="004D09E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BD66D7">
                              <w:rPr>
                                <w:sz w:val="52"/>
                                <w:szCs w:val="52"/>
                              </w:rPr>
                              <w:t>Indrukwekkend, overweldigend, opvallend, groots, massaal</w:t>
                            </w:r>
                          </w:p>
                          <w:p w:rsidR="002C4BD9" w:rsidRDefault="002C4BD9" w:rsidP="004D09E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2C4BD9" w:rsidRDefault="002C4BD9" w:rsidP="004D09E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2C4BD9" w:rsidRDefault="002C4BD9" w:rsidP="004D09E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2C4BD9" w:rsidRDefault="002C4BD9" w:rsidP="004D09E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2C4BD9" w:rsidRDefault="002C4BD9" w:rsidP="004D09E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2C4BD9" w:rsidRDefault="002C4BD9" w:rsidP="004D09E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2C4BD9" w:rsidRPr="000F18F4" w:rsidRDefault="002C4BD9" w:rsidP="004D09ED">
                            <w:pPr>
                              <w:jc w:val="center"/>
                              <w:rPr>
                                <w:i/>
                                <w:sz w:val="52"/>
                                <w:szCs w:val="52"/>
                              </w:rPr>
                            </w:pPr>
                            <w:r w:rsidRPr="000F18F4">
                              <w:rPr>
                                <w:i/>
                                <w:sz w:val="52"/>
                                <w:szCs w:val="52"/>
                              </w:rPr>
                              <w:t>‘De prestatie die zij hebben geleverd is imponerend’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11.85pt;margin-top:98.9pt;width:347.75pt;height:367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" strokecolor="#00b0f0" strokeweight="3pt">
                <v:shadow on="t" opacity=".5" offset="6pt,6pt"/>
                <v:textbox>
                  <w:txbxContent>
                    <w:p w:rsidR="002C4BD9" w:rsidRDefault="002C4BD9" w:rsidP="004D09ED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BD66D7">
                        <w:rPr>
                          <w:sz w:val="52"/>
                          <w:szCs w:val="52"/>
                        </w:rPr>
                        <w:t>Indrukwekkend, overweldigend, opvallend, groots, massaal</w:t>
                      </w:r>
                    </w:p>
                    <w:p w:rsidR="002C4BD9" w:rsidRDefault="002C4BD9" w:rsidP="004D09ED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2C4BD9" w:rsidRDefault="002C4BD9" w:rsidP="004D09ED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2C4BD9" w:rsidRDefault="002C4BD9" w:rsidP="004D09ED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2C4BD9" w:rsidRDefault="002C4BD9" w:rsidP="004D09ED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2C4BD9" w:rsidRDefault="002C4BD9" w:rsidP="004D09ED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2C4BD9" w:rsidRDefault="002C4BD9" w:rsidP="004D09ED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2C4BD9" w:rsidRPr="000F18F4" w:rsidRDefault="002C4BD9" w:rsidP="004D09ED">
                      <w:pPr>
                        <w:jc w:val="center"/>
                        <w:rPr>
                          <w:i/>
                          <w:sz w:val="52"/>
                          <w:szCs w:val="52"/>
                        </w:rPr>
                      </w:pPr>
                      <w:r w:rsidRPr="000F18F4">
                        <w:rPr>
                          <w:i/>
                          <w:sz w:val="52"/>
                          <w:szCs w:val="52"/>
                        </w:rPr>
                        <w:t>‘De prestatie die zij hebben geleverd is imponerend’</w:t>
                      </w:r>
                    </w:p>
                  </w:txbxContent>
                </v:textbox>
              </v:shape>
            </w:pict>
          </mc:Fallback>
        </mc:AlternateContent>
      </w:r>
      <w:r w:rsidR="000F18F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48F777A" wp14:editId="2EE74B7A">
                <wp:simplePos x="0" y="0"/>
                <wp:positionH relativeFrom="column">
                  <wp:posOffset>-150495</wp:posOffset>
                </wp:positionH>
                <wp:positionV relativeFrom="paragraph">
                  <wp:posOffset>102235</wp:posOffset>
                </wp:positionV>
                <wp:extent cx="4416425" cy="914400"/>
                <wp:effectExtent l="19050" t="19050" r="98425" b="9525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64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C4BD9" w:rsidRPr="00747AB6" w:rsidRDefault="002C4BD9" w:rsidP="004D09E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Imponerend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margin-left:-11.85pt;margin-top:8.05pt;width:347.75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" strokecolor="#00b0f0" strokeweight="3pt">
                <v:shadow on="t" opacity=".5" offset="6pt,6pt"/>
                <v:textbox>
                  <w:txbxContent>
                    <w:p w:rsidR="002C4BD9" w:rsidRPr="00747AB6" w:rsidRDefault="002C4BD9" w:rsidP="004D09ED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Imponerend</w:t>
                      </w:r>
                    </w:p>
                  </w:txbxContent>
                </v:textbox>
              </v:shape>
            </w:pict>
          </mc:Fallback>
        </mc:AlternateContent>
      </w:r>
      <w:r w:rsidR="000F18F4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2A801D" wp14:editId="4A818C29">
                <wp:simplePos x="0" y="0"/>
                <wp:positionH relativeFrom="column">
                  <wp:posOffset>4575810</wp:posOffset>
                </wp:positionH>
                <wp:positionV relativeFrom="paragraph">
                  <wp:posOffset>102235</wp:posOffset>
                </wp:positionV>
                <wp:extent cx="4627880" cy="914400"/>
                <wp:effectExtent l="19050" t="19050" r="96520" b="95250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788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C4BD9" w:rsidRPr="00747AB6" w:rsidRDefault="002C4BD9" w:rsidP="004D09E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Onbeduidend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360.3pt;margin-top:8.05pt;width:364.4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" strokecolor="#00b0f0" strokeweight="3pt">
                <v:shadow on="t" opacity=".5" offset="6pt,6pt"/>
                <v:textbox>
                  <w:txbxContent>
                    <w:p w:rsidR="002C4BD9" w:rsidRPr="00747AB6" w:rsidRDefault="002C4BD9" w:rsidP="004D09ED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Onbeduidend</w:t>
                      </w:r>
                    </w:p>
                  </w:txbxContent>
                </v:textbox>
              </v:shape>
            </w:pict>
          </mc:Fallback>
        </mc:AlternateContent>
      </w:r>
      <w:r w:rsidR="000F18F4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6EAE080" wp14:editId="5BB38602">
                <wp:simplePos x="0" y="0"/>
                <wp:positionH relativeFrom="column">
                  <wp:posOffset>4575810</wp:posOffset>
                </wp:positionH>
                <wp:positionV relativeFrom="paragraph">
                  <wp:posOffset>1256030</wp:posOffset>
                </wp:positionV>
                <wp:extent cx="4627880" cy="4670425"/>
                <wp:effectExtent l="19050" t="19050" r="96520" b="92075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7880" cy="467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C4BD9" w:rsidRDefault="002C4BD9" w:rsidP="004D09ED">
                            <w:pPr>
                              <w:jc w:val="center"/>
                              <w:rPr>
                                <w:sz w:val="48"/>
                                <w:szCs w:val="52"/>
                              </w:rPr>
                            </w:pPr>
                            <w:r w:rsidRPr="00D63B7F">
                              <w:rPr>
                                <w:sz w:val="52"/>
                                <w:szCs w:val="52"/>
                              </w:rPr>
                              <w:t xml:space="preserve">Nietszeggend, bescheiden, onbelangrijk, onbenullig, </w:t>
                            </w:r>
                            <w:r w:rsidRPr="00E34D97">
                              <w:rPr>
                                <w:sz w:val="48"/>
                                <w:szCs w:val="52"/>
                              </w:rPr>
                              <w:t>onopvallend</w:t>
                            </w:r>
                          </w:p>
                          <w:p w:rsidR="002C4BD9" w:rsidRDefault="002C4BD9" w:rsidP="004D09ED">
                            <w:pPr>
                              <w:jc w:val="center"/>
                              <w:rPr>
                                <w:sz w:val="48"/>
                                <w:szCs w:val="52"/>
                              </w:rPr>
                            </w:pPr>
                          </w:p>
                          <w:p w:rsidR="002C4BD9" w:rsidRDefault="002C4BD9" w:rsidP="004D09ED">
                            <w:pPr>
                              <w:jc w:val="center"/>
                              <w:rPr>
                                <w:sz w:val="48"/>
                                <w:szCs w:val="52"/>
                              </w:rPr>
                            </w:pPr>
                          </w:p>
                          <w:p w:rsidR="002C4BD9" w:rsidRDefault="002C4BD9" w:rsidP="004D09ED">
                            <w:pPr>
                              <w:jc w:val="center"/>
                              <w:rPr>
                                <w:sz w:val="48"/>
                                <w:szCs w:val="52"/>
                              </w:rPr>
                            </w:pPr>
                          </w:p>
                          <w:p w:rsidR="002C4BD9" w:rsidRDefault="002C4BD9" w:rsidP="004D09ED">
                            <w:pPr>
                              <w:jc w:val="center"/>
                              <w:rPr>
                                <w:sz w:val="48"/>
                                <w:szCs w:val="52"/>
                              </w:rPr>
                            </w:pPr>
                          </w:p>
                          <w:p w:rsidR="000F18F4" w:rsidRDefault="000F18F4" w:rsidP="002C4BD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0F18F4" w:rsidRDefault="000F18F4" w:rsidP="002C4BD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F18F4" w:rsidRDefault="000F18F4" w:rsidP="002C4BD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F18F4" w:rsidRDefault="000F18F4" w:rsidP="002C4BD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F18F4" w:rsidRPr="000F18F4" w:rsidRDefault="000F18F4" w:rsidP="002C4BD9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2C4BD9" w:rsidRPr="000F18F4" w:rsidRDefault="002C4BD9" w:rsidP="002C4BD9">
                            <w:pPr>
                              <w:jc w:val="center"/>
                              <w:rPr>
                                <w:i/>
                                <w:sz w:val="52"/>
                                <w:szCs w:val="52"/>
                              </w:rPr>
                            </w:pPr>
                            <w:r w:rsidRPr="000F18F4">
                              <w:rPr>
                                <w:i/>
                                <w:sz w:val="52"/>
                                <w:szCs w:val="52"/>
                              </w:rPr>
                              <w:t xml:space="preserve">‘Het onbeduidende </w:t>
                            </w:r>
                            <w:r w:rsidR="000F18F4" w:rsidRPr="000F18F4">
                              <w:rPr>
                                <w:i/>
                                <w:sz w:val="52"/>
                                <w:szCs w:val="52"/>
                              </w:rPr>
                              <w:t>dorpje</w:t>
                            </w:r>
                            <w:r w:rsidRPr="000F18F4">
                              <w:rPr>
                                <w:i/>
                                <w:sz w:val="52"/>
                                <w:szCs w:val="52"/>
                              </w:rPr>
                              <w:t xml:space="preserve"> is uitgegroeid tot een toeristische bestemming’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360.3pt;margin-top:98.9pt;width:364.4pt;height:367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" strokecolor="#00b0f0" strokeweight="3pt">
                <v:shadow on="t" opacity=".5" offset="6pt,6pt"/>
                <v:textbox>
                  <w:txbxContent>
                    <w:p w:rsidR="002C4BD9" w:rsidRDefault="002C4BD9" w:rsidP="004D09ED">
                      <w:pPr>
                        <w:jc w:val="center"/>
                        <w:rPr>
                          <w:sz w:val="48"/>
                          <w:szCs w:val="52"/>
                        </w:rPr>
                      </w:pPr>
                      <w:r w:rsidRPr="00D63B7F">
                        <w:rPr>
                          <w:sz w:val="52"/>
                          <w:szCs w:val="52"/>
                        </w:rPr>
                        <w:t xml:space="preserve">Nietszeggend, bescheiden, onbelangrijk, onbenullig, </w:t>
                      </w:r>
                      <w:r w:rsidRPr="00E34D97">
                        <w:rPr>
                          <w:sz w:val="48"/>
                          <w:szCs w:val="52"/>
                        </w:rPr>
                        <w:t>onopvallend</w:t>
                      </w:r>
                    </w:p>
                    <w:p w:rsidR="002C4BD9" w:rsidRDefault="002C4BD9" w:rsidP="004D09ED">
                      <w:pPr>
                        <w:jc w:val="center"/>
                        <w:rPr>
                          <w:sz w:val="48"/>
                          <w:szCs w:val="52"/>
                        </w:rPr>
                      </w:pPr>
                    </w:p>
                    <w:p w:rsidR="002C4BD9" w:rsidRDefault="002C4BD9" w:rsidP="004D09ED">
                      <w:pPr>
                        <w:jc w:val="center"/>
                        <w:rPr>
                          <w:sz w:val="48"/>
                          <w:szCs w:val="52"/>
                        </w:rPr>
                      </w:pPr>
                    </w:p>
                    <w:p w:rsidR="002C4BD9" w:rsidRDefault="002C4BD9" w:rsidP="004D09ED">
                      <w:pPr>
                        <w:jc w:val="center"/>
                        <w:rPr>
                          <w:sz w:val="48"/>
                          <w:szCs w:val="52"/>
                        </w:rPr>
                      </w:pPr>
                    </w:p>
                    <w:p w:rsidR="002C4BD9" w:rsidRDefault="002C4BD9" w:rsidP="004D09ED">
                      <w:pPr>
                        <w:jc w:val="center"/>
                        <w:rPr>
                          <w:sz w:val="48"/>
                          <w:szCs w:val="52"/>
                        </w:rPr>
                      </w:pPr>
                    </w:p>
                    <w:p w:rsidR="000F18F4" w:rsidRDefault="000F18F4" w:rsidP="002C4BD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0F18F4" w:rsidRDefault="000F18F4" w:rsidP="002C4BD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0F18F4" w:rsidRDefault="000F18F4" w:rsidP="002C4BD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0F18F4" w:rsidRDefault="000F18F4" w:rsidP="002C4BD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0F18F4" w:rsidRPr="000F18F4" w:rsidRDefault="000F18F4" w:rsidP="002C4BD9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bookmarkStart w:id="1" w:name="_GoBack"/>
                    </w:p>
                    <w:p w:rsidR="002C4BD9" w:rsidRPr="000F18F4" w:rsidRDefault="002C4BD9" w:rsidP="002C4BD9">
                      <w:pPr>
                        <w:jc w:val="center"/>
                        <w:rPr>
                          <w:i/>
                          <w:sz w:val="52"/>
                          <w:szCs w:val="52"/>
                        </w:rPr>
                      </w:pPr>
                      <w:r w:rsidRPr="000F18F4">
                        <w:rPr>
                          <w:i/>
                          <w:sz w:val="52"/>
                          <w:szCs w:val="52"/>
                        </w:rPr>
                        <w:t xml:space="preserve">‘Het onbeduidende </w:t>
                      </w:r>
                      <w:r w:rsidR="000F18F4" w:rsidRPr="000F18F4">
                        <w:rPr>
                          <w:i/>
                          <w:sz w:val="52"/>
                          <w:szCs w:val="52"/>
                        </w:rPr>
                        <w:t>dorpje</w:t>
                      </w:r>
                      <w:r w:rsidRPr="000F18F4">
                        <w:rPr>
                          <w:i/>
                          <w:sz w:val="52"/>
                          <w:szCs w:val="52"/>
                        </w:rPr>
                        <w:t xml:space="preserve"> is uitgegroeid tot een toeristische bestemming’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34D97">
        <w:rPr>
          <w:noProof/>
        </w:rPr>
        <w:drawing>
          <wp:anchor distT="0" distB="0" distL="114300" distR="114300" simplePos="0" relativeHeight="251661824" behindDoc="0" locked="0" layoutInCell="1" allowOverlap="1" wp14:anchorId="2EE54F82" wp14:editId="2E27FCD4">
            <wp:simplePos x="0" y="0"/>
            <wp:positionH relativeFrom="column">
              <wp:posOffset>2170430</wp:posOffset>
            </wp:positionH>
            <wp:positionV relativeFrom="paragraph">
              <wp:posOffset>2550160</wp:posOffset>
            </wp:positionV>
            <wp:extent cx="1898650" cy="2110105"/>
            <wp:effectExtent l="0" t="0" r="6350" b="444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38994" r="51647" b="20439"/>
                    <a:stretch/>
                  </pic:blipFill>
                  <pic:spPr bwMode="auto">
                    <a:xfrm>
                      <a:off x="0" y="0"/>
                      <a:ext cx="1898650" cy="211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D97">
        <w:rPr>
          <w:noProof/>
        </w:rPr>
        <w:drawing>
          <wp:anchor distT="0" distB="0" distL="114300" distR="114300" simplePos="0" relativeHeight="251660800" behindDoc="0" locked="0" layoutInCell="1" allowOverlap="1" wp14:anchorId="4F1B193F" wp14:editId="5DA4639F">
            <wp:simplePos x="0" y="0"/>
            <wp:positionH relativeFrom="column">
              <wp:posOffset>313843</wp:posOffset>
            </wp:positionH>
            <wp:positionV relativeFrom="paragraph">
              <wp:posOffset>2550160</wp:posOffset>
            </wp:positionV>
            <wp:extent cx="1856740" cy="2110105"/>
            <wp:effectExtent l="0" t="0" r="0" b="444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2" t="26415" r="45750" b="11635"/>
                    <a:stretch/>
                  </pic:blipFill>
                  <pic:spPr bwMode="auto">
                    <a:xfrm>
                      <a:off x="0" y="0"/>
                      <a:ext cx="1856740" cy="211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D97">
        <w:rPr>
          <w:noProof/>
        </w:rPr>
        <w:drawing>
          <wp:inline distT="0" distB="0" distL="0" distR="0" wp14:anchorId="068EAD85" wp14:editId="2AA38A3B">
            <wp:extent cx="5972810" cy="4479925"/>
            <wp:effectExtent l="0" t="0" r="889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B6"/>
    <w:rsid w:val="00051B9E"/>
    <w:rsid w:val="000F18F4"/>
    <w:rsid w:val="0021136C"/>
    <w:rsid w:val="002C4BD9"/>
    <w:rsid w:val="0045520E"/>
    <w:rsid w:val="00496662"/>
    <w:rsid w:val="004D09ED"/>
    <w:rsid w:val="00747AB6"/>
    <w:rsid w:val="009131BB"/>
    <w:rsid w:val="00BD66D7"/>
    <w:rsid w:val="00D63B7F"/>
    <w:rsid w:val="00E34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E34D9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E34D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E34D9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E34D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1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BE752D57</Template>
  <TotalTime>48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Astrid.Brugman</cp:lastModifiedBy>
  <cp:revision>8</cp:revision>
  <cp:lastPrinted>2009-12-07T08:00:00Z</cp:lastPrinted>
  <dcterms:created xsi:type="dcterms:W3CDTF">2013-03-25T09:48:00Z</dcterms:created>
  <dcterms:modified xsi:type="dcterms:W3CDTF">2013-03-27T09:53:00Z</dcterms:modified>
</cp:coreProperties>
</file>