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84" w:rsidRDefault="00BF329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D13AF2" wp14:editId="68CF184C">
                <wp:simplePos x="0" y="0"/>
                <wp:positionH relativeFrom="column">
                  <wp:posOffset>6443980</wp:posOffset>
                </wp:positionH>
                <wp:positionV relativeFrom="paragraph">
                  <wp:posOffset>1556385</wp:posOffset>
                </wp:positionV>
                <wp:extent cx="2045970" cy="2521585"/>
                <wp:effectExtent l="19050" t="19050" r="49530" b="31115"/>
                <wp:wrapNone/>
                <wp:docPr id="1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5970" cy="252158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4pt,122.55pt" to="668.5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" strokecolor="#9fc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AD19D2" wp14:editId="26C47837">
                <wp:simplePos x="0" y="0"/>
                <wp:positionH relativeFrom="column">
                  <wp:posOffset>9419771</wp:posOffset>
                </wp:positionH>
                <wp:positionV relativeFrom="paragraph">
                  <wp:posOffset>2529114</wp:posOffset>
                </wp:positionV>
                <wp:extent cx="0" cy="1545137"/>
                <wp:effectExtent l="19050" t="0" r="38100" b="17145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5137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1.7pt,199.15pt" to="741.7pt,3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44912C" wp14:editId="138231DC">
                <wp:simplePos x="0" y="0"/>
                <wp:positionH relativeFrom="column">
                  <wp:posOffset>6096000</wp:posOffset>
                </wp:positionH>
                <wp:positionV relativeFrom="paragraph">
                  <wp:posOffset>6125029</wp:posOffset>
                </wp:positionV>
                <wp:extent cx="2133600" cy="685800"/>
                <wp:effectExtent l="0" t="0" r="76200" b="7620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verkennen</w:t>
                            </w:r>
                            <w:proofErr w:type="gramEnd"/>
                          </w:p>
                          <w:p w:rsidR="008D06BF" w:rsidRPr="001803B8" w:rsidRDefault="008D06B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80pt;margin-top:482.3pt;width:168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verkennen</w:t>
                      </w:r>
                      <w:proofErr w:type="gramEnd"/>
                    </w:p>
                    <w:p w:rsidR="008D06BF" w:rsidRPr="001803B8" w:rsidRDefault="008D06BF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F757B" wp14:editId="400A97C5">
                <wp:simplePos x="0" y="0"/>
                <wp:positionH relativeFrom="column">
                  <wp:posOffset>1029970</wp:posOffset>
                </wp:positionH>
                <wp:positionV relativeFrom="paragraph">
                  <wp:posOffset>4324985</wp:posOffset>
                </wp:positionV>
                <wp:extent cx="2974975" cy="685800"/>
                <wp:effectExtent l="0" t="0" r="73025" b="7620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 xml:space="preserve"> bemanning</w:t>
                            </w:r>
                          </w:p>
                          <w:p w:rsidR="008D06BF" w:rsidRPr="001803B8" w:rsidRDefault="008D06BF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81.1pt;margin-top:340.55pt;width:234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 xml:space="preserve"> bemanning</w:t>
                      </w:r>
                    </w:p>
                    <w:p w:rsidR="008D06BF" w:rsidRPr="001803B8" w:rsidRDefault="008D06BF" w:rsidP="00802D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D4139" wp14:editId="076C0DB0">
                <wp:simplePos x="0" y="0"/>
                <wp:positionH relativeFrom="column">
                  <wp:posOffset>1538514</wp:posOffset>
                </wp:positionH>
                <wp:positionV relativeFrom="paragraph">
                  <wp:posOffset>5979886</wp:posOffset>
                </wp:positionV>
                <wp:extent cx="2913290" cy="685800"/>
                <wp:effectExtent l="0" t="0" r="78105" b="7620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29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 xml:space="preserve"> expeditie</w:t>
                            </w:r>
                          </w:p>
                          <w:p w:rsidR="008D06BF" w:rsidRPr="001803B8" w:rsidRDefault="008D06BF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21.15pt;margin-top:470.85pt;width:229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 xml:space="preserve"> expeditie</w:t>
                      </w:r>
                    </w:p>
                    <w:p w:rsidR="008D06BF" w:rsidRPr="001803B8" w:rsidRDefault="008D06BF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55D4A7" wp14:editId="12CC01F5">
                <wp:simplePos x="0" y="0"/>
                <wp:positionH relativeFrom="column">
                  <wp:posOffset>4005580</wp:posOffset>
                </wp:positionH>
                <wp:positionV relativeFrom="paragraph">
                  <wp:posOffset>4731385</wp:posOffset>
                </wp:positionV>
                <wp:extent cx="3090545" cy="0"/>
                <wp:effectExtent l="0" t="19050" r="14605" b="38100"/>
                <wp:wrapNone/>
                <wp:docPr id="1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4pt,372.55pt" to="558.75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3CE13" wp14:editId="70B57FF9">
                <wp:simplePos x="0" y="0"/>
                <wp:positionH relativeFrom="column">
                  <wp:posOffset>7199086</wp:posOffset>
                </wp:positionH>
                <wp:positionV relativeFrom="paragraph">
                  <wp:posOffset>5355771</wp:posOffset>
                </wp:positionV>
                <wp:extent cx="1291318" cy="769258"/>
                <wp:effectExtent l="19050" t="19050" r="42545" b="501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1318" cy="769258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85pt,421.7pt" to="668.5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FB61D3" wp14:editId="2FE4CAEC">
                <wp:simplePos x="0" y="0"/>
                <wp:positionH relativeFrom="column">
                  <wp:posOffset>4441371</wp:posOffset>
                </wp:positionH>
                <wp:positionV relativeFrom="paragraph">
                  <wp:posOffset>5355499</wp:posOffset>
                </wp:positionV>
                <wp:extent cx="2644775" cy="1031150"/>
                <wp:effectExtent l="19050" t="19050" r="22225" b="36195"/>
                <wp:wrapNone/>
                <wp:docPr id="1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4775" cy="103115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7pt,421.7pt" to="557.95pt,5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" strokecolor="#9fc" strokeweight="4pt"/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98F88" wp14:editId="5C143F67">
                <wp:simplePos x="0" y="0"/>
                <wp:positionH relativeFrom="column">
                  <wp:posOffset>3584575</wp:posOffset>
                </wp:positionH>
                <wp:positionV relativeFrom="paragraph">
                  <wp:posOffset>1102995</wp:posOffset>
                </wp:positionV>
                <wp:extent cx="3512185" cy="2974975"/>
                <wp:effectExtent l="19050" t="19050" r="31115" b="34925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2185" cy="297497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F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25pt,86.85pt" to="558.8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" strokecolor="#9fc" strokeweight="4pt"/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1FE9C2" wp14:editId="5157A159">
                <wp:simplePos x="0" y="0"/>
                <wp:positionH relativeFrom="column">
                  <wp:posOffset>2541270</wp:posOffset>
                </wp:positionH>
                <wp:positionV relativeFrom="paragraph">
                  <wp:posOffset>425450</wp:posOffset>
                </wp:positionV>
                <wp:extent cx="2057400" cy="685800"/>
                <wp:effectExtent l="0" t="0" r="76200" b="762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873D84"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speuren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00.1pt;margin-top:33.5pt;width:162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 w:rsidRPr="00873D84"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speuren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5C66C" wp14:editId="0929F714">
                <wp:simplePos x="0" y="0"/>
                <wp:positionH relativeFrom="column">
                  <wp:posOffset>5347970</wp:posOffset>
                </wp:positionH>
                <wp:positionV relativeFrom="paragraph">
                  <wp:posOffset>875665</wp:posOffset>
                </wp:positionV>
                <wp:extent cx="2057400" cy="685800"/>
                <wp:effectExtent l="0" t="0" r="76200" b="7620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 xml:space="preserve"> route</w:t>
                            </w:r>
                          </w:p>
                          <w:p w:rsidR="008D06BF" w:rsidRPr="001803B8" w:rsidRDefault="008D06BF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421.1pt;margin-top:68.95pt;width:16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 xml:space="preserve"> route</w:t>
                      </w:r>
                    </w:p>
                    <w:p w:rsidR="008D06BF" w:rsidRPr="001803B8" w:rsidRDefault="008D06BF" w:rsidP="00107B6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F86593" wp14:editId="395D91CB">
                <wp:simplePos x="0" y="0"/>
                <wp:positionH relativeFrom="column">
                  <wp:posOffset>8319770</wp:posOffset>
                </wp:positionH>
                <wp:positionV relativeFrom="paragraph">
                  <wp:posOffset>1839595</wp:posOffset>
                </wp:positionV>
                <wp:extent cx="2057400" cy="685800"/>
                <wp:effectExtent l="0" t="0" r="76200" b="7620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6BF" w:rsidRPr="00873D84" w:rsidRDefault="008D06BF" w:rsidP="00873D84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873D84"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tichten</w:t>
                            </w:r>
                            <w:proofErr w:type="gramEnd"/>
                          </w:p>
                          <w:p w:rsidR="008D06BF" w:rsidRPr="001803B8" w:rsidRDefault="008D06BF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655.1pt;margin-top:144.85pt;width:162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" fillcolor="#cff" stroked="f">
                <v:shadow on="t" opacity=".5" offset="6pt,6pt"/>
                <v:textbox>
                  <w:txbxContent>
                    <w:p w:rsidR="008D06BF" w:rsidRPr="00873D84" w:rsidRDefault="008D06BF" w:rsidP="00873D84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proofErr w:type="gramStart"/>
                      <w:r w:rsidRPr="00873D84"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tichten</w:t>
                      </w:r>
                      <w:proofErr w:type="gramEnd"/>
                    </w:p>
                    <w:p w:rsidR="008D06BF" w:rsidRPr="001803B8" w:rsidRDefault="008D06BF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10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AEE6F8" wp14:editId="31DFAA36">
                <wp:simplePos x="0" y="0"/>
                <wp:positionH relativeFrom="column">
                  <wp:posOffset>7092950</wp:posOffset>
                </wp:positionH>
                <wp:positionV relativeFrom="paragraph">
                  <wp:posOffset>4074795</wp:posOffset>
                </wp:positionV>
                <wp:extent cx="2743200" cy="1276985"/>
                <wp:effectExtent l="38100" t="38100" r="114300" b="11366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769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BF" w:rsidRDefault="008D06BF" w:rsidP="00DD310D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Christoffel</w:t>
                            </w:r>
                          </w:p>
                          <w:p w:rsidR="008D06BF" w:rsidRPr="00DD310D" w:rsidRDefault="008D06BF" w:rsidP="00DD310D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72"/>
                                <w:szCs w:val="72"/>
                              </w:rPr>
                              <w:t>Columbus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558.5pt;margin-top:320.85pt;width:3in;height:10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" fillcolor="#cff" strokeweight="6pt">
                <v:shadow on="t" opacity=".5" offset="6pt,6pt"/>
                <v:textbox>
                  <w:txbxContent>
                    <w:p w:rsidR="008D06BF" w:rsidRDefault="008D06BF" w:rsidP="00DD310D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Christoffel</w:t>
                      </w:r>
                    </w:p>
                    <w:p w:rsidR="008D06BF" w:rsidRPr="00DD310D" w:rsidRDefault="008D06BF" w:rsidP="00DD310D">
                      <w:pPr>
                        <w:jc w:val="center"/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</w:pPr>
                      <w:r>
                        <w:rPr>
                          <w:rFonts w:ascii="Matura MT Script Capitals" w:hAnsi="Matura MT Script Capitals"/>
                          <w:sz w:val="72"/>
                          <w:szCs w:val="72"/>
                        </w:rPr>
                        <w:t>Columbus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D31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2AE668" wp14:editId="3FD5E51E">
            <wp:extent cx="10769600" cy="7547247"/>
            <wp:effectExtent l="0" t="0" r="0" b="0"/>
            <wp:docPr id="14" name="il_fi" descr="http://upload.wikimedia.org/wikipedia/commons/9/95/Columbus_Taking_Pos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9/95/Columbus_Taking_Posses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637" cy="75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3D84" w:rsidRDefault="00873D84"/>
    <w:p w:rsidR="001803B8" w:rsidRDefault="008D06B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17F5A36" wp14:editId="0DB47FF2">
                <wp:simplePos x="0" y="0"/>
                <wp:positionH relativeFrom="column">
                  <wp:posOffset>682171</wp:posOffset>
                </wp:positionH>
                <wp:positionV relativeFrom="paragraph">
                  <wp:posOffset>2059940</wp:posOffset>
                </wp:positionV>
                <wp:extent cx="7895590" cy="4905466"/>
                <wp:effectExtent l="0" t="0" r="10160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590" cy="4905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Christoffel Columbus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was een Italiaanse ontdekkingsreiziger die in naam van de Spaanse koningin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Isabella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Amerika heeft ontdekt in 1492. 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Hij dacht dat hij in Indië was aangekomen via </w:t>
                            </w:r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een route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richting het westen, en noemde daarom de bewoners Indianen.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de</w:t>
                            </w:r>
                            <w:proofErr w:type="gramEnd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route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de weg die men kiest om ergens heen te gaan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speuren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iets zoeken door er goed naar uit te kijken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de</w:t>
                            </w:r>
                            <w:proofErr w:type="gramEnd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bemanning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de mensen die aan boord van een schip werken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de</w:t>
                            </w:r>
                            <w:proofErr w:type="gramEnd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expeditie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een tocht, vaak naar een vreemd land, om iets te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onderzoeken</w:t>
                            </w:r>
                            <w:proofErr w:type="gramEnd"/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verkennen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rond kijken om te ontdekken hoe het ergens is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Default="008D06BF" w:rsidP="008D06BF">
                            <w:pPr>
                              <w:tabs>
                                <w:tab w:val="left" w:pos="2835"/>
                                <w:tab w:val="left" w:pos="3402"/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D06B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stichten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ab/>
                              <w:t>iets laten ontstaan door het te bouwen</w:t>
                            </w:r>
                          </w:p>
                          <w:p w:rsid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D06BF" w:rsidRPr="008D06BF" w:rsidRDefault="008D06BF" w:rsidP="008D06BF">
                            <w:pPr>
                              <w:tabs>
                                <w:tab w:val="left" w:pos="467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33" type="#_x0000_t202" style="position:absolute;margin-left:53.7pt;margin-top:162.2pt;width:621.7pt;height:38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">
                <v:textbox>
                  <w:txbxContent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Christoffel Columbus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was een Italiaanse ontdekkingsreiziger die in naam van de Spaanse koningin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Isabella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Amerika heeft ontdekt in 1492. </w:t>
                      </w:r>
                    </w:p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Hij dacht dat hij in Indië was aangekomen via </w:t>
                      </w:r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een route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richting het westen, en noemde daarom de bewoners Indianen.</w:t>
                      </w:r>
                    </w:p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de</w:t>
                      </w:r>
                      <w:proofErr w:type="gramEnd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 xml:space="preserve"> route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de weg die men kiest om ergens heen te gaan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speuren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iets zoeken door er goed naar uit te kijken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de</w:t>
                      </w:r>
                      <w:proofErr w:type="gramEnd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 xml:space="preserve"> bemanning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de mensen die aan boord van een schip werken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de</w:t>
                      </w:r>
                      <w:proofErr w:type="gramEnd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 xml:space="preserve"> expeditie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een tocht, vaak naar een vreemd land, om iets te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onderzoeken</w:t>
                      </w:r>
                      <w:proofErr w:type="gramEnd"/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verkennen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rond kijken om te ontdekken hoe het ergens is</w:t>
                      </w: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Default="008D06BF" w:rsidP="008D06BF">
                      <w:pPr>
                        <w:tabs>
                          <w:tab w:val="left" w:pos="2835"/>
                          <w:tab w:val="left" w:pos="3402"/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8D06B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stichten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=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ab/>
                        <w:t>iets laten ontstaan door het te bouwen</w:t>
                      </w:r>
                    </w:p>
                    <w:p w:rsid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  <w:p w:rsidR="008D06BF" w:rsidRPr="008D06BF" w:rsidRDefault="008D06BF" w:rsidP="008D06BF">
                      <w:pPr>
                        <w:tabs>
                          <w:tab w:val="left" w:pos="4678"/>
                        </w:tabs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D84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B50F50" wp14:editId="6219592F">
                <wp:simplePos x="0" y="0"/>
                <wp:positionH relativeFrom="column">
                  <wp:posOffset>6662057</wp:posOffset>
                </wp:positionH>
                <wp:positionV relativeFrom="paragraph">
                  <wp:posOffset>289198</wp:posOffset>
                </wp:positionV>
                <wp:extent cx="3685631" cy="885372"/>
                <wp:effectExtent l="0" t="0" r="10160" b="1016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631" cy="885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BF" w:rsidRDefault="008D06BF" w:rsidP="00873D84">
                            <w:pPr>
                              <w:jc w:val="right"/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  <w:t>Cito-training C</w:t>
                            </w:r>
                          </w:p>
                          <w:p w:rsidR="008D06BF" w:rsidRPr="00873D84" w:rsidRDefault="008D06BF" w:rsidP="00873D84">
                            <w:pPr>
                              <w:jc w:val="right"/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Matura MT Script Capitals" w:hAnsi="Matura MT Script Capitals"/>
                                <w:sz w:val="48"/>
                                <w:szCs w:val="48"/>
                              </w:rPr>
                              <w:t xml:space="preserve"> Christoffel Columbus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24.55pt;margin-top:22.75pt;width:290.2pt;height:69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">
                <v:textbox>
                  <w:txbxContent>
                    <w:p w:rsidR="008D06BF" w:rsidRDefault="008D06BF" w:rsidP="00873D84">
                      <w:pPr>
                        <w:jc w:val="right"/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</w:pPr>
                      <w:r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>Cito-training C</w:t>
                      </w:r>
                    </w:p>
                    <w:p w:rsidR="008D06BF" w:rsidRPr="00873D84" w:rsidRDefault="008D06BF" w:rsidP="00873D84">
                      <w:pPr>
                        <w:jc w:val="right"/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>les</w:t>
                      </w:r>
                      <w:proofErr w:type="gramEnd"/>
                      <w:r>
                        <w:rPr>
                          <w:rFonts w:ascii="Matura MT Script Capitals" w:hAnsi="Matura MT Script Capitals"/>
                          <w:sz w:val="48"/>
                          <w:szCs w:val="48"/>
                        </w:rPr>
                        <w:t xml:space="preserve"> Christoffel Columbus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DD310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185E67"/>
    <w:rsid w:val="00393998"/>
    <w:rsid w:val="00442EAF"/>
    <w:rsid w:val="00612290"/>
    <w:rsid w:val="00802DB1"/>
    <w:rsid w:val="00873D84"/>
    <w:rsid w:val="008D06BF"/>
    <w:rsid w:val="00BF329F"/>
    <w:rsid w:val="00DD310D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DD310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D3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DD310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D3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17AA6E9A</Template>
  <TotalTime>2</TotalTime>
  <Pages>2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Boudewijn.Rijkenberg</dc:creator>
  <cp:lastModifiedBy>Peter.Snijders</cp:lastModifiedBy>
  <cp:revision>3</cp:revision>
  <dcterms:created xsi:type="dcterms:W3CDTF">2013-09-23T13:43:00Z</dcterms:created>
  <dcterms:modified xsi:type="dcterms:W3CDTF">2013-09-23T13:44:00Z</dcterms:modified>
</cp:coreProperties>
</file>