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1D8" w:rsidRDefault="007771D8">
      <w:pPr>
        <w:rPr>
          <w:rFonts w:ascii="Arial Rounded MT Bold" w:hAnsi="Arial Rounded MT Bold"/>
          <w:b/>
          <w:sz w:val="44"/>
          <w:szCs w:val="44"/>
        </w:rPr>
      </w:pPr>
      <w:bookmarkStart w:id="0" w:name="_GoBack"/>
      <w:bookmarkEnd w:id="0"/>
      <w:r>
        <w:rPr>
          <w:rFonts w:ascii="Arial Rounded MT Bold" w:hAnsi="Arial Rounded MT Bold"/>
          <w:b/>
          <w:sz w:val="44"/>
          <w:szCs w:val="44"/>
        </w:rPr>
        <w:t>Thema: Brr, wat koud!</w:t>
      </w:r>
      <w:r w:rsidR="001A19E6">
        <w:rPr>
          <w:rFonts w:ascii="Arial Rounded MT Bold" w:hAnsi="Arial Rounded MT Bold"/>
          <w:b/>
          <w:sz w:val="44"/>
          <w:szCs w:val="44"/>
        </w:rPr>
        <w:t xml:space="preserve"> Blz. 44</w:t>
      </w:r>
    </w:p>
    <w:p w:rsidR="007771D8" w:rsidRDefault="007771D8">
      <w:pPr>
        <w:rPr>
          <w:rFonts w:ascii="Arial Rounded MT Bold" w:hAnsi="Arial Rounded MT Bold"/>
          <w:b/>
          <w:sz w:val="44"/>
          <w:szCs w:val="44"/>
        </w:rPr>
      </w:pPr>
    </w:p>
    <w:p w:rsidR="007771D8" w:rsidRDefault="007771D8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b/>
          <w:sz w:val="44"/>
          <w:szCs w:val="44"/>
        </w:rPr>
        <w:t xml:space="preserve">De winterkleding: </w:t>
      </w:r>
      <w:r>
        <w:rPr>
          <w:rFonts w:ascii="Arial Rounded MT Bold" w:hAnsi="Arial Rounded MT Bold"/>
          <w:sz w:val="44"/>
          <w:szCs w:val="44"/>
        </w:rPr>
        <w:t>warme kleren die je aantrekt als het buiten koud is</w:t>
      </w:r>
    </w:p>
    <w:p w:rsidR="007771D8" w:rsidRPr="007771D8" w:rsidRDefault="007771D8">
      <w:pPr>
        <w:rPr>
          <w:rFonts w:ascii="Arial Rounded MT Bold" w:hAnsi="Arial Rounded MT Bold"/>
          <w:sz w:val="44"/>
          <w:szCs w:val="44"/>
        </w:rPr>
      </w:pPr>
    </w:p>
    <w:p w:rsidR="007771D8" w:rsidRPr="007771D8" w:rsidRDefault="007771D8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b/>
          <w:sz w:val="44"/>
          <w:szCs w:val="44"/>
        </w:rPr>
        <w:t xml:space="preserve">De zomerkleding: </w:t>
      </w:r>
      <w:r>
        <w:rPr>
          <w:rFonts w:ascii="Arial Rounded MT Bold" w:hAnsi="Arial Rounded MT Bold"/>
          <w:sz w:val="44"/>
          <w:szCs w:val="44"/>
        </w:rPr>
        <w:t>dunne kleren (met bijvoorbeeld korte mouwen) die je aantrekt als het buiten warm is</w:t>
      </w:r>
    </w:p>
    <w:p w:rsidR="007771D8" w:rsidRDefault="007771D8">
      <w:pPr>
        <w:rPr>
          <w:rFonts w:ascii="Arial Rounded MT Bold" w:hAnsi="Arial Rounded MT Bold"/>
          <w:b/>
          <w:sz w:val="44"/>
          <w:szCs w:val="44"/>
        </w:rPr>
      </w:pPr>
    </w:p>
    <w:p w:rsidR="007771D8" w:rsidRPr="007771D8" w:rsidRDefault="007771D8">
      <w:pPr>
        <w:rPr>
          <w:rFonts w:ascii="Arial Rounded MT Bold" w:hAnsi="Arial Rounded MT Bold"/>
          <w:b/>
          <w:sz w:val="44"/>
          <w:szCs w:val="44"/>
        </w:rPr>
      </w:pPr>
      <w:r>
        <w:rPr>
          <w:rFonts w:ascii="Arial Rounded MT Bold" w:hAnsi="Arial Rounded MT Bold"/>
          <w:b/>
          <w:sz w:val="44"/>
          <w:szCs w:val="44"/>
        </w:rPr>
        <w:t xml:space="preserve">De andere woorden labelen </w:t>
      </w:r>
    </w:p>
    <w:p w:rsidR="00747AB6" w:rsidRDefault="007771D8">
      <w:r>
        <w:br w:type="page"/>
      </w:r>
      <w:r w:rsidR="0065095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114300</wp:posOffset>
                </wp:positionV>
                <wp:extent cx="4023995" cy="914400"/>
                <wp:effectExtent l="24130" t="19050" r="95250" b="9525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99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7771D8" w:rsidRDefault="007771D8" w:rsidP="00747AB6">
                            <w:pPr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  <w:t>de zomerkleding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58.15pt;margin-top:9pt;width:316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" strokeweight="3pt">
                <v:shadow on="t" opacity=".5" offset="6pt,6pt"/>
                <v:textbox>
                  <w:txbxContent>
                    <w:p w:rsidR="00747AB6" w:rsidRPr="007771D8" w:rsidRDefault="007771D8" w:rsidP="00747AB6">
                      <w:pPr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  <w:t>de zomerkleding</w:t>
                      </w:r>
                    </w:p>
                  </w:txbxContent>
                </v:textbox>
              </v:shape>
            </w:pict>
          </mc:Fallback>
        </mc:AlternateContent>
      </w:r>
      <w:r w:rsidR="0065095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4036695" cy="914400"/>
                <wp:effectExtent l="19050" t="19050" r="97155" b="9525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69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7771D8" w:rsidRDefault="007771D8" w:rsidP="00747AB6">
                            <w:pPr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  <w:t>de winterkleding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27pt;margin-top:9pt;width:317.85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" strokeweight="3pt">
                <v:shadow on="t" opacity=".5" offset="6pt,6pt"/>
                <v:textbox>
                  <w:txbxContent>
                    <w:p w:rsidR="00747AB6" w:rsidRPr="007771D8" w:rsidRDefault="007771D8" w:rsidP="00747AB6">
                      <w:pPr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  <w:t>de winterkleding</w:t>
                      </w:r>
                    </w:p>
                  </w:txbxContent>
                </v:textbox>
              </v:shape>
            </w:pict>
          </mc:Fallback>
        </mc:AlternateContent>
      </w:r>
      <w:r w:rsidR="0065095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1257300</wp:posOffset>
                </wp:positionV>
                <wp:extent cx="3886200" cy="4457700"/>
                <wp:effectExtent l="19050" t="19050" r="95250" b="9525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7771D8" w:rsidP="00747AB6">
                            <w:pPr>
                              <w:rPr>
                                <w:noProof/>
                              </w:rPr>
                            </w:pPr>
                            <w:r w:rsidRPr="007771D8"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  <w:t xml:space="preserve">het </w:t>
                            </w:r>
                            <w:r w:rsidR="000B6299"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  <w:t>t</w:t>
                            </w:r>
                            <w:r w:rsidRPr="007771D8"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  <w:t>-shirt</w:t>
                            </w:r>
                            <w:r w:rsidR="000B6299"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5095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30930" cy="1304290"/>
                                  <wp:effectExtent l="0" t="0" r="7620" b="0"/>
                                  <wp:docPr id="1" name="Afbeelding 2" descr="http://t0.gstatic.com/images?q=tbn:ANd9GcQCQ5J_Ad7D_LwtYdSlRmuNqtb4a0qQ1rcrED_ZDNlGUuJ3Vo8s9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 descr="http://t0.gstatic.com/images?q=tbn:ANd9GcQCQ5J_Ad7D_LwtYdSlRmuNqtb4a0qQ1rcrED_ZDNlGUuJ3Vo8s9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0930" cy="1304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6299" w:rsidRPr="007771D8" w:rsidRDefault="000B6299" w:rsidP="00747AB6">
                            <w:pPr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771D8" w:rsidRPr="007771D8" w:rsidRDefault="007771D8" w:rsidP="00747AB6">
                            <w:pPr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</w:pPr>
                            <w:r w:rsidRPr="007771D8"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  <w:t>de korte broek</w:t>
                            </w:r>
                            <w:r w:rsidR="000B6299"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  <w:t xml:space="preserve">         </w:t>
                            </w:r>
                            <w:r w:rsidR="0065095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26870" cy="1626870"/>
                                  <wp:effectExtent l="0" t="0" r="0" b="0"/>
                                  <wp:docPr id="2" name="irc_mi" descr="https://www.uniqkleding.nl/cache/images/userfiles/products/prod1354_0-800x8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www.uniqkleding.nl/cache/images/userfiles/products/prod1354_0-800x8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870" cy="1626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71D8" w:rsidRDefault="007771D8" w:rsidP="00747AB6">
                            <w:pPr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7771D8" w:rsidRPr="007771D8" w:rsidRDefault="007771D8" w:rsidP="00747AB6">
                            <w:pPr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369pt;margin-top:99pt;width:306pt;height:3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" strokeweight="3pt">
                <v:shadow on="t" opacity=".5" offset="6pt,6pt"/>
                <v:textbox>
                  <w:txbxContent>
                    <w:p w:rsidR="00747AB6" w:rsidRDefault="007771D8" w:rsidP="00747AB6">
                      <w:pPr>
                        <w:rPr>
                          <w:noProof/>
                        </w:rPr>
                      </w:pPr>
                      <w:r w:rsidRPr="007771D8"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  <w:t xml:space="preserve">het </w:t>
                      </w:r>
                      <w:r w:rsidR="000B6299"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  <w:t>t</w:t>
                      </w:r>
                      <w:r w:rsidRPr="007771D8"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  <w:t>-shirt</w:t>
                      </w:r>
                      <w:r w:rsidR="000B6299"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="00650951">
                        <w:rPr>
                          <w:noProof/>
                        </w:rPr>
                        <w:drawing>
                          <wp:inline distT="0" distB="0" distL="0" distR="0">
                            <wp:extent cx="3630930" cy="1304290"/>
                            <wp:effectExtent l="0" t="0" r="7620" b="0"/>
                            <wp:docPr id="1" name="Afbeelding 2" descr="http://t0.gstatic.com/images?q=tbn:ANd9GcQCQ5J_Ad7D_LwtYdSlRmuNqtb4a0qQ1rcrED_ZDNlGUuJ3Vo8s9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 descr="http://t0.gstatic.com/images?q=tbn:ANd9GcQCQ5J_Ad7D_LwtYdSlRmuNqtb4a0qQ1rcrED_ZDNlGUuJ3Vo8s9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0930" cy="1304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6299" w:rsidRPr="007771D8" w:rsidRDefault="000B6299" w:rsidP="00747AB6">
                      <w:pPr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</w:pPr>
                    </w:p>
                    <w:p w:rsidR="007771D8" w:rsidRPr="007771D8" w:rsidRDefault="007771D8" w:rsidP="00747AB6">
                      <w:pPr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</w:pPr>
                      <w:r w:rsidRPr="007771D8"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  <w:t>de korte broek</w:t>
                      </w:r>
                      <w:r w:rsidR="000B6299"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  <w:t xml:space="preserve">         </w:t>
                      </w:r>
                      <w:r w:rsidR="00650951">
                        <w:rPr>
                          <w:noProof/>
                        </w:rPr>
                        <w:drawing>
                          <wp:inline distT="0" distB="0" distL="0" distR="0">
                            <wp:extent cx="1626870" cy="1626870"/>
                            <wp:effectExtent l="0" t="0" r="0" b="0"/>
                            <wp:docPr id="2" name="irc_mi" descr="https://www.uniqkleding.nl/cache/images/userfiles/products/prod1354_0-800x8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www.uniqkleding.nl/cache/images/userfiles/products/prod1354_0-800x8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6870" cy="1626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71D8" w:rsidRDefault="007771D8" w:rsidP="00747AB6">
                      <w:pPr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</w:pPr>
                    </w:p>
                    <w:p w:rsidR="007771D8" w:rsidRPr="007771D8" w:rsidRDefault="007771D8" w:rsidP="00747AB6">
                      <w:pPr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095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1257300</wp:posOffset>
                </wp:positionV>
                <wp:extent cx="3886200" cy="4457700"/>
                <wp:effectExtent l="19050" t="19050" r="95250" b="9525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7771D8" w:rsidP="00747AB6">
                            <w:pPr>
                              <w:rPr>
                                <w:noProof/>
                              </w:rPr>
                            </w:pPr>
                            <w:r w:rsidRPr="007771D8"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  <w:t>de trui</w:t>
                            </w:r>
                            <w:r w:rsidR="000B6299"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5095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86865" cy="1035685"/>
                                  <wp:effectExtent l="0" t="0" r="0" b="0"/>
                                  <wp:docPr id="3" name="irc_mi" descr="http://www.zoem-kids.nl/images/P/petrol%20trui%20repair%20groen%20b-fw13-kmv126%20%281%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zoem-kids.nl/images/P/petrol%20trui%20repair%20groen%20b-fw13-kmv126%20%281%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6865" cy="1035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71D8" w:rsidRPr="007771D8" w:rsidRDefault="007771D8" w:rsidP="00747AB6">
                            <w:pPr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</w:pPr>
                            <w:r w:rsidRPr="007771D8"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  <w:t>de lange broek</w:t>
                            </w:r>
                            <w:r w:rsidR="000B6299"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="0065095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5240" cy="1062355"/>
                                  <wp:effectExtent l="0" t="0" r="0" b="4445"/>
                                  <wp:docPr id="4" name="irc_mi" descr="http://www.eliluminador.com/wp-content/uploads/2009/10/skinny-jeans-on-men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eliluminador.com/wp-content/uploads/2009/10/skinny-jeans-on-men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5240" cy="1062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B6299"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7771D8" w:rsidRPr="007771D8" w:rsidRDefault="007771D8" w:rsidP="00747AB6">
                            <w:pPr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</w:pPr>
                            <w:r w:rsidRPr="007771D8"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  <w:t>de maillot</w:t>
                            </w:r>
                            <w:r w:rsidR="000B6299"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="0065095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29865" cy="955040"/>
                                  <wp:effectExtent l="0" t="0" r="0" b="0"/>
                                  <wp:docPr id="5" name="irc_mi" descr="http://www.kinderkledingonline.nl/useruploads/images/categorieplaatjes/meisjes-maillo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kinderkledingonline.nl/useruploads/images/categorieplaatjes/meisjes-maillo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9865" cy="955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27pt;margin-top:99pt;width:306pt;height:35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" strokeweight="3pt">
                <v:shadow on="t" opacity=".5" offset="6pt,6pt"/>
                <v:textbox>
                  <w:txbxContent>
                    <w:p w:rsidR="00747AB6" w:rsidRDefault="007771D8" w:rsidP="00747AB6">
                      <w:pPr>
                        <w:rPr>
                          <w:noProof/>
                        </w:rPr>
                      </w:pPr>
                      <w:r w:rsidRPr="007771D8"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  <w:t>de trui</w:t>
                      </w:r>
                      <w:r w:rsidR="000B6299"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="00650951">
                        <w:rPr>
                          <w:noProof/>
                        </w:rPr>
                        <w:drawing>
                          <wp:inline distT="0" distB="0" distL="0" distR="0">
                            <wp:extent cx="1586865" cy="1035685"/>
                            <wp:effectExtent l="0" t="0" r="0" b="0"/>
                            <wp:docPr id="3" name="irc_mi" descr="http://www.zoem-kids.nl/images/P/petrol%20trui%20repair%20groen%20b-fw13-kmv126%20%281%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zoem-kids.nl/images/P/petrol%20trui%20repair%20groen%20b-fw13-kmv126%20%281%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6865" cy="1035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71D8" w:rsidRPr="007771D8" w:rsidRDefault="007771D8" w:rsidP="00747AB6">
                      <w:pPr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</w:pPr>
                      <w:r w:rsidRPr="007771D8"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  <w:t>de lange broek</w:t>
                      </w:r>
                      <w:r w:rsidR="000B6299"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  <w:t xml:space="preserve">  </w:t>
                      </w:r>
                      <w:r w:rsidR="00650951">
                        <w:rPr>
                          <w:noProof/>
                        </w:rPr>
                        <w:drawing>
                          <wp:inline distT="0" distB="0" distL="0" distR="0">
                            <wp:extent cx="2555240" cy="1062355"/>
                            <wp:effectExtent l="0" t="0" r="0" b="4445"/>
                            <wp:docPr id="4" name="irc_mi" descr="http://www.eliluminador.com/wp-content/uploads/2009/10/skinny-jeans-on-men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eliluminador.com/wp-content/uploads/2009/10/skinny-jeans-on-men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5240" cy="1062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B6299"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  <w:t xml:space="preserve"> </w:t>
                      </w:r>
                    </w:p>
                    <w:p w:rsidR="007771D8" w:rsidRPr="007771D8" w:rsidRDefault="007771D8" w:rsidP="00747AB6">
                      <w:pPr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</w:pPr>
                      <w:r w:rsidRPr="007771D8"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  <w:t>de maillot</w:t>
                      </w:r>
                      <w:r w:rsidR="000B6299"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  <w:t xml:space="preserve">   </w:t>
                      </w:r>
                      <w:r w:rsidR="00650951">
                        <w:rPr>
                          <w:noProof/>
                        </w:rPr>
                        <w:drawing>
                          <wp:inline distT="0" distB="0" distL="0" distR="0">
                            <wp:extent cx="2729865" cy="955040"/>
                            <wp:effectExtent l="0" t="0" r="0" b="0"/>
                            <wp:docPr id="5" name="irc_mi" descr="http://www.kinderkledingonline.nl/useruploads/images/categorieplaatjes/meisjes-maillo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kinderkledingonline.nl/useruploads/images/categorieplaatjes/meisjes-maillo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9865" cy="955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0951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057900"/>
                <wp:effectExtent l="38100" t="38100" r="38100" b="3810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4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" strokeweight="6pt"/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0B6299"/>
    <w:rsid w:val="001A19E6"/>
    <w:rsid w:val="0021136C"/>
    <w:rsid w:val="00650951"/>
    <w:rsid w:val="00747AB6"/>
    <w:rsid w:val="007771D8"/>
    <w:rsid w:val="008B6085"/>
    <w:rsid w:val="00BE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8B608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8B60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8B608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8B60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30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8FCFC473</Template>
  <TotalTime>0</TotalTime>
  <Pages>2</Pages>
  <Words>38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Marianne van Leeuwen</cp:lastModifiedBy>
  <cp:revision>2</cp:revision>
  <cp:lastPrinted>2009-12-07T09:00:00Z</cp:lastPrinted>
  <dcterms:created xsi:type="dcterms:W3CDTF">2013-12-18T11:13:00Z</dcterms:created>
  <dcterms:modified xsi:type="dcterms:W3CDTF">2013-12-18T11:13:00Z</dcterms:modified>
</cp:coreProperties>
</file>