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08" w:rsidRDefault="003E4608"/>
    <w:p w:rsidR="003E4608" w:rsidRPr="003E4608" w:rsidRDefault="003E4608" w:rsidP="003E4608">
      <w:pPr>
        <w:rPr>
          <w:rFonts w:ascii="Arial" w:hAnsi="Arial" w:cs="Arial"/>
          <w:b/>
          <w:sz w:val="36"/>
          <w:szCs w:val="36"/>
        </w:rPr>
      </w:pPr>
      <w:r w:rsidRPr="003E4608">
        <w:rPr>
          <w:rFonts w:ascii="Arial" w:hAnsi="Arial" w:cs="Arial"/>
          <w:b/>
          <w:sz w:val="36"/>
          <w:szCs w:val="36"/>
        </w:rPr>
        <w:t>Overig: Het circus</w:t>
      </w:r>
    </w:p>
    <w:p w:rsidR="003E4608" w:rsidRPr="003E4608" w:rsidRDefault="003E4608" w:rsidP="003E4608">
      <w:pPr>
        <w:rPr>
          <w:rFonts w:ascii="Arial" w:hAnsi="Arial" w:cs="Arial"/>
          <w:sz w:val="36"/>
          <w:szCs w:val="36"/>
        </w:rPr>
      </w:pPr>
    </w:p>
    <w:p w:rsidR="003E4608" w:rsidRPr="003E4608" w:rsidRDefault="003E4608" w:rsidP="003E4608">
      <w:pPr>
        <w:rPr>
          <w:rFonts w:ascii="Arial" w:hAnsi="Arial" w:cs="Arial"/>
          <w:sz w:val="36"/>
          <w:szCs w:val="36"/>
        </w:rPr>
      </w:pPr>
      <w:r w:rsidRPr="003E4608">
        <w:rPr>
          <w:rFonts w:ascii="Arial" w:hAnsi="Arial" w:cs="Arial"/>
          <w:b/>
          <w:sz w:val="36"/>
          <w:szCs w:val="36"/>
        </w:rPr>
        <w:t>Het circus:</w:t>
      </w:r>
      <w:r w:rsidRPr="003E4608">
        <w:rPr>
          <w:rFonts w:ascii="Arial" w:hAnsi="Arial" w:cs="Arial"/>
          <w:sz w:val="36"/>
          <w:szCs w:val="36"/>
        </w:rPr>
        <w:t xml:space="preserve"> Een circus is een groep acrobaten, clowns, dieren enz. die in een tent optreden.</w:t>
      </w:r>
    </w:p>
    <w:p w:rsidR="003E4608" w:rsidRPr="003E4608" w:rsidRDefault="003E4608" w:rsidP="003E4608">
      <w:pPr>
        <w:rPr>
          <w:rFonts w:ascii="Arial" w:hAnsi="Arial" w:cs="Arial"/>
          <w:sz w:val="36"/>
          <w:szCs w:val="36"/>
        </w:rPr>
      </w:pPr>
      <w:r w:rsidRPr="003E4608">
        <w:rPr>
          <w:rFonts w:ascii="Arial" w:hAnsi="Arial" w:cs="Arial"/>
          <w:b/>
          <w:sz w:val="36"/>
          <w:szCs w:val="36"/>
        </w:rPr>
        <w:t>De piste:</w:t>
      </w:r>
      <w:r w:rsidRPr="003E4608">
        <w:rPr>
          <w:rFonts w:ascii="Arial" w:hAnsi="Arial" w:cs="Arial"/>
          <w:sz w:val="36"/>
          <w:szCs w:val="36"/>
        </w:rPr>
        <w:t xml:space="preserve"> De piste van een circus is het ronde gedeelte in het midden. De toeschouwers zitten eromheen. In de piste treden mensen en dieren op.</w:t>
      </w:r>
    </w:p>
    <w:p w:rsidR="003E4608" w:rsidRPr="003E4608" w:rsidRDefault="003E4608" w:rsidP="003E4608">
      <w:pPr>
        <w:rPr>
          <w:rFonts w:ascii="Arial" w:hAnsi="Arial" w:cs="Arial"/>
          <w:sz w:val="36"/>
          <w:szCs w:val="36"/>
        </w:rPr>
      </w:pPr>
      <w:r w:rsidRPr="003E4608">
        <w:rPr>
          <w:rFonts w:ascii="Arial" w:hAnsi="Arial" w:cs="Arial"/>
          <w:b/>
          <w:sz w:val="36"/>
          <w:szCs w:val="36"/>
        </w:rPr>
        <w:t>Het zaagsel:</w:t>
      </w:r>
      <w:r w:rsidRPr="003E4608">
        <w:rPr>
          <w:rFonts w:ascii="Arial" w:hAnsi="Arial" w:cs="Arial"/>
          <w:sz w:val="36"/>
          <w:szCs w:val="36"/>
        </w:rPr>
        <w:t xml:space="preserve"> Zaagsel is een soort stof of poeder dat ontstaat als je hout zaagt.</w:t>
      </w:r>
    </w:p>
    <w:p w:rsidR="003E4608" w:rsidRPr="003E4608" w:rsidRDefault="003E4608" w:rsidP="003E4608">
      <w:pPr>
        <w:rPr>
          <w:rFonts w:ascii="Arial" w:hAnsi="Arial" w:cs="Arial"/>
          <w:sz w:val="36"/>
          <w:szCs w:val="36"/>
        </w:rPr>
      </w:pPr>
      <w:r w:rsidRPr="003E4608">
        <w:rPr>
          <w:rFonts w:ascii="Arial" w:hAnsi="Arial" w:cs="Arial"/>
          <w:b/>
          <w:sz w:val="36"/>
          <w:szCs w:val="36"/>
        </w:rPr>
        <w:t>Het zeil:</w:t>
      </w:r>
      <w:r w:rsidRPr="003E4608">
        <w:rPr>
          <w:rFonts w:ascii="Arial" w:hAnsi="Arial" w:cs="Arial"/>
          <w:sz w:val="36"/>
          <w:szCs w:val="36"/>
        </w:rPr>
        <w:t xml:space="preserve"> Een zeil is een groot doek dat in de piste wordt gelegd.</w:t>
      </w:r>
    </w:p>
    <w:p w:rsidR="003E4608" w:rsidRPr="003E4608" w:rsidRDefault="003E4608" w:rsidP="003E4608">
      <w:pPr>
        <w:rPr>
          <w:rFonts w:ascii="Arial" w:hAnsi="Arial" w:cs="Arial"/>
          <w:sz w:val="36"/>
          <w:szCs w:val="36"/>
        </w:rPr>
      </w:pPr>
      <w:r w:rsidRPr="003E4608">
        <w:rPr>
          <w:rFonts w:ascii="Arial" w:hAnsi="Arial" w:cs="Arial"/>
          <w:b/>
          <w:sz w:val="36"/>
          <w:szCs w:val="36"/>
        </w:rPr>
        <w:t>De tribune:</w:t>
      </w:r>
      <w:r w:rsidRPr="003E4608">
        <w:rPr>
          <w:rFonts w:ascii="Arial" w:hAnsi="Arial" w:cs="Arial"/>
          <w:sz w:val="36"/>
          <w:szCs w:val="36"/>
        </w:rPr>
        <w:t xml:space="preserve"> een tribune is een oplopende rij banken voor mensen die naar de voorstelling komen kijken. De banken staan als een soort trap achter elkaar.</w:t>
      </w:r>
    </w:p>
    <w:p w:rsidR="003E4608" w:rsidRDefault="003E4608" w:rsidP="003E4608">
      <w:pPr>
        <w:rPr>
          <w:rFonts w:ascii="Arial" w:hAnsi="Arial" w:cs="Arial"/>
          <w:sz w:val="44"/>
          <w:szCs w:val="44"/>
        </w:rPr>
      </w:pPr>
      <w:r w:rsidRPr="003E4608">
        <w:rPr>
          <w:rFonts w:ascii="Arial" w:hAnsi="Arial" w:cs="Arial"/>
          <w:b/>
          <w:sz w:val="36"/>
          <w:szCs w:val="36"/>
        </w:rPr>
        <w:t>De trapeze:</w:t>
      </w:r>
      <w:r w:rsidRPr="003E4608">
        <w:rPr>
          <w:rFonts w:ascii="Arial" w:hAnsi="Arial" w:cs="Arial"/>
          <w:sz w:val="36"/>
          <w:szCs w:val="36"/>
        </w:rPr>
        <w:t xml:space="preserve"> Een trapeze is een rekstok aan touwen, hoog in de nok van het circus. Acrobaten doen gevaarlijke kunsten aan de trapeze</w:t>
      </w:r>
      <w:r>
        <w:rPr>
          <w:rFonts w:ascii="Arial" w:hAnsi="Arial" w:cs="Arial"/>
          <w:sz w:val="44"/>
          <w:szCs w:val="44"/>
        </w:rPr>
        <w:t>.</w:t>
      </w:r>
    </w:p>
    <w:p w:rsidR="001803B8" w:rsidRDefault="003E4608">
      <w:r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-488315</wp:posOffset>
            </wp:positionH>
            <wp:positionV relativeFrom="margin">
              <wp:posOffset>-652145</wp:posOffset>
            </wp:positionV>
            <wp:extent cx="2096135" cy="2138045"/>
            <wp:effectExtent l="0" t="0" r="0" b="0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116840</wp:posOffset>
            </wp:positionV>
            <wp:extent cx="3248660" cy="1885315"/>
            <wp:effectExtent l="0" t="0" r="8890" b="635"/>
            <wp:wrapThrough wrapText="bothSides">
              <wp:wrapPolygon edited="0">
                <wp:start x="0" y="0"/>
                <wp:lineTo x="0" y="21389"/>
                <wp:lineTo x="21532" y="21389"/>
                <wp:lineTo x="21532" y="0"/>
                <wp:lineTo x="0" y="0"/>
              </wp:wrapPolygon>
            </wp:wrapThrough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2002155</wp:posOffset>
                </wp:positionV>
                <wp:extent cx="913130" cy="169545"/>
                <wp:effectExtent l="22860" t="21590" r="16510" b="18415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3130" cy="1695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pt,157.65pt" to="212.4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-621665</wp:posOffset>
                </wp:positionH>
                <wp:positionV relativeFrom="paragraph">
                  <wp:posOffset>1650365</wp:posOffset>
                </wp:positionV>
                <wp:extent cx="2406015" cy="685800"/>
                <wp:effectExtent l="0" t="3175" r="72390" b="730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BD5" w:rsidRPr="00885119" w:rsidRDefault="003A7BD5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885119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trapeze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8.95pt;margin-top:129.95pt;width:189.45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" fillcolor="#cff" stroked="f">
                <v:shadow on="t" opacity=".5" offset="6pt,6pt"/>
                <v:textbox>
                  <w:txbxContent>
                    <w:p w:rsidR="003A7BD5" w:rsidRPr="00885119" w:rsidRDefault="003A7BD5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885119">
                        <w:rPr>
                          <w:rFonts w:ascii="Arial" w:hAnsi="Arial" w:cs="Arial"/>
                          <w:sz w:val="72"/>
                          <w:szCs w:val="72"/>
                        </w:rPr>
                        <w:t>de trapeze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3086100</wp:posOffset>
                </wp:positionV>
                <wp:extent cx="1089660" cy="980440"/>
                <wp:effectExtent l="17780" t="19685" r="16510" b="19050"/>
                <wp:wrapNone/>
                <wp:docPr id="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9660" cy="980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6pt,243pt" to="212.4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3683635</wp:posOffset>
                </wp:positionV>
                <wp:extent cx="1836420" cy="685800"/>
                <wp:effectExtent l="635" t="0" r="77470" b="7810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BD5" w:rsidRPr="00AB6043" w:rsidRDefault="003A7BD5" w:rsidP="00802DB1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AB604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Pr="00AB604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e piste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18pt;margin-top:290.05pt;width:144.6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3A7BD5" w:rsidRPr="00AB6043" w:rsidRDefault="003A7BD5" w:rsidP="00802DB1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AB6043">
                        <w:rPr>
                          <w:rFonts w:ascii="Arial" w:hAnsi="Arial" w:cs="Arial"/>
                          <w:sz w:val="72"/>
                          <w:szCs w:val="72"/>
                        </w:rPr>
                        <w:t>d</w:t>
                      </w:r>
                      <w:bookmarkStart w:id="1" w:name="_GoBack"/>
                      <w:bookmarkEnd w:id="1"/>
                      <w:r w:rsidRPr="00AB6043">
                        <w:rPr>
                          <w:rFonts w:ascii="Arial" w:hAnsi="Arial" w:cs="Arial"/>
                          <w:sz w:val="72"/>
                          <w:szCs w:val="72"/>
                        </w:rPr>
                        <w:t>e piste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3061335</wp:posOffset>
                </wp:positionV>
                <wp:extent cx="0" cy="622300"/>
                <wp:effectExtent l="22860" t="23495" r="15240" b="20955"/>
                <wp:wrapNone/>
                <wp:docPr id="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5pt,241.05pt" to="341.5pt,2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ixGwIAADM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5982970</wp:posOffset>
                </wp:positionH>
                <wp:positionV relativeFrom="paragraph">
                  <wp:posOffset>1734820</wp:posOffset>
                </wp:positionV>
                <wp:extent cx="939800" cy="436880"/>
                <wp:effectExtent l="20955" t="20955" r="20320" b="18415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9800" cy="4368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1pt,136.6pt" to="545.1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5897880</wp:posOffset>
                </wp:positionH>
                <wp:positionV relativeFrom="paragraph">
                  <wp:posOffset>3086100</wp:posOffset>
                </wp:positionV>
                <wp:extent cx="1111885" cy="899795"/>
                <wp:effectExtent l="21590" t="19685" r="19050" b="23495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885" cy="8997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4pt,243pt" to="551.9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" strokeweight="2.25pt"/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4559300</wp:posOffset>
            </wp:positionV>
            <wp:extent cx="1801495" cy="1785620"/>
            <wp:effectExtent l="0" t="0" r="8255" b="5080"/>
            <wp:wrapThrough wrapText="bothSides">
              <wp:wrapPolygon edited="0">
                <wp:start x="0" y="0"/>
                <wp:lineTo x="0" y="21431"/>
                <wp:lineTo x="21471" y="21431"/>
                <wp:lineTo x="21471" y="0"/>
                <wp:lineTo x="0" y="0"/>
              </wp:wrapPolygon>
            </wp:wrapThrough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3683635</wp:posOffset>
                </wp:positionV>
                <wp:extent cx="2529205" cy="648970"/>
                <wp:effectExtent l="4445" t="0" r="76200" b="76835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6489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BD5" w:rsidRPr="00AB6043" w:rsidRDefault="003A7BD5" w:rsidP="00393998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AB604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het zaagsel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37.3pt;margin-top:290.05pt;width:199.15pt;height:51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3A7BD5" w:rsidRPr="00AB6043" w:rsidRDefault="003A7BD5" w:rsidP="00393998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AB6043">
                        <w:rPr>
                          <w:rFonts w:ascii="Arial" w:hAnsi="Arial" w:cs="Arial"/>
                          <w:sz w:val="72"/>
                          <w:szCs w:val="72"/>
                        </w:rPr>
                        <w:t>het zaagsel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2171700</wp:posOffset>
                </wp:positionV>
                <wp:extent cx="3200400" cy="914400"/>
                <wp:effectExtent l="40640" t="38735" r="121285" b="12319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A7BD5" w:rsidRPr="00AB6043" w:rsidRDefault="003A7BD5" w:rsidP="0088511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AB6043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het circus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12.4pt;margin-top:171pt;width:252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" fillcolor="#cff" strokeweight="6pt">
                <v:shadow on="t" opacity=".5" offset="6pt,6pt"/>
                <v:textbox>
                  <w:txbxContent>
                    <w:p w:rsidR="003A7BD5" w:rsidRPr="00AB6043" w:rsidRDefault="003A7BD5" w:rsidP="00885119">
                      <w:pPr>
                        <w:jc w:val="both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AB6043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het circus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7009765</wp:posOffset>
                </wp:positionH>
                <wp:positionV relativeFrom="paragraph">
                  <wp:posOffset>3597910</wp:posOffset>
                </wp:positionV>
                <wp:extent cx="1744980" cy="661035"/>
                <wp:effectExtent l="0" t="0" r="74295" b="7429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6610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BD5" w:rsidRPr="00AB6043" w:rsidRDefault="003A7BD5" w:rsidP="001803B8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het zeil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551.95pt;margin-top:283.3pt;width:137.4pt;height:52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3A7BD5" w:rsidRPr="00AB6043" w:rsidRDefault="003A7BD5" w:rsidP="001803B8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het zeil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6922770</wp:posOffset>
                </wp:positionH>
                <wp:positionV relativeFrom="paragraph">
                  <wp:posOffset>1485900</wp:posOffset>
                </wp:positionV>
                <wp:extent cx="2225040" cy="685800"/>
                <wp:effectExtent l="0" t="635" r="71755" b="7556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BD5" w:rsidRPr="00885119" w:rsidRDefault="003A7BD5" w:rsidP="001803B8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885119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tribune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45.1pt;margin-top:117pt;width:175.2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" fillcolor="#cff" stroked="f">
                <v:shadow on="t" opacity=".5" offset="6pt,6pt"/>
                <v:textbox>
                  <w:txbxContent>
                    <w:p w:rsidR="003A7BD5" w:rsidRPr="00885119" w:rsidRDefault="003A7BD5" w:rsidP="001803B8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885119">
                        <w:rPr>
                          <w:rFonts w:ascii="Arial" w:hAnsi="Arial" w:cs="Arial"/>
                          <w:sz w:val="72"/>
                          <w:szCs w:val="72"/>
                        </w:rPr>
                        <w:t>de tribune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4586605</wp:posOffset>
            </wp:positionV>
            <wp:extent cx="2518410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404" y="21296"/>
                <wp:lineTo x="21404" y="0"/>
                <wp:lineTo x="0" y="0"/>
              </wp:wrapPolygon>
            </wp:wrapThrough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4459605</wp:posOffset>
            </wp:positionV>
            <wp:extent cx="2518410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404" y="21389"/>
                <wp:lineTo x="21404" y="0"/>
                <wp:lineTo x="0" y="0"/>
              </wp:wrapPolygon>
            </wp:wrapThrough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-425450</wp:posOffset>
            </wp:positionV>
            <wp:extent cx="2869565" cy="1758315"/>
            <wp:effectExtent l="0" t="0" r="6985" b="0"/>
            <wp:wrapThrough wrapText="bothSides">
              <wp:wrapPolygon edited="0">
                <wp:start x="0" y="0"/>
                <wp:lineTo x="0" y="21296"/>
                <wp:lineTo x="21509" y="21296"/>
                <wp:lineTo x="21509" y="0"/>
                <wp:lineTo x="0" y="0"/>
              </wp:wrapPolygon>
            </wp:wrapThrough>
            <wp:docPr id="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5251A"/>
    <w:rsid w:val="001803B8"/>
    <w:rsid w:val="001D6B5B"/>
    <w:rsid w:val="00387DAC"/>
    <w:rsid w:val="00393998"/>
    <w:rsid w:val="003A7BD5"/>
    <w:rsid w:val="003B1728"/>
    <w:rsid w:val="003E4608"/>
    <w:rsid w:val="0065662A"/>
    <w:rsid w:val="00802DB1"/>
    <w:rsid w:val="00885119"/>
    <w:rsid w:val="00AB6043"/>
    <w:rsid w:val="00AD103E"/>
    <w:rsid w:val="00B75430"/>
    <w:rsid w:val="00BB4525"/>
    <w:rsid w:val="00BC49AA"/>
    <w:rsid w:val="00CB0B3E"/>
    <w:rsid w:val="00DC61E7"/>
    <w:rsid w:val="00EA2DFF"/>
    <w:rsid w:val="00F97673"/>
    <w:rsid w:val="00FA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E460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E460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4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D3DAA53D</Template>
  <TotalTime>0</TotalTime>
  <Pages>2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dcterms:created xsi:type="dcterms:W3CDTF">2013-05-13T07:34:00Z</dcterms:created>
  <dcterms:modified xsi:type="dcterms:W3CDTF">2013-05-13T07:34:00Z</dcterms:modified>
</cp:coreProperties>
</file>