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3F4" w:rsidRPr="00EC6F0D" w:rsidRDefault="009673F4" w:rsidP="009673F4">
      <w:pPr>
        <w:rPr>
          <w:color w:val="FF0000"/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EC6F0D">
        <w:rPr>
          <w:sz w:val="40"/>
          <w:szCs w:val="40"/>
        </w:rPr>
        <w:tab/>
      </w:r>
      <w:r w:rsidR="00904FDC">
        <w:rPr>
          <w:sz w:val="40"/>
          <w:szCs w:val="40"/>
        </w:rPr>
        <w:tab/>
      </w:r>
      <w:r w:rsidR="00EC6F0D"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D14CF8">
        <w:rPr>
          <w:color w:val="FF0000"/>
          <w:sz w:val="40"/>
          <w:szCs w:val="40"/>
        </w:rPr>
        <w:t xml:space="preserve">Thema: </w:t>
      </w:r>
      <w:r w:rsidR="00904FDC">
        <w:rPr>
          <w:color w:val="FF0000"/>
          <w:sz w:val="40"/>
          <w:szCs w:val="40"/>
        </w:rPr>
        <w:t>Binnenpret</w:t>
      </w:r>
    </w:p>
    <w:p w:rsidR="009673F4" w:rsidRDefault="009673F4" w:rsidP="009673F4">
      <w:pPr>
        <w:rPr>
          <w:sz w:val="40"/>
          <w:szCs w:val="40"/>
        </w:rPr>
      </w:pPr>
    </w:p>
    <w:p w:rsidR="009673F4" w:rsidRPr="00924A9D" w:rsidRDefault="009673F4" w:rsidP="009673F4">
      <w:pPr>
        <w:rPr>
          <w:sz w:val="40"/>
          <w:szCs w:val="40"/>
        </w:rPr>
      </w:pPr>
    </w:p>
    <w:p w:rsidR="00D14CF8" w:rsidRDefault="00D14CF8" w:rsidP="009673F4">
      <w:pPr>
        <w:rPr>
          <w:sz w:val="40"/>
          <w:szCs w:val="40"/>
        </w:rPr>
      </w:pPr>
    </w:p>
    <w:p w:rsidR="00236DED" w:rsidRDefault="00904FDC" w:rsidP="00236DED">
      <w:pPr>
        <w:rPr>
          <w:b/>
          <w:sz w:val="40"/>
          <w:szCs w:val="40"/>
        </w:rPr>
      </w:pPr>
      <w:r>
        <w:rPr>
          <w:b/>
          <w:sz w:val="40"/>
          <w:szCs w:val="40"/>
        </w:rPr>
        <w:t>donker:</w:t>
      </w:r>
      <w:r w:rsidR="00C0511F">
        <w:rPr>
          <w:b/>
          <w:sz w:val="40"/>
          <w:szCs w:val="40"/>
        </w:rPr>
        <w:tab/>
      </w:r>
      <w:r w:rsidR="00C0511F">
        <w:rPr>
          <w:b/>
          <w:sz w:val="40"/>
          <w:szCs w:val="40"/>
        </w:rPr>
        <w:tab/>
      </w:r>
      <w:r w:rsidR="004E19B9" w:rsidRPr="004E19B9">
        <w:rPr>
          <w:sz w:val="40"/>
          <w:szCs w:val="40"/>
        </w:rPr>
        <w:t>Zonder licht is alles donker. ’s Nachts is het donker.</w:t>
      </w:r>
    </w:p>
    <w:p w:rsidR="004B22FF" w:rsidRDefault="004B22FF" w:rsidP="00236DED">
      <w:pPr>
        <w:rPr>
          <w:b/>
          <w:sz w:val="40"/>
          <w:szCs w:val="40"/>
        </w:rPr>
      </w:pPr>
    </w:p>
    <w:p w:rsidR="004B22FF" w:rsidRDefault="00904FDC" w:rsidP="00236DED">
      <w:pPr>
        <w:rPr>
          <w:b/>
          <w:sz w:val="40"/>
          <w:szCs w:val="40"/>
        </w:rPr>
      </w:pPr>
      <w:r>
        <w:rPr>
          <w:b/>
          <w:sz w:val="40"/>
          <w:szCs w:val="40"/>
        </w:rPr>
        <w:t>de nacht:</w:t>
      </w:r>
      <w:r w:rsidR="00C0511F">
        <w:rPr>
          <w:b/>
          <w:sz w:val="40"/>
          <w:szCs w:val="40"/>
        </w:rPr>
        <w:tab/>
      </w:r>
      <w:r w:rsidR="00C0511F" w:rsidRPr="004E19B9">
        <w:rPr>
          <w:sz w:val="40"/>
          <w:szCs w:val="40"/>
        </w:rPr>
        <w:t>Als h</w:t>
      </w:r>
      <w:r w:rsidR="00C0511F" w:rsidRPr="00C0511F">
        <w:rPr>
          <w:sz w:val="40"/>
          <w:szCs w:val="40"/>
        </w:rPr>
        <w:t>et nacht is, is het buiten donker en slapen de mensen.</w:t>
      </w:r>
    </w:p>
    <w:p w:rsidR="004B22FF" w:rsidRDefault="004B22FF" w:rsidP="00236DED">
      <w:pPr>
        <w:rPr>
          <w:b/>
          <w:sz w:val="40"/>
          <w:szCs w:val="40"/>
        </w:rPr>
      </w:pPr>
    </w:p>
    <w:p w:rsidR="004B22FF" w:rsidRPr="004E19B9" w:rsidRDefault="00904FDC" w:rsidP="00236DED">
      <w:pPr>
        <w:rPr>
          <w:sz w:val="40"/>
          <w:szCs w:val="40"/>
        </w:rPr>
      </w:pPr>
      <w:r>
        <w:rPr>
          <w:b/>
          <w:sz w:val="40"/>
          <w:szCs w:val="40"/>
        </w:rPr>
        <w:t>de schaduw:</w:t>
      </w:r>
      <w:r w:rsidR="00C0511F" w:rsidRPr="004E19B9">
        <w:rPr>
          <w:sz w:val="40"/>
          <w:szCs w:val="40"/>
        </w:rPr>
        <w:tab/>
      </w:r>
      <w:r w:rsidR="004E19B9">
        <w:rPr>
          <w:sz w:val="40"/>
          <w:szCs w:val="40"/>
        </w:rPr>
        <w:t xml:space="preserve">Waar schaduw is, is het een beetje donker ook al schijnt de zon. Dat komt doordat iets </w:t>
      </w:r>
      <w:r w:rsidR="00DC1F42">
        <w:rPr>
          <w:sz w:val="40"/>
          <w:szCs w:val="40"/>
        </w:rPr>
        <w:t>de zonnestralen tegenhoudt.</w:t>
      </w:r>
    </w:p>
    <w:p w:rsidR="004B22FF" w:rsidRDefault="004B22FF" w:rsidP="00236DED">
      <w:pPr>
        <w:rPr>
          <w:b/>
          <w:sz w:val="40"/>
          <w:szCs w:val="40"/>
        </w:rPr>
      </w:pPr>
    </w:p>
    <w:p w:rsidR="004B22FF" w:rsidRPr="00DC1F42" w:rsidRDefault="00DC1F42" w:rsidP="00236DED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de zaklamp </w:t>
      </w:r>
      <w:r w:rsidRPr="00DC1F42">
        <w:rPr>
          <w:sz w:val="40"/>
          <w:szCs w:val="40"/>
        </w:rPr>
        <w:t xml:space="preserve">is een </w:t>
      </w:r>
      <w:r>
        <w:rPr>
          <w:sz w:val="40"/>
          <w:szCs w:val="40"/>
        </w:rPr>
        <w:t>lamp die je in je handen mee kunt dragen. Een zaklamp werkt op batterijen.</w:t>
      </w:r>
    </w:p>
    <w:p w:rsidR="004B22FF" w:rsidRDefault="004B22FF" w:rsidP="00236DED">
      <w:pPr>
        <w:rPr>
          <w:b/>
          <w:sz w:val="40"/>
          <w:szCs w:val="40"/>
        </w:rPr>
      </w:pPr>
    </w:p>
    <w:p w:rsidR="004B22FF" w:rsidRPr="004B22FF" w:rsidRDefault="004B22FF" w:rsidP="00236DED">
      <w:pPr>
        <w:rPr>
          <w:sz w:val="40"/>
          <w:szCs w:val="40"/>
        </w:rPr>
      </w:pPr>
    </w:p>
    <w:p w:rsidR="00D14CF8" w:rsidRDefault="00D14CF8" w:rsidP="009673F4">
      <w:pPr>
        <w:rPr>
          <w:sz w:val="40"/>
          <w:szCs w:val="40"/>
        </w:rPr>
      </w:pPr>
    </w:p>
    <w:p w:rsidR="00D14CF8" w:rsidRDefault="00D14CF8" w:rsidP="009673F4">
      <w:pPr>
        <w:rPr>
          <w:sz w:val="40"/>
          <w:szCs w:val="40"/>
        </w:rPr>
      </w:pPr>
    </w:p>
    <w:p w:rsidR="00D8015A" w:rsidRDefault="009673F4" w:rsidP="00D8015A">
      <w:pPr>
        <w:jc w:val="center"/>
        <w:rPr>
          <w:b/>
          <w:sz w:val="56"/>
          <w:szCs w:val="56"/>
        </w:rPr>
      </w:pPr>
      <w:r>
        <w:rPr>
          <w:sz w:val="40"/>
          <w:szCs w:val="40"/>
        </w:rPr>
        <w:br w:type="page"/>
      </w:r>
    </w:p>
    <w:p w:rsidR="00AE154D" w:rsidRDefault="008F3DA9" w:rsidP="00D8015A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-700405</wp:posOffset>
                </wp:positionV>
                <wp:extent cx="3215005" cy="2751455"/>
                <wp:effectExtent l="4445" t="4445" r="76200" b="7302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275145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15A" w:rsidRPr="003314F2" w:rsidRDefault="005829C9" w:rsidP="00D8015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314F2">
                              <w:rPr>
                                <w:b/>
                                <w:sz w:val="44"/>
                                <w:szCs w:val="44"/>
                              </w:rPr>
                              <w:t>de nacht</w:t>
                            </w:r>
                          </w:p>
                          <w:p w:rsidR="00D8015A" w:rsidRPr="001803B8" w:rsidRDefault="008F3DA9" w:rsidP="00D8015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4175" cy="2305050"/>
                                  <wp:effectExtent l="0" t="0" r="9525" b="0"/>
                                  <wp:docPr id="3" name="Afbeelding 3" descr="adam_nig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am_nigh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51.45pt;margin-top:-55.15pt;width:253.15pt;height:2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D8015A" w:rsidRPr="003314F2" w:rsidRDefault="005829C9" w:rsidP="00D8015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3314F2">
                        <w:rPr>
                          <w:b/>
                          <w:sz w:val="44"/>
                          <w:szCs w:val="44"/>
                        </w:rPr>
                        <w:t>de nacht</w:t>
                      </w:r>
                    </w:p>
                    <w:p w:rsidR="00D8015A" w:rsidRPr="001803B8" w:rsidRDefault="008F3DA9" w:rsidP="00D8015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24175" cy="2305050"/>
                            <wp:effectExtent l="0" t="0" r="9525" b="0"/>
                            <wp:docPr id="3" name="Afbeelding 3" descr="adam_nig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dam_nigh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6816090</wp:posOffset>
                </wp:positionH>
                <wp:positionV relativeFrom="paragraph">
                  <wp:posOffset>-504825</wp:posOffset>
                </wp:positionV>
                <wp:extent cx="2686050" cy="4482465"/>
                <wp:effectExtent l="0" t="0" r="79375" b="8001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4824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7F74E6" w:rsidRDefault="005829C9" w:rsidP="001B743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F74E6">
                              <w:rPr>
                                <w:b/>
                                <w:sz w:val="44"/>
                                <w:szCs w:val="44"/>
                              </w:rPr>
                              <w:t>de schaduw</w:t>
                            </w:r>
                          </w:p>
                          <w:p w:rsidR="007F74E6" w:rsidRPr="007F74E6" w:rsidRDefault="007F74E6" w:rsidP="001B743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B7434" w:rsidRPr="00E51F93" w:rsidRDefault="008F3DA9" w:rsidP="001B743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8900" cy="3876675"/>
                                  <wp:effectExtent l="0" t="0" r="0" b="9525"/>
                                  <wp:docPr id="1" name="Afbeelding 1" descr="153405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53405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387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36.7pt;margin-top:-39.75pt;width:211.5pt;height:35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1803B8" w:rsidRPr="007F74E6" w:rsidRDefault="005829C9" w:rsidP="001B743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7F74E6">
                        <w:rPr>
                          <w:b/>
                          <w:sz w:val="44"/>
                          <w:szCs w:val="44"/>
                        </w:rPr>
                        <w:t>de schaduw</w:t>
                      </w:r>
                    </w:p>
                    <w:p w:rsidR="007F74E6" w:rsidRPr="007F74E6" w:rsidRDefault="007F74E6" w:rsidP="001B743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B7434" w:rsidRPr="00E51F93" w:rsidRDefault="008F3DA9" w:rsidP="001B743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28900" cy="3876675"/>
                            <wp:effectExtent l="0" t="0" r="0" b="9525"/>
                            <wp:docPr id="1" name="Afbeelding 1" descr="153405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53405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387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66E4" w:rsidRPr="003314F2" w:rsidRDefault="00AE154D" w:rsidP="00D8015A">
      <w:pPr>
        <w:jc w:val="center"/>
        <w:rPr>
          <w:b/>
          <w:sz w:val="72"/>
          <w:szCs w:val="72"/>
        </w:rPr>
      </w:pPr>
      <w:r w:rsidRPr="003314F2">
        <w:rPr>
          <w:b/>
          <w:sz w:val="72"/>
          <w:szCs w:val="72"/>
        </w:rPr>
        <w:t>donker</w:t>
      </w:r>
    </w:p>
    <w:p w:rsidR="001803B8" w:rsidRDefault="008F3DA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2051050</wp:posOffset>
                </wp:positionV>
                <wp:extent cx="730885" cy="826135"/>
                <wp:effectExtent l="21590" t="23495" r="19050" b="17145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0885" cy="8261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EC461" id="Line 1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pt,161.5pt" to="227.95pt,2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6405245</wp:posOffset>
                </wp:positionH>
                <wp:positionV relativeFrom="paragraph">
                  <wp:posOffset>384175</wp:posOffset>
                </wp:positionV>
                <wp:extent cx="410845" cy="242570"/>
                <wp:effectExtent l="14605" t="23495" r="22225" b="19685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0845" cy="2425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F7085" id="Line 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35pt,30.25pt" to="536.7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YxHQIAADc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384175</wp:posOffset>
                </wp:positionV>
                <wp:extent cx="333375" cy="339725"/>
                <wp:effectExtent l="19050" t="23495" r="19050" b="1778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" cy="3397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A60F8" id="Line 7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7pt,30.25pt" to="227.9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2877185</wp:posOffset>
                </wp:positionV>
                <wp:extent cx="3385820" cy="1858645"/>
                <wp:effectExtent l="635" t="1905" r="80645" b="7302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8586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A24" w:rsidRPr="003314F2" w:rsidRDefault="005829C9" w:rsidP="0051136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314F2">
                              <w:rPr>
                                <w:b/>
                                <w:sz w:val="44"/>
                                <w:szCs w:val="44"/>
                              </w:rPr>
                              <w:t>de zaklamp</w:t>
                            </w:r>
                          </w:p>
                          <w:p w:rsidR="00AD192D" w:rsidRDefault="008F3DA9" w:rsidP="00AD192D">
                            <w:r w:rsidRPr="0063247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67075" cy="1390650"/>
                                  <wp:effectExtent l="0" t="0" r="9525" b="0"/>
                                  <wp:docPr id="2" name="Afbeelding 13" descr="http://www.dobernator.com/upload-db/2010/10/led-lenser-m7r-taschenlam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3" descr="http://www.dobernator.com/upload-db/2010/10/led-lenser-m7r-taschenlam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0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707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0444" w:rsidRPr="00161A24" w:rsidRDefault="00A80444" w:rsidP="00161A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57.75pt;margin-top:226.55pt;width:266.6pt;height:14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161A24" w:rsidRPr="003314F2" w:rsidRDefault="005829C9" w:rsidP="0051136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3314F2">
                        <w:rPr>
                          <w:b/>
                          <w:sz w:val="44"/>
                          <w:szCs w:val="44"/>
                        </w:rPr>
                        <w:t>de zaklamp</w:t>
                      </w:r>
                    </w:p>
                    <w:p w:rsidR="00AD192D" w:rsidRDefault="008F3DA9" w:rsidP="00AD192D">
                      <w:r w:rsidRPr="0063247A">
                        <w:rPr>
                          <w:noProof/>
                        </w:rPr>
                        <w:drawing>
                          <wp:inline distT="0" distB="0" distL="0" distR="0">
                            <wp:extent cx="3267075" cy="1390650"/>
                            <wp:effectExtent l="0" t="0" r="9525" b="0"/>
                            <wp:docPr id="2" name="Afbeelding 13" descr="http://www.dobernator.com/upload-db/2010/10/led-lenser-m7r-taschenlam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3" descr="http://www.dobernator.com/upload-db/2010/10/led-lenser-m7r-taschenlam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0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707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0444" w:rsidRPr="00161A24" w:rsidRDefault="00A80444" w:rsidP="00161A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29210</wp:posOffset>
            </wp:positionV>
            <wp:extent cx="3510280" cy="3510280"/>
            <wp:effectExtent l="0" t="0" r="0" b="0"/>
            <wp:wrapSquare wrapText="bothSides"/>
            <wp:docPr id="25" name="Afbeelding 25" descr="http://www.pureverfshop.nl/modules/webshop/uploads/large/250-zw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ureverfshop.nl/modules/webshop/uploads/large/250-zwart-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23" name="Afbeelding 23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3B8"/>
    <w:rsid w:val="00107B6A"/>
    <w:rsid w:val="00122725"/>
    <w:rsid w:val="001564D0"/>
    <w:rsid w:val="00161A24"/>
    <w:rsid w:val="001803B8"/>
    <w:rsid w:val="00184131"/>
    <w:rsid w:val="00190144"/>
    <w:rsid w:val="001B7434"/>
    <w:rsid w:val="0020561D"/>
    <w:rsid w:val="00236DED"/>
    <w:rsid w:val="003314F2"/>
    <w:rsid w:val="00393998"/>
    <w:rsid w:val="00442EAF"/>
    <w:rsid w:val="004712EB"/>
    <w:rsid w:val="004869B1"/>
    <w:rsid w:val="004B22FF"/>
    <w:rsid w:val="004E19B9"/>
    <w:rsid w:val="0051136F"/>
    <w:rsid w:val="005829C9"/>
    <w:rsid w:val="00612290"/>
    <w:rsid w:val="00651F90"/>
    <w:rsid w:val="00693AA9"/>
    <w:rsid w:val="006C1411"/>
    <w:rsid w:val="006D2D3C"/>
    <w:rsid w:val="006E2B67"/>
    <w:rsid w:val="007866E4"/>
    <w:rsid w:val="007F74E6"/>
    <w:rsid w:val="00802DB1"/>
    <w:rsid w:val="0084330A"/>
    <w:rsid w:val="008623CB"/>
    <w:rsid w:val="008F3DA9"/>
    <w:rsid w:val="00904FDC"/>
    <w:rsid w:val="00924A9D"/>
    <w:rsid w:val="009673F4"/>
    <w:rsid w:val="00A32D58"/>
    <w:rsid w:val="00A80444"/>
    <w:rsid w:val="00AD0F43"/>
    <w:rsid w:val="00AD192D"/>
    <w:rsid w:val="00AE154D"/>
    <w:rsid w:val="00B559B8"/>
    <w:rsid w:val="00B82A5A"/>
    <w:rsid w:val="00BA4727"/>
    <w:rsid w:val="00BE0A25"/>
    <w:rsid w:val="00BE696A"/>
    <w:rsid w:val="00C0511F"/>
    <w:rsid w:val="00C5188D"/>
    <w:rsid w:val="00D14CF8"/>
    <w:rsid w:val="00D8015A"/>
    <w:rsid w:val="00DC1F42"/>
    <w:rsid w:val="00E51F93"/>
    <w:rsid w:val="00EC6F0D"/>
    <w:rsid w:val="00ED68FD"/>
    <w:rsid w:val="00EE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66D9F94-8A51-4CD7-BFD2-6462FD521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51F93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924A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www.pureverfshop.nl/modules/webshop/uploads/large/250-zwart-5.jpg" TargetMode="External"/><Relationship Id="rId5" Type="http://schemas.openxmlformats.org/officeDocument/2006/relationships/image" Target="media/image10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1B300516</Template>
  <TotalTime>0</TotalTime>
  <Pages>2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414</CharactersWithSpaces>
  <SharedDoc>false</SharedDoc>
  <HLinks>
    <vt:vector size="6" baseType="variant">
      <vt:variant>
        <vt:i4>5046287</vt:i4>
      </vt:variant>
      <vt:variant>
        <vt:i4>-1</vt:i4>
      </vt:variant>
      <vt:variant>
        <vt:i4>1049</vt:i4>
      </vt:variant>
      <vt:variant>
        <vt:i4>1</vt:i4>
      </vt:variant>
      <vt:variant>
        <vt:lpwstr>http://www.pureverfshop.nl/modules/webshop/uploads/large/250-zwart-5.jpg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Mariette Visser</cp:lastModifiedBy>
  <cp:revision>2</cp:revision>
  <dcterms:created xsi:type="dcterms:W3CDTF">2014-06-20T07:31:00Z</dcterms:created>
  <dcterms:modified xsi:type="dcterms:W3CDTF">2014-06-20T07:31:00Z</dcterms:modified>
</cp:coreProperties>
</file>