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9E9" w:rsidRDefault="003959E9"/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>Estafette les 3 E4 beste vriend</w:t>
      </w:r>
    </w:p>
    <w:p w:rsidR="003959E9" w:rsidRPr="003959E9" w:rsidRDefault="003959E9" w:rsidP="003959E9">
      <w:pPr>
        <w:tabs>
          <w:tab w:val="left" w:pos="3609"/>
        </w:tabs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ab/>
      </w: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>de trap: gebruik je om naar boven of beneden te lopen. Bijvoorbeeld in huis of in een flat.</w:t>
      </w: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>de overloop: het stukje gang bovenaan een trap.</w:t>
      </w: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>de trapleuning: is bedoeld om je aan vast te houden als je op de trap loopt.</w:t>
      </w: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</w:p>
    <w:p w:rsidR="003959E9" w:rsidRPr="003959E9" w:rsidRDefault="003959E9" w:rsidP="003959E9">
      <w:pPr>
        <w:rPr>
          <w:rFonts w:ascii="Arial" w:hAnsi="Arial" w:cs="Arial"/>
          <w:sz w:val="40"/>
          <w:szCs w:val="40"/>
        </w:rPr>
      </w:pPr>
      <w:r w:rsidRPr="003959E9">
        <w:rPr>
          <w:rFonts w:ascii="Arial" w:hAnsi="Arial" w:cs="Arial"/>
          <w:sz w:val="40"/>
          <w:szCs w:val="40"/>
        </w:rPr>
        <w:t>de trede: de treden zijn de vlakke delen van een trap of ladder. Als je op de trap loopt, stap je steeds van de ene trede naar de volgende.</w:t>
      </w:r>
    </w:p>
    <w:p w:rsidR="001803B8" w:rsidRDefault="003959E9">
      <w:r w:rsidRPr="003959E9">
        <w:rPr>
          <w:sz w:val="40"/>
          <w:szCs w:val="40"/>
        </w:rPr>
        <w:br w:type="page"/>
      </w: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6715760</wp:posOffset>
            </wp:positionH>
            <wp:positionV relativeFrom="paragraph">
              <wp:posOffset>-76200</wp:posOffset>
            </wp:positionV>
            <wp:extent cx="2926715" cy="3162300"/>
            <wp:effectExtent l="0" t="0" r="6985" b="0"/>
            <wp:wrapNone/>
            <wp:docPr id="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3402330</wp:posOffset>
            </wp:positionV>
            <wp:extent cx="3387725" cy="3076575"/>
            <wp:effectExtent l="0" t="0" r="3175" b="9525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3086100</wp:posOffset>
                </wp:positionV>
                <wp:extent cx="0" cy="1474470"/>
                <wp:effectExtent l="15875" t="19685" r="22225" b="2032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44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pt,243pt" to="298.2pt,3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4560570</wp:posOffset>
                </wp:positionV>
                <wp:extent cx="2057400" cy="685800"/>
                <wp:effectExtent l="3175" t="0" r="73025" b="7747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331CEB" w:rsidRDefault="00331CEB" w:rsidP="001803B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e overloop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5.2pt;margin-top:359.1pt;width:16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" fillcolor="#cff" stroked="f">
                <v:shadow on="t" opacity=".5" offset="6pt,6pt"/>
                <v:textbox>
                  <w:txbxContent>
                    <w:p w:rsidR="001803B8" w:rsidRPr="00331CEB" w:rsidRDefault="00331CEB" w:rsidP="001803B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e overloop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228600</wp:posOffset>
                </wp:positionV>
                <wp:extent cx="294005" cy="1943100"/>
                <wp:effectExtent l="19685" t="19685" r="19685" b="18415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1943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8pt" to="464.1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/RHgIAADg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-457200</wp:posOffset>
                </wp:positionV>
                <wp:extent cx="2467610" cy="685800"/>
                <wp:effectExtent l="1905" t="635" r="73660" b="75565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331CEB" w:rsidRDefault="00331CEB" w:rsidP="001803B8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de trapleuning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54.85pt;margin-top:-36pt;width:194.3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1803B8" w:rsidRPr="00331CEB" w:rsidRDefault="00331CEB" w:rsidP="001803B8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de trapleuning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2821305</wp:posOffset>
                </wp:positionV>
                <wp:extent cx="1135380" cy="135255"/>
                <wp:effectExtent l="17780" t="21590" r="18415" b="14605"/>
                <wp:wrapNone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5380" cy="135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6pt,222.15pt" to="189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2716530</wp:posOffset>
                </wp:positionV>
                <wp:extent cx="2057400" cy="685800"/>
                <wp:effectExtent l="0" t="2540" r="77470" b="7366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B8" w:rsidRPr="00331CEB" w:rsidRDefault="00331CEB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de trede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62.4pt;margin-top:213.9pt;width:162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" fillcolor="#cff" stroked="f">
                <v:shadow on="t" opacity=".5" offset="6pt,6pt"/>
                <v:textbox>
                  <w:txbxContent>
                    <w:p w:rsidR="001803B8" w:rsidRPr="00331CEB" w:rsidRDefault="00331CEB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de trede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-566420</wp:posOffset>
            </wp:positionV>
            <wp:extent cx="4458335" cy="3103245"/>
            <wp:effectExtent l="0" t="0" r="0" b="1905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200400" cy="914400"/>
                <wp:effectExtent l="38735" t="38735" r="123190" b="12319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331CEB" w:rsidRDefault="00331CEB" w:rsidP="00331CEB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de trap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9pt;margin-top:171pt;width:252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" fillcolor="#cff" strokeweight="6pt">
                <v:shadow on="t" opacity=".5" offset="6pt,6pt"/>
                <v:textbox>
                  <w:txbxContent>
                    <w:p w:rsidR="001803B8" w:rsidRPr="00331CEB" w:rsidRDefault="00331CEB" w:rsidP="00331CEB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de trap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205FB1"/>
    <w:rsid w:val="00331CEB"/>
    <w:rsid w:val="003959E9"/>
    <w:rsid w:val="0077757A"/>
    <w:rsid w:val="0092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959E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3959E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326ECBC8</Template>
  <TotalTime>0</TotalTime>
  <Pages>2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dcterms:created xsi:type="dcterms:W3CDTF">2012-11-26T10:25:00Z</dcterms:created>
  <dcterms:modified xsi:type="dcterms:W3CDTF">2012-11-26T10:25:00Z</dcterms:modified>
</cp:coreProperties>
</file>