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896" w:rsidRDefault="003F5896" w:rsidP="003F5896">
      <w:bookmarkStart w:id="0" w:name="_GoBack"/>
      <w:bookmarkEnd w:id="0"/>
    </w:p>
    <w:p w:rsidR="003F5896" w:rsidRDefault="003F5896" w:rsidP="003F5896"/>
    <w:p w:rsidR="003F5896" w:rsidRDefault="003F5896" w:rsidP="003F5896">
      <w:pPr>
        <w:ind w:left="10620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Thema: waar is ?</w:t>
      </w:r>
    </w:p>
    <w:p w:rsidR="003F5896" w:rsidRDefault="003F5896" w:rsidP="003F5896"/>
    <w:p w:rsidR="003F5896" w:rsidRDefault="003F5896" w:rsidP="003F5896"/>
    <w:p w:rsidR="003F5896" w:rsidRDefault="003F5896" w:rsidP="003F5896"/>
    <w:p w:rsidR="005E61E2" w:rsidRDefault="005E61E2" w:rsidP="003F5896">
      <w:pPr>
        <w:rPr>
          <w:b/>
          <w:sz w:val="40"/>
          <w:szCs w:val="40"/>
        </w:rPr>
      </w:pPr>
    </w:p>
    <w:p w:rsidR="003F5896" w:rsidRDefault="003F5896" w:rsidP="003F589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De straat: </w:t>
      </w:r>
      <w:r>
        <w:rPr>
          <w:sz w:val="40"/>
          <w:szCs w:val="40"/>
        </w:rPr>
        <w:t>is een weg tussen gebouwen.</w:t>
      </w:r>
    </w:p>
    <w:p w:rsidR="003F5896" w:rsidRDefault="003F5896" w:rsidP="003F5896">
      <w:pPr>
        <w:rPr>
          <w:b/>
          <w:sz w:val="40"/>
          <w:szCs w:val="40"/>
        </w:rPr>
      </w:pPr>
    </w:p>
    <w:p w:rsidR="003F5896" w:rsidRDefault="003F5896" w:rsidP="003F589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De rijbaan: </w:t>
      </w:r>
      <w:r>
        <w:rPr>
          <w:bCs/>
          <w:color w:val="333333"/>
          <w:sz w:val="40"/>
          <w:szCs w:val="40"/>
        </w:rPr>
        <w:t>deel van een weg voor verkeer dat in dezelfde richting rijdt</w:t>
      </w:r>
      <w:r>
        <w:rPr>
          <w:color w:val="333333"/>
          <w:sz w:val="40"/>
          <w:szCs w:val="40"/>
        </w:rPr>
        <w:t>.</w:t>
      </w:r>
    </w:p>
    <w:p w:rsidR="003F5896" w:rsidRDefault="003F5896" w:rsidP="003F5896">
      <w:pPr>
        <w:rPr>
          <w:b/>
          <w:sz w:val="40"/>
          <w:szCs w:val="40"/>
        </w:rPr>
      </w:pPr>
    </w:p>
    <w:p w:rsidR="003F5896" w:rsidRDefault="003F5896" w:rsidP="003F5896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Het zebrapad: </w:t>
      </w:r>
      <w:r>
        <w:rPr>
          <w:color w:val="333333"/>
          <w:sz w:val="40"/>
          <w:szCs w:val="40"/>
        </w:rPr>
        <w:t>Een zebrapad is een oversteekplaats met zebra strepen, waar voetgangers voorrang hebben bij het oversteken.</w:t>
      </w:r>
    </w:p>
    <w:p w:rsidR="003F5896" w:rsidRDefault="003F5896" w:rsidP="003F5896">
      <w:pPr>
        <w:rPr>
          <w:b/>
          <w:sz w:val="40"/>
          <w:szCs w:val="40"/>
        </w:rPr>
      </w:pPr>
    </w:p>
    <w:p w:rsidR="003F5896" w:rsidRDefault="003F5896" w:rsidP="003F5896">
      <w:pPr>
        <w:rPr>
          <w:b/>
          <w:color w:val="333333"/>
          <w:sz w:val="40"/>
          <w:szCs w:val="40"/>
        </w:rPr>
      </w:pPr>
      <w:r>
        <w:rPr>
          <w:b/>
          <w:sz w:val="40"/>
          <w:szCs w:val="40"/>
        </w:rPr>
        <w:t xml:space="preserve">De stoep: </w:t>
      </w:r>
      <w:r>
        <w:rPr>
          <w:color w:val="333333"/>
          <w:sz w:val="40"/>
          <w:szCs w:val="40"/>
        </w:rPr>
        <w:t>iets hoger stuk straat naast de weg voor voetgangers .</w:t>
      </w:r>
    </w:p>
    <w:p w:rsidR="003F5896" w:rsidRDefault="003F5896" w:rsidP="003F5896">
      <w:pPr>
        <w:rPr>
          <w:b/>
          <w:sz w:val="40"/>
          <w:szCs w:val="40"/>
        </w:rPr>
      </w:pPr>
    </w:p>
    <w:p w:rsidR="003F5896" w:rsidRDefault="003F5896" w:rsidP="003F5896">
      <w:pPr>
        <w:rPr>
          <w:b/>
          <w:sz w:val="40"/>
          <w:szCs w:val="40"/>
        </w:rPr>
      </w:pPr>
      <w:r>
        <w:rPr>
          <w:b/>
          <w:sz w:val="40"/>
          <w:szCs w:val="40"/>
        </w:rPr>
        <w:t>Het fietspad:</w:t>
      </w:r>
      <w:r>
        <w:rPr>
          <w:b/>
          <w:color w:val="333333"/>
          <w:sz w:val="40"/>
          <w:szCs w:val="40"/>
        </w:rPr>
        <w:t xml:space="preserve">  </w:t>
      </w:r>
      <w:r>
        <w:rPr>
          <w:rStyle w:val="Zwaar"/>
          <w:b w:val="0"/>
          <w:color w:val="333333"/>
          <w:sz w:val="40"/>
          <w:szCs w:val="40"/>
        </w:rPr>
        <w:t>smal weggetje voor fietsers</w:t>
      </w:r>
    </w:p>
    <w:p w:rsidR="003F5896" w:rsidRDefault="003F5896" w:rsidP="003F5896">
      <w:pPr>
        <w:rPr>
          <w:b/>
          <w:sz w:val="40"/>
          <w:szCs w:val="40"/>
        </w:rPr>
      </w:pPr>
    </w:p>
    <w:p w:rsidR="003F5896" w:rsidRDefault="003F5896" w:rsidP="003F5896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De stoeprand: </w:t>
      </w:r>
      <w:r>
        <w:rPr>
          <w:bCs/>
          <w:color w:val="333333"/>
          <w:sz w:val="40"/>
          <w:szCs w:val="40"/>
        </w:rPr>
        <w:t>rand van een stoep</w:t>
      </w:r>
      <w:r>
        <w:rPr>
          <w:sz w:val="40"/>
          <w:szCs w:val="40"/>
        </w:rPr>
        <w:t>.</w:t>
      </w:r>
    </w:p>
    <w:p w:rsidR="003F5896" w:rsidRDefault="003F5896" w:rsidP="003F5896">
      <w:pPr>
        <w:rPr>
          <w:sz w:val="40"/>
          <w:szCs w:val="40"/>
        </w:rPr>
      </w:pPr>
    </w:p>
    <w:p w:rsidR="003F5896" w:rsidRDefault="003F5896" w:rsidP="003F5896"/>
    <w:p w:rsidR="00EB4FE9" w:rsidRDefault="00EB4FE9" w:rsidP="003F5896"/>
    <w:p w:rsidR="003F5896" w:rsidRDefault="00EB4FE9" w:rsidP="003F58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1BFFA" wp14:editId="2ACEBD7A">
                <wp:simplePos x="0" y="0"/>
                <wp:positionH relativeFrom="column">
                  <wp:posOffset>5226050</wp:posOffset>
                </wp:positionH>
                <wp:positionV relativeFrom="paragraph">
                  <wp:posOffset>107950</wp:posOffset>
                </wp:positionV>
                <wp:extent cx="2813685" cy="1406525"/>
                <wp:effectExtent l="0" t="0" r="81915" b="79375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14065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rijbaan</w:t>
                            </w:r>
                          </w:p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445C40" wp14:editId="2893B54E">
                                  <wp:extent cx="1163955" cy="866775"/>
                                  <wp:effectExtent l="0" t="0" r="0" b="9525"/>
                                  <wp:docPr id="7" name="Afbeelding 7" descr="Beschrijving: Beschrijving: http://www.gratisrijbewijsonline.be/strepenwet/afbeeldingen/strepenwet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eschrijving: Beschrijving: http://www.gratisrijbewijsonline.be/strepenwet/afbeeldingen/strepenwet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9F31B3" wp14:editId="07427AFE">
                                  <wp:extent cx="1318260" cy="878840"/>
                                  <wp:effectExtent l="0" t="0" r="0" b="0"/>
                                  <wp:docPr id="6" name="Afbeelding 6" descr="Beschrijving: Beschrijving: http://www.niceware.com/zebra/autos/I32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eschrijving: Beschrijving: http://www.niceware.com/zebra/autos/I32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260" cy="87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margin-left:411.5pt;margin-top:8.5pt;width:221.55pt;height:1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" fillcolor="#cff" stroked="f">
                <v:shadow on="t" opacity=".5" offset="6pt,6pt"/>
                <v:textbox>
                  <w:txbxContent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rijbaan</w:t>
                      </w:r>
                    </w:p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445C40" wp14:editId="2893B54E">
                            <wp:extent cx="1163955" cy="866775"/>
                            <wp:effectExtent l="0" t="0" r="0" b="9525"/>
                            <wp:docPr id="7" name="Afbeelding 7" descr="Beschrijving: Beschrijving: http://www.gratisrijbewijsonline.be/strepenwet/afbeeldingen/strepenwet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eschrijving: Beschrijving: http://www.gratisrijbewijsonline.be/strepenwet/afbeeldingen/strepenwet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59F31B3" wp14:editId="07427AFE">
                            <wp:extent cx="1318260" cy="878840"/>
                            <wp:effectExtent l="0" t="0" r="0" b="0"/>
                            <wp:docPr id="6" name="Afbeelding 6" descr="Beschrijving: Beschrijving: http://www.niceware.com/zebra/autos/I32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eschrijving: Beschrijving: http://www.niceware.com/zebra/autos/I32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260" cy="87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5896" w:rsidRDefault="003F5896" w:rsidP="003F5896"/>
    <w:p w:rsidR="003F5896" w:rsidRDefault="003F5896" w:rsidP="003F5896"/>
    <w:p w:rsidR="003F5896" w:rsidRDefault="003F5896" w:rsidP="003F589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91A64" wp14:editId="0EA63836">
                <wp:simplePos x="0" y="0"/>
                <wp:positionH relativeFrom="column">
                  <wp:posOffset>-375285</wp:posOffset>
                </wp:positionH>
                <wp:positionV relativeFrom="paragraph">
                  <wp:posOffset>-333375</wp:posOffset>
                </wp:positionV>
                <wp:extent cx="2981960" cy="1871980"/>
                <wp:effectExtent l="0" t="0" r="85090" b="71120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18719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het zebrapad</w:t>
                            </w:r>
                          </w:p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45BEBA" wp14:editId="7EB2A4BB">
                                  <wp:extent cx="2814320" cy="2113915"/>
                                  <wp:effectExtent l="0" t="0" r="5080" b="635"/>
                                  <wp:docPr id="8" name="Afbeelding 8" descr="Beschrijving: Beschrijving: http://www.gratisrijbewijsonline.nl/zebrapadwet/afbeeldingennl/zebrapadnl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 descr="Beschrijving: Beschrijving: http://www.gratisrijbewijsonline.nl/zebrapadwet/afbeeldingennl/zebrapadnl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211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5" o:spid="_x0000_s1027" type="#_x0000_t202" style="position:absolute;margin-left:-29.55pt;margin-top:-26.25pt;width:234.8pt;height:14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het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zebrapad</w:t>
                      </w:r>
                    </w:p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45BEBA" wp14:editId="7EB2A4BB">
                            <wp:extent cx="2814320" cy="2113915"/>
                            <wp:effectExtent l="0" t="0" r="5080" b="635"/>
                            <wp:docPr id="8" name="Afbeelding 8" descr="Beschrijving: Beschrijving: http://www.gratisrijbewijsonline.nl/zebrapadwet/afbeeldingennl/zebrapadnl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 descr="Beschrijving: Beschrijving: http://www.gratisrijbewijsonline.nl/zebrapadwet/afbeeldingennl/zebrapadnl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4320" cy="211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9C726D8" wp14:editId="0829DAEE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1" name="Afbeelding 1" descr="Beschrijving: 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 descr="Beschrijving: sp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E2" w:rsidRDefault="00EB4FE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778953" wp14:editId="55DBD85E">
                <wp:simplePos x="0" y="0"/>
                <wp:positionH relativeFrom="column">
                  <wp:posOffset>4432226</wp:posOffset>
                </wp:positionH>
                <wp:positionV relativeFrom="paragraph">
                  <wp:posOffset>3183972</wp:posOffset>
                </wp:positionV>
                <wp:extent cx="225425" cy="201881"/>
                <wp:effectExtent l="19050" t="19050" r="22225" b="27305"/>
                <wp:wrapNone/>
                <wp:docPr id="20" name="Rechte verbindingslij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20188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250.7pt" to="366.7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B6D59" wp14:editId="333EA6C8">
                <wp:simplePos x="0" y="0"/>
                <wp:positionH relativeFrom="column">
                  <wp:posOffset>1224915</wp:posOffset>
                </wp:positionH>
                <wp:positionV relativeFrom="paragraph">
                  <wp:posOffset>2430145</wp:posOffset>
                </wp:positionV>
                <wp:extent cx="1485900" cy="1028700"/>
                <wp:effectExtent l="19050" t="19050" r="19050" b="19050"/>
                <wp:wrapNone/>
                <wp:docPr id="13" name="Rechte verbindingslij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45pt,191.35pt" to="213.45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10A05" wp14:editId="283A209C">
                <wp:simplePos x="0" y="0"/>
                <wp:positionH relativeFrom="column">
                  <wp:posOffset>1593850</wp:posOffset>
                </wp:positionH>
                <wp:positionV relativeFrom="paragraph">
                  <wp:posOffset>1383030</wp:posOffset>
                </wp:positionV>
                <wp:extent cx="1115695" cy="569595"/>
                <wp:effectExtent l="19050" t="19050" r="27305" b="20955"/>
                <wp:wrapNone/>
                <wp:docPr id="10" name="Rechte verbindingslij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15695" cy="5695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0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5pt,108.9pt" to="213.35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1BC63" wp14:editId="32A51940">
                <wp:simplePos x="0" y="0"/>
                <wp:positionH relativeFrom="column">
                  <wp:posOffset>2710180</wp:posOffset>
                </wp:positionH>
                <wp:positionV relativeFrom="paragraph">
                  <wp:posOffset>1117600</wp:posOffset>
                </wp:positionV>
                <wp:extent cx="3307080" cy="2101850"/>
                <wp:effectExtent l="38100" t="38100" r="121920" b="107950"/>
                <wp:wrapNone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21018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61E2" w:rsidRDefault="005E61E2" w:rsidP="003F589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 straat</w:t>
                            </w:r>
                          </w:p>
                          <w:p w:rsidR="005E61E2" w:rsidRDefault="005E61E2" w:rsidP="003F589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3E4249" wp14:editId="0381A8CA">
                                  <wp:extent cx="2351405" cy="1318260"/>
                                  <wp:effectExtent l="0" t="0" r="0" b="0"/>
                                  <wp:docPr id="9" name="Afbeelding 9" descr="Beschrijving: Beschrijving: http://www.heuvelverhalen.nl/pictures/M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schrijving: Beschrijving: http://www.heuvelverhalen.nl/pictures/M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05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61E2" w:rsidRDefault="005E61E2" w:rsidP="003F589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4" o:spid="_x0000_s1028" type="#_x0000_t202" style="position:absolute;margin-left:213.4pt;margin-top:88pt;width:260.4pt;height:16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" fillcolor="#cff" strokeweight="6pt">
                <v:shadow on="t" opacity=".5" offset="6pt,6pt"/>
                <v:textbox>
                  <w:txbxContent>
                    <w:p w:rsidR="005E61E2" w:rsidRDefault="005E61E2" w:rsidP="003F589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sz w:val="72"/>
                          <w:szCs w:val="72"/>
                        </w:rPr>
                        <w:t xml:space="preserve"> straat</w:t>
                      </w:r>
                    </w:p>
                    <w:p w:rsidR="005E61E2" w:rsidRDefault="005E61E2" w:rsidP="003F589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3E4249" wp14:editId="0381A8CA">
                            <wp:extent cx="2351405" cy="1318260"/>
                            <wp:effectExtent l="0" t="0" r="0" b="0"/>
                            <wp:docPr id="9" name="Afbeelding 9" descr="Beschrijving: Beschrijving: http://www.heuvelverhalen.nl/pictures/M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schrijving: Beschrijving: http://www.heuvelverhalen.nl/pictures/M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405" cy="131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61E2" w:rsidRDefault="005E61E2" w:rsidP="003F589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C68CB0" wp14:editId="160FE6A6">
                <wp:simplePos x="0" y="0"/>
                <wp:positionH relativeFrom="column">
                  <wp:posOffset>6011644</wp:posOffset>
                </wp:positionH>
                <wp:positionV relativeFrom="paragraph">
                  <wp:posOffset>814144</wp:posOffset>
                </wp:positionV>
                <wp:extent cx="581891" cy="1121435"/>
                <wp:effectExtent l="19050" t="19050" r="27940" b="21590"/>
                <wp:wrapNone/>
                <wp:docPr id="12" name="Rechte verbindingslij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891" cy="11214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35pt,64.1pt" to="519.1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0364F" wp14:editId="38007AE6">
                <wp:simplePos x="0" y="0"/>
                <wp:positionH relativeFrom="column">
                  <wp:posOffset>6011644</wp:posOffset>
                </wp:positionH>
                <wp:positionV relativeFrom="paragraph">
                  <wp:posOffset>2495204</wp:posOffset>
                </wp:positionV>
                <wp:extent cx="546265" cy="23750"/>
                <wp:effectExtent l="19050" t="19050" r="6350" b="33655"/>
                <wp:wrapNone/>
                <wp:docPr id="11" name="Rechte verbindingslij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265" cy="23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35pt,196.45pt" to="516.35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1813B" wp14:editId="0C377F24">
                <wp:simplePos x="0" y="0"/>
                <wp:positionH relativeFrom="column">
                  <wp:posOffset>-638538</wp:posOffset>
                </wp:positionH>
                <wp:positionV relativeFrom="paragraph">
                  <wp:posOffset>2293322</wp:posOffset>
                </wp:positionV>
                <wp:extent cx="2610815" cy="2018805"/>
                <wp:effectExtent l="0" t="0" r="75565" b="76835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815" cy="20188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stoep</w:t>
                            </w:r>
                          </w:p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11127F" wp14:editId="02FF6829">
                                  <wp:extent cx="2095116" cy="1567543"/>
                                  <wp:effectExtent l="0" t="0" r="635" b="0"/>
                                  <wp:docPr id="3" name="Afbeelding 3" descr="Beschrijving: Beschrijving: https://encrypted-tbn1.gstatic.com/images?q=tbn:ANd9GcSOIxsjX3T8ZNs-M9FQkYEYmYB39OcC2vCWlKLl6lvcnUSGptiRu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Beschrijving: https://encrypted-tbn1.gstatic.com/images?q=tbn:ANd9GcSOIxsjX3T8ZNs-M9FQkYEYmYB39OcC2vCWlKLl6lvcnUSGptiRu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332" cy="156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8" o:spid="_x0000_s1029" type="#_x0000_t202" style="position:absolute;margin-left:-50.3pt;margin-top:180.6pt;width:205.6pt;height:15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" fillcolor="#cff" stroked="f">
                <v:shadow on="t" opacity=".5" offset="6pt,6pt"/>
                <v:textbox>
                  <w:txbxContent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stoep</w:t>
                      </w:r>
                    </w:p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D11127F" wp14:editId="02FF6829">
                            <wp:extent cx="2095116" cy="1567543"/>
                            <wp:effectExtent l="0" t="0" r="635" b="0"/>
                            <wp:docPr id="3" name="Afbeelding 3" descr="Beschrijving: Beschrijving: https://encrypted-tbn1.gstatic.com/images?q=tbn:ANd9GcSOIxsjX3T8ZNs-M9FQkYEYmYB39OcC2vCWlKLl6lvcnUSGptiRu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Beschrijving: https://encrypted-tbn1.gstatic.com/images?q=tbn:ANd9GcSOIxsjX3T8ZNs-M9FQkYEYmYB39OcC2vCWlKLl6lvcnUSGptiRu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332" cy="156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53F3A" wp14:editId="722761EB">
                <wp:simplePos x="0" y="0"/>
                <wp:positionH relativeFrom="column">
                  <wp:posOffset>6592570</wp:posOffset>
                </wp:positionH>
                <wp:positionV relativeFrom="paragraph">
                  <wp:posOffset>1339215</wp:posOffset>
                </wp:positionV>
                <wp:extent cx="2632075" cy="1694180"/>
                <wp:effectExtent l="0" t="0" r="73025" b="77470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16941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het fietspad</w:t>
                            </w:r>
                          </w:p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F49C46" wp14:editId="671C2BA8">
                                  <wp:extent cx="2208530" cy="1543685"/>
                                  <wp:effectExtent l="0" t="0" r="1270" b="0"/>
                                  <wp:docPr id="2" name="Afbeelding 2" descr="Beschrijving: Beschrijving: http://blixembosch.ronaldsnoeck.com/voorrangsfietspad/images/fietspad_stiffelio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eschrijving: Beschrijving: http://blixembosch.ronaldsnoeck.com/voorrangsfietspad/images/fietspad_stiffelio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530" cy="1543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6" o:spid="_x0000_s1030" type="#_x0000_t202" style="position:absolute;margin-left:519.1pt;margin-top:105.45pt;width:207.25pt;height:13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" fillcolor="#cff" stroked="f">
                <v:shadow on="t" opacity=".5" offset="6pt,6pt"/>
                <v:textbox>
                  <w:txbxContent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het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fietspad</w:t>
                      </w:r>
                    </w:p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4F49C46" wp14:editId="671C2BA8">
                            <wp:extent cx="2208530" cy="1543685"/>
                            <wp:effectExtent l="0" t="0" r="1270" b="0"/>
                            <wp:docPr id="2" name="Afbeelding 2" descr="Beschrijving: Beschrijving: http://blixembosch.ronaldsnoeck.com/voorrangsfietspad/images/fietspad_stiffelio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eschrijving: Beschrijving: http://blixembosch.ronaldsnoeck.com/voorrangsfietspad/images/fietspad_stiffelio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530" cy="1543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E46A02" wp14:editId="34C3AF76">
                <wp:simplePos x="0" y="0"/>
                <wp:positionH relativeFrom="column">
                  <wp:posOffset>2581910</wp:posOffset>
                </wp:positionH>
                <wp:positionV relativeFrom="paragraph">
                  <wp:posOffset>3386455</wp:posOffset>
                </wp:positionV>
                <wp:extent cx="4071620" cy="1495425"/>
                <wp:effectExtent l="0" t="0" r="81280" b="85725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1620" cy="14954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stoeprand</w:t>
                            </w:r>
                          </w:p>
                          <w:p w:rsidR="005E61E2" w:rsidRDefault="005E61E2" w:rsidP="003F589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8557EE" wp14:editId="0A8AED2D">
                                  <wp:extent cx="1626870" cy="926465"/>
                                  <wp:effectExtent l="0" t="0" r="0" b="6985"/>
                                  <wp:docPr id="5" name="Afbeelding 5" descr="Beschrijving: Beschrijving: http://4.bp.blogspot.com/_BaL1jEgbfI4/SIJURoD5nSI/AAAAAAAAASY/BEScVVTasKI/s400/Egbert_9+19072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eschrijving: Beschrijving: http://4.bp.blogspot.com/_BaL1jEgbfI4/SIJURoD5nSI/AAAAAAAAASY/BEScVVTasKI/s400/Egbert_9+19072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870" cy="926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B9952B" wp14:editId="009C407B">
                                  <wp:extent cx="2185035" cy="926465"/>
                                  <wp:effectExtent l="0" t="0" r="5715" b="6985"/>
                                  <wp:docPr id="4" name="Afbeelding 4" descr="Beschrijving: Beschrijving: http://www.welikefans.com/cms/images/verhalen/stoepranden/stoepranden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eschrijving: Beschrijving: http://www.welikefans.com/cms/images/verhalen/stoepranden/stoepranden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35" cy="926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9" o:spid="_x0000_s1031" type="#_x0000_t202" style="position:absolute;margin-left:203.3pt;margin-top:266.65pt;width:320.6pt;height:1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" fillcolor="#cff" stroked="f">
                <v:shadow on="t" opacity=".5" offset="6pt,6pt"/>
                <v:textbox>
                  <w:txbxContent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stoeprand</w:t>
                      </w:r>
                    </w:p>
                    <w:p w:rsidR="005E61E2" w:rsidRDefault="005E61E2" w:rsidP="003F589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48557EE" wp14:editId="0A8AED2D">
                            <wp:extent cx="1626870" cy="926465"/>
                            <wp:effectExtent l="0" t="0" r="0" b="6985"/>
                            <wp:docPr id="5" name="Afbeelding 5" descr="Beschrijving: Beschrijving: http://4.bp.blogspot.com/_BaL1jEgbfI4/SIJURoD5nSI/AAAAAAAAASY/BEScVVTasKI/s400/Egbert_9+19072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eschrijving: Beschrijving: http://4.bp.blogspot.com/_BaL1jEgbfI4/SIJURoD5nSI/AAAAAAAAASY/BEScVVTasKI/s400/Egbert_9+19072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6870" cy="926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EB9952B" wp14:editId="009C407B">
                            <wp:extent cx="2185035" cy="926465"/>
                            <wp:effectExtent l="0" t="0" r="5715" b="6985"/>
                            <wp:docPr id="4" name="Afbeelding 4" descr="Beschrijving: Beschrijving: http://www.welikefans.com/cms/images/verhalen/stoepranden/stoepranden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eschrijving: Beschrijving: http://www.welikefans.com/cms/images/verhalen/stoepranden/stoepranden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35" cy="926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E61E2" w:rsidSect="00EB4FE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96"/>
    <w:rsid w:val="003C5CCF"/>
    <w:rsid w:val="003F5896"/>
    <w:rsid w:val="005E61E2"/>
    <w:rsid w:val="00BD60CD"/>
    <w:rsid w:val="00CB20B0"/>
    <w:rsid w:val="00EB4FE9"/>
    <w:rsid w:val="00F9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F5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3F5896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589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5896"/>
    <w:rPr>
      <w:rFonts w:ascii="Tahoma" w:eastAsia="Times New Roman" w:hAnsi="Tahoma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F5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3F5896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589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5896"/>
    <w:rPr>
      <w:rFonts w:ascii="Tahoma" w:eastAsia="Times New Roman" w:hAnsi="Tahoma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4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0.jpeg"/><Relationship Id="rId22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773D5-854D-4DD0-BA1E-43AE8132A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11B6AE7</Template>
  <TotalTime>0</TotalTime>
  <Pages>2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Jane.Naingie</dc:creator>
  <cp:keywords/>
  <dc:description/>
  <cp:lastModifiedBy>Marianne van Leeuwen</cp:lastModifiedBy>
  <cp:revision>2</cp:revision>
  <dcterms:created xsi:type="dcterms:W3CDTF">2013-04-18T13:41:00Z</dcterms:created>
  <dcterms:modified xsi:type="dcterms:W3CDTF">2013-04-18T13:41:00Z</dcterms:modified>
</cp:coreProperties>
</file>