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4CF6" w:rsidRDefault="001C4CF6"/>
    <w:p w:rsidR="001C4CF6" w:rsidRPr="001C4CF6" w:rsidRDefault="001C4CF6">
      <w:pPr>
        <w:rPr>
          <w:sz w:val="72"/>
          <w:szCs w:val="72"/>
        </w:rPr>
      </w:pPr>
      <w:r w:rsidRPr="001C4CF6">
        <w:rPr>
          <w:sz w:val="72"/>
          <w:szCs w:val="72"/>
        </w:rPr>
        <w:t>Slenteren= langzaam lopen en wat rondkijken</w:t>
      </w:r>
    </w:p>
    <w:p w:rsidR="001C4CF6" w:rsidRPr="001C4CF6" w:rsidRDefault="001C4CF6">
      <w:pPr>
        <w:rPr>
          <w:sz w:val="72"/>
          <w:szCs w:val="72"/>
        </w:rPr>
      </w:pPr>
      <w:r w:rsidRPr="001C4CF6">
        <w:rPr>
          <w:sz w:val="72"/>
          <w:szCs w:val="72"/>
        </w:rPr>
        <w:t>Sluipen= heel voorzichtig en zachtjes lopen, je wilt niet dat iemand je ziet.</w:t>
      </w:r>
    </w:p>
    <w:p w:rsidR="001C4CF6" w:rsidRPr="001C4CF6" w:rsidRDefault="001C4CF6">
      <w:pPr>
        <w:rPr>
          <w:sz w:val="72"/>
          <w:szCs w:val="72"/>
        </w:rPr>
      </w:pPr>
      <w:r w:rsidRPr="001C4CF6">
        <w:rPr>
          <w:sz w:val="72"/>
          <w:szCs w:val="72"/>
        </w:rPr>
        <w:t>Schrijden= op een plechtige manier lopen</w:t>
      </w:r>
    </w:p>
    <w:p w:rsidR="001C4CF6" w:rsidRPr="001C4CF6" w:rsidRDefault="001C4CF6">
      <w:pPr>
        <w:rPr>
          <w:sz w:val="72"/>
          <w:szCs w:val="72"/>
        </w:rPr>
      </w:pPr>
      <w:r w:rsidRPr="001C4CF6">
        <w:rPr>
          <w:sz w:val="72"/>
          <w:szCs w:val="72"/>
        </w:rPr>
        <w:t xml:space="preserve"> </w:t>
      </w:r>
    </w:p>
    <w:p w:rsidR="001C4CF6" w:rsidRPr="001C4CF6" w:rsidRDefault="001C4CF6">
      <w:pPr>
        <w:rPr>
          <w:sz w:val="72"/>
          <w:szCs w:val="72"/>
        </w:rPr>
      </w:pPr>
    </w:p>
    <w:p w:rsidR="001C4CF6" w:rsidRPr="001C4CF6" w:rsidRDefault="001C4CF6">
      <w:pPr>
        <w:rPr>
          <w:sz w:val="72"/>
          <w:szCs w:val="72"/>
        </w:rPr>
      </w:pPr>
      <w:r w:rsidRPr="001C4CF6">
        <w:rPr>
          <w:sz w:val="72"/>
          <w:szCs w:val="72"/>
        </w:rPr>
        <w:t>Plechtig= deftig en ernstig</w:t>
      </w:r>
    </w:p>
    <w:p w:rsidR="0047680D" w:rsidRDefault="001C4CF6">
      <w:r w:rsidRPr="001C4CF6">
        <w:rPr>
          <w:sz w:val="72"/>
          <w:szCs w:val="72"/>
        </w:rPr>
        <w:t>Deftig= iets wat er duur en netjes uitziet</w:t>
      </w:r>
      <w:r>
        <w:br w:type="page"/>
      </w:r>
      <w:bookmarkStart w:id="0" w:name="_GoBack"/>
      <w:bookmarkEnd w:id="0"/>
      <w:r w:rsidR="008D66CE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4656455</wp:posOffset>
                </wp:positionH>
                <wp:positionV relativeFrom="paragraph">
                  <wp:posOffset>2508250</wp:posOffset>
                </wp:positionV>
                <wp:extent cx="2315845" cy="3652520"/>
                <wp:effectExtent l="27305" t="22225" r="95250" b="97155"/>
                <wp:wrapNone/>
                <wp:docPr id="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5845" cy="3652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E22D7" w:rsidRDefault="008E22D7" w:rsidP="009A49F7">
                            <w:pPr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 w:rsidRPr="001C4CF6">
                              <w:rPr>
                                <w:b/>
                                <w:sz w:val="72"/>
                                <w:szCs w:val="72"/>
                              </w:rPr>
                              <w:t>Schrijden- schreed</w:t>
                            </w:r>
                            <w:r>
                              <w:rPr>
                                <w:b/>
                                <w:sz w:val="72"/>
                                <w:szCs w:val="72"/>
                              </w:rPr>
                              <w:t>:</w:t>
                            </w:r>
                          </w:p>
                          <w:p w:rsidR="008E22D7" w:rsidRDefault="008E22D7" w:rsidP="00ED6998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</w:rPr>
                              <w:t>plechtig</w:t>
                            </w:r>
                          </w:p>
                          <w:p w:rsidR="008E22D7" w:rsidRDefault="008E22D7" w:rsidP="00ED6998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</w:rPr>
                              <w:t>deftig</w:t>
                            </w:r>
                          </w:p>
                          <w:p w:rsidR="008E22D7" w:rsidRDefault="008E22D7" w:rsidP="009A49F7">
                            <w:pPr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</w:p>
                          <w:p w:rsidR="008E22D7" w:rsidRPr="001C4CF6" w:rsidRDefault="008E22D7" w:rsidP="009A49F7">
                            <w:pPr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366.65pt;margin-top:197.5pt;width:182.35pt;height:287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" strokeweight="3pt">
                <v:shadow on="t" opacity=".5" offset="6pt,6pt"/>
                <v:textbox>
                  <w:txbxContent>
                    <w:p w:rsidR="008E22D7" w:rsidRDefault="008E22D7" w:rsidP="009A49F7">
                      <w:pPr>
                        <w:rPr>
                          <w:b/>
                          <w:sz w:val="72"/>
                          <w:szCs w:val="72"/>
                        </w:rPr>
                      </w:pPr>
                      <w:r w:rsidRPr="001C4CF6">
                        <w:rPr>
                          <w:b/>
                          <w:sz w:val="72"/>
                          <w:szCs w:val="72"/>
                        </w:rPr>
                        <w:t>Schrijden- schreed</w:t>
                      </w:r>
                      <w:r>
                        <w:rPr>
                          <w:b/>
                          <w:sz w:val="72"/>
                          <w:szCs w:val="72"/>
                        </w:rPr>
                        <w:t>:</w:t>
                      </w:r>
                    </w:p>
                    <w:p w:rsidR="008E22D7" w:rsidRDefault="008E22D7" w:rsidP="00ED6998">
                      <w:pPr>
                        <w:numPr>
                          <w:ilvl w:val="0"/>
                          <w:numId w:val="1"/>
                        </w:numPr>
                        <w:rPr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sz w:val="72"/>
                          <w:szCs w:val="72"/>
                        </w:rPr>
                        <w:t>plechtig</w:t>
                      </w:r>
                    </w:p>
                    <w:p w:rsidR="008E22D7" w:rsidRDefault="008E22D7" w:rsidP="00ED6998">
                      <w:pPr>
                        <w:numPr>
                          <w:ilvl w:val="0"/>
                          <w:numId w:val="1"/>
                        </w:numPr>
                        <w:rPr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sz w:val="72"/>
                          <w:szCs w:val="72"/>
                        </w:rPr>
                        <w:t>deftig</w:t>
                      </w:r>
                    </w:p>
                    <w:p w:rsidR="008E22D7" w:rsidRDefault="008E22D7" w:rsidP="009A49F7">
                      <w:pPr>
                        <w:rPr>
                          <w:b/>
                          <w:sz w:val="72"/>
                          <w:szCs w:val="72"/>
                        </w:rPr>
                      </w:pPr>
                    </w:p>
                    <w:p w:rsidR="008E22D7" w:rsidRPr="001C4CF6" w:rsidRDefault="008E22D7" w:rsidP="009A49F7">
                      <w:pPr>
                        <w:rPr>
                          <w:b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D66CE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60325</wp:posOffset>
                </wp:positionH>
                <wp:positionV relativeFrom="paragraph">
                  <wp:posOffset>-797560</wp:posOffset>
                </wp:positionV>
                <wp:extent cx="6809105" cy="857885"/>
                <wp:effectExtent l="22225" t="21590" r="102870" b="101600"/>
                <wp:wrapNone/>
                <wp:docPr id="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9105" cy="857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E22D7" w:rsidRPr="0047680D" w:rsidRDefault="008E22D7">
                            <w:pPr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</w:rPr>
                              <w:t>Manieren van (langzaam) lopen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margin-left:4.75pt;margin-top:-62.8pt;width:536.15pt;height:67.5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" strokeweight="3pt">
                <v:shadow on="t" opacity=".5" offset="6pt,6pt"/>
                <v:textbox>
                  <w:txbxContent>
                    <w:p w:rsidR="008E22D7" w:rsidRPr="0047680D" w:rsidRDefault="008E22D7">
                      <w:pPr>
                        <w:rPr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sz w:val="72"/>
                          <w:szCs w:val="72"/>
                        </w:rPr>
                        <w:t>Manieren van (langzaam) lopen</w:t>
                      </w:r>
                    </w:p>
                  </w:txbxContent>
                </v:textbox>
              </v:shape>
            </w:pict>
          </mc:Fallback>
        </mc:AlternateContent>
      </w:r>
      <w:r w:rsidR="008D66CE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1462405</wp:posOffset>
                </wp:positionV>
                <wp:extent cx="457200" cy="1485900"/>
                <wp:effectExtent l="19050" t="24130" r="19050" b="23495"/>
                <wp:wrapNone/>
                <wp:docPr id="5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148590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" o:spid="_x0000_s1026" style="position:absolute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pt,115.15pt" to="117pt,2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" strokeweight="3pt"/>
            </w:pict>
          </mc:Fallback>
        </mc:AlternateContent>
      </w:r>
      <w:r w:rsidR="008D66CE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-975995</wp:posOffset>
            </wp:positionH>
            <wp:positionV relativeFrom="margin">
              <wp:posOffset>3703320</wp:posOffset>
            </wp:positionV>
            <wp:extent cx="3119755" cy="2345690"/>
            <wp:effectExtent l="0" t="0" r="4445" b="0"/>
            <wp:wrapSquare wrapText="bothSides"/>
            <wp:docPr id="23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755" cy="234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66CE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6433820</wp:posOffset>
                </wp:positionH>
                <wp:positionV relativeFrom="paragraph">
                  <wp:posOffset>1462405</wp:posOffset>
                </wp:positionV>
                <wp:extent cx="342900" cy="1485900"/>
                <wp:effectExtent l="23495" t="24130" r="24130" b="23495"/>
                <wp:wrapNone/>
                <wp:docPr id="4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2900" cy="148590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" o:spid="_x0000_s1026" style="position:absolute;flip:x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06.6pt,115.15pt" to="533.6pt,2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" strokeweight="3pt"/>
            </w:pict>
          </mc:Fallback>
        </mc:AlternateContent>
      </w:r>
      <w:r w:rsidR="008D66CE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-741045</wp:posOffset>
                </wp:positionH>
                <wp:positionV relativeFrom="paragraph">
                  <wp:posOffset>2698115</wp:posOffset>
                </wp:positionV>
                <wp:extent cx="2501265" cy="800100"/>
                <wp:effectExtent l="20955" t="21590" r="97155" b="102235"/>
                <wp:wrapNone/>
                <wp:docPr id="3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1265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E22D7" w:rsidRPr="001C4CF6" w:rsidRDefault="008E22D7" w:rsidP="0047680D">
                            <w:pPr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 w:rsidRPr="001C4CF6">
                              <w:rPr>
                                <w:b/>
                                <w:sz w:val="72"/>
                                <w:szCs w:val="72"/>
                              </w:rPr>
                              <w:t>Slenteren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28" type="#_x0000_t202" style="position:absolute;margin-left:-58.35pt;margin-top:212.45pt;width:196.95pt;height:63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" strokeweight="3pt">
                <v:shadow on="t" opacity=".5" offset="6pt,6pt"/>
                <v:textbox>
                  <w:txbxContent>
                    <w:p w:rsidR="008E22D7" w:rsidRPr="001C4CF6" w:rsidRDefault="008E22D7" w:rsidP="0047680D">
                      <w:pPr>
                        <w:rPr>
                          <w:b/>
                          <w:sz w:val="72"/>
                          <w:szCs w:val="72"/>
                        </w:rPr>
                      </w:pPr>
                      <w:r w:rsidRPr="001C4CF6">
                        <w:rPr>
                          <w:b/>
                          <w:sz w:val="72"/>
                          <w:szCs w:val="72"/>
                        </w:rPr>
                        <w:t>Slenteren</w:t>
                      </w:r>
                    </w:p>
                  </w:txbxContent>
                </v:textbox>
              </v:shape>
            </w:pict>
          </mc:Fallback>
        </mc:AlternateContent>
      </w:r>
      <w:r w:rsidR="008D66CE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2143760</wp:posOffset>
            </wp:positionH>
            <wp:positionV relativeFrom="margin">
              <wp:posOffset>3498215</wp:posOffset>
            </wp:positionV>
            <wp:extent cx="2219960" cy="2959735"/>
            <wp:effectExtent l="0" t="0" r="8890" b="0"/>
            <wp:wrapSquare wrapText="bothSides"/>
            <wp:docPr id="22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960" cy="295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66CE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2143760</wp:posOffset>
                </wp:positionH>
                <wp:positionV relativeFrom="paragraph">
                  <wp:posOffset>2204720</wp:posOffset>
                </wp:positionV>
                <wp:extent cx="2207895" cy="1293495"/>
                <wp:effectExtent l="19685" t="23495" r="96520" b="102235"/>
                <wp:wrapNone/>
                <wp:docPr id="2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7895" cy="1293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E22D7" w:rsidRPr="001C4CF6" w:rsidRDefault="008E22D7" w:rsidP="009A49F7">
                            <w:pPr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 w:rsidRPr="001C4CF6">
                              <w:rPr>
                                <w:b/>
                                <w:sz w:val="72"/>
                                <w:szCs w:val="72"/>
                              </w:rPr>
                              <w:t>Sluipen- sloop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29" type="#_x0000_t202" style="position:absolute;margin-left:168.8pt;margin-top:173.6pt;width:173.85pt;height:101.8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" strokeweight="3pt">
                <v:shadow on="t" opacity=".5" offset="6pt,6pt"/>
                <v:textbox>
                  <w:txbxContent>
                    <w:p w:rsidR="008E22D7" w:rsidRPr="001C4CF6" w:rsidRDefault="008E22D7" w:rsidP="009A49F7">
                      <w:pPr>
                        <w:rPr>
                          <w:b/>
                          <w:sz w:val="72"/>
                          <w:szCs w:val="72"/>
                        </w:rPr>
                      </w:pPr>
                      <w:r w:rsidRPr="001C4CF6">
                        <w:rPr>
                          <w:b/>
                          <w:sz w:val="72"/>
                          <w:szCs w:val="72"/>
                        </w:rPr>
                        <w:t>Sluipen- sloop</w:t>
                      </w:r>
                    </w:p>
                  </w:txbxContent>
                </v:textbox>
              </v:shape>
            </w:pict>
          </mc:Fallback>
        </mc:AlternateContent>
      </w:r>
      <w:r w:rsidR="008D66CE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2761615</wp:posOffset>
                </wp:positionH>
                <wp:positionV relativeFrom="paragraph">
                  <wp:posOffset>1385570</wp:posOffset>
                </wp:positionV>
                <wp:extent cx="457200" cy="1485900"/>
                <wp:effectExtent l="27940" t="23495" r="19685" b="24130"/>
                <wp:wrapNone/>
                <wp:docPr id="1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148590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7.45pt,109.1pt" to="253.45pt,22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" strokeweight="3pt"/>
            </w:pict>
          </mc:Fallback>
        </mc:AlternateContent>
      </w:r>
      <w:r w:rsidR="008D66CE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800100</wp:posOffset>
            </wp:positionH>
            <wp:positionV relativeFrom="paragraph">
              <wp:posOffset>-299085</wp:posOffset>
            </wp:positionV>
            <wp:extent cx="6172200" cy="1957070"/>
            <wp:effectExtent l="0" t="0" r="0" b="5080"/>
            <wp:wrapNone/>
            <wp:docPr id="19" name="Afbeelding 19" descr="parachu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arachut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891" r="24394" b="67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195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66CE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6972300</wp:posOffset>
            </wp:positionH>
            <wp:positionV relativeFrom="margin">
              <wp:posOffset>3415665</wp:posOffset>
            </wp:positionV>
            <wp:extent cx="2758440" cy="2745105"/>
            <wp:effectExtent l="0" t="0" r="3810" b="0"/>
            <wp:wrapSquare wrapText="bothSides"/>
            <wp:docPr id="2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440" cy="274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66CE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7090410</wp:posOffset>
            </wp:positionH>
            <wp:positionV relativeFrom="margin">
              <wp:posOffset>-673100</wp:posOffset>
            </wp:positionV>
            <wp:extent cx="2473325" cy="3621405"/>
            <wp:effectExtent l="0" t="0" r="3175" b="0"/>
            <wp:wrapSquare wrapText="bothSides"/>
            <wp:docPr id="20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325" cy="362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7680D" w:rsidSect="0047680D">
      <w:pgSz w:w="16838" w:h="11906" w:orient="landscape"/>
      <w:pgMar w:top="1411" w:right="1411" w:bottom="1411" w:left="1411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677734"/>
    <w:multiLevelType w:val="hybridMultilevel"/>
    <w:tmpl w:val="5C4E91CA"/>
    <w:lvl w:ilvl="0" w:tplc="AFD4F82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8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680D"/>
    <w:rsid w:val="00014D26"/>
    <w:rsid w:val="001C4CF6"/>
    <w:rsid w:val="004321D5"/>
    <w:rsid w:val="0047680D"/>
    <w:rsid w:val="004B102E"/>
    <w:rsid w:val="00573C12"/>
    <w:rsid w:val="008D66CE"/>
    <w:rsid w:val="008E22D7"/>
    <w:rsid w:val="009A49F7"/>
    <w:rsid w:val="009F0AB7"/>
    <w:rsid w:val="00AC1F00"/>
    <w:rsid w:val="00D158A3"/>
    <w:rsid w:val="00E26E88"/>
    <w:rsid w:val="00ED6998"/>
    <w:rsid w:val="00EE3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semiHidden/>
  </w:style>
  <w:style w:type="table" w:default="1" w:styleId="Standaardtabe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semiHidden/>
  </w:style>
  <w:style w:type="table" w:default="1" w:styleId="Standaardtabe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859039CF</Template>
  <TotalTime>0</TotalTime>
  <Pages>2</Pages>
  <Words>38</Words>
  <Characters>213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Paradigit Computers</Company>
  <LinksUpToDate>false</LinksUpToDate>
  <CharactersWithSpaces>250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Boudewijn.Rijkenberg</dc:creator>
  <cp:keywords/>
  <dc:description/>
  <cp:lastModifiedBy>Lucienne Klinkenberg</cp:lastModifiedBy>
  <cp:revision>2</cp:revision>
  <cp:lastPrinted>2009-12-07T09:25:00Z</cp:lastPrinted>
  <dcterms:created xsi:type="dcterms:W3CDTF">2012-10-29T12:22:00Z</dcterms:created>
  <dcterms:modified xsi:type="dcterms:W3CDTF">2012-10-29T12:22:00Z</dcterms:modified>
</cp:coreProperties>
</file>