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5C" w:rsidRPr="00DB4CE4" w:rsidRDefault="00DB7961">
      <w:pPr>
        <w:rPr>
          <w:sz w:val="52"/>
          <w:szCs w:val="52"/>
        </w:rPr>
      </w:pPr>
      <w:bookmarkStart w:id="0" w:name="_GoBack"/>
      <w:bookmarkEnd w:id="0"/>
      <w:r w:rsidRPr="00DB4CE4">
        <w:rPr>
          <w:b/>
          <w:sz w:val="52"/>
          <w:szCs w:val="52"/>
        </w:rPr>
        <w:t>h</w:t>
      </w:r>
      <w:r w:rsidR="00773E5C" w:rsidRPr="00DB4CE4">
        <w:rPr>
          <w:b/>
          <w:sz w:val="52"/>
          <w:szCs w:val="52"/>
        </w:rPr>
        <w:t>et speelgoed</w:t>
      </w:r>
      <w:r w:rsidR="00983C63" w:rsidRPr="00DB4CE4">
        <w:rPr>
          <w:sz w:val="52"/>
          <w:szCs w:val="52"/>
        </w:rPr>
        <w:t>: dat zijn dingen om mee te spelen.</w:t>
      </w:r>
    </w:p>
    <w:p w:rsidR="00773E5C" w:rsidRPr="00DB4CE4" w:rsidRDefault="00773E5C">
      <w:pPr>
        <w:rPr>
          <w:sz w:val="52"/>
          <w:szCs w:val="52"/>
        </w:rPr>
      </w:pPr>
    </w:p>
    <w:p w:rsidR="00773E5C" w:rsidRPr="00DB4CE4" w:rsidRDefault="00773E5C">
      <w:pPr>
        <w:rPr>
          <w:sz w:val="52"/>
          <w:szCs w:val="52"/>
        </w:rPr>
      </w:pPr>
    </w:p>
    <w:p w:rsidR="00773E5C" w:rsidRPr="00DB4CE4" w:rsidRDefault="00DB7961">
      <w:pPr>
        <w:rPr>
          <w:sz w:val="52"/>
          <w:szCs w:val="52"/>
        </w:rPr>
      </w:pPr>
      <w:r w:rsidRPr="00DB4CE4">
        <w:rPr>
          <w:b/>
          <w:sz w:val="52"/>
          <w:szCs w:val="52"/>
        </w:rPr>
        <w:t>de rommel</w:t>
      </w:r>
      <w:r w:rsidR="002D0F1B" w:rsidRPr="00DB4CE4">
        <w:rPr>
          <w:sz w:val="52"/>
          <w:szCs w:val="52"/>
        </w:rPr>
        <w:t>: dat zijn spullen die kriskras door elkaar liggen.</w:t>
      </w: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7961">
      <w:pPr>
        <w:rPr>
          <w:sz w:val="52"/>
          <w:szCs w:val="52"/>
        </w:rPr>
      </w:pPr>
      <w:r w:rsidRPr="00DB4CE4">
        <w:rPr>
          <w:b/>
          <w:sz w:val="52"/>
          <w:szCs w:val="52"/>
        </w:rPr>
        <w:t>opruimen</w:t>
      </w:r>
      <w:r w:rsidR="00FA7599" w:rsidRPr="00DB4CE4">
        <w:rPr>
          <w:sz w:val="52"/>
          <w:szCs w:val="52"/>
        </w:rPr>
        <w:t xml:space="preserve"> betekent spullen netjes wegleggen of wegbergen.</w:t>
      </w: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4CE4">
      <w:pPr>
        <w:rPr>
          <w:sz w:val="52"/>
          <w:szCs w:val="52"/>
        </w:rPr>
      </w:pPr>
      <w:r>
        <w:rPr>
          <w:b/>
          <w:sz w:val="52"/>
          <w:szCs w:val="52"/>
        </w:rPr>
        <w:t>s</w:t>
      </w:r>
      <w:r w:rsidR="00DB7961" w:rsidRPr="00DB4CE4">
        <w:rPr>
          <w:b/>
          <w:sz w:val="52"/>
          <w:szCs w:val="52"/>
        </w:rPr>
        <w:t>orteren</w:t>
      </w:r>
      <w:r w:rsidR="00FA7599" w:rsidRPr="00DB4CE4">
        <w:rPr>
          <w:sz w:val="52"/>
          <w:szCs w:val="52"/>
        </w:rPr>
        <w:t>: uitzoeken en bij elkaar leggen wat bij elkaar hoort.</w:t>
      </w: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7961">
      <w:pPr>
        <w:rPr>
          <w:sz w:val="52"/>
          <w:szCs w:val="52"/>
        </w:rPr>
      </w:pPr>
    </w:p>
    <w:p w:rsidR="00DB7961" w:rsidRPr="00DB4CE4" w:rsidRDefault="00DB7961">
      <w:pPr>
        <w:rPr>
          <w:sz w:val="52"/>
          <w:szCs w:val="52"/>
        </w:rPr>
      </w:pPr>
      <w:r w:rsidRPr="00DB4CE4">
        <w:rPr>
          <w:b/>
          <w:sz w:val="52"/>
          <w:szCs w:val="52"/>
        </w:rPr>
        <w:t>netjes</w:t>
      </w:r>
      <w:r w:rsidR="00A76530" w:rsidRPr="00DB4CE4">
        <w:rPr>
          <w:sz w:val="52"/>
          <w:szCs w:val="52"/>
        </w:rPr>
        <w:t>: keurig en goed verzorgd.</w:t>
      </w:r>
    </w:p>
    <w:p w:rsidR="00773E5C" w:rsidRDefault="00773E5C">
      <w:pPr>
        <w:rPr>
          <w:sz w:val="44"/>
          <w:szCs w:val="44"/>
        </w:rPr>
      </w:pPr>
    </w:p>
    <w:p w:rsidR="00773E5C" w:rsidRPr="00773E5C" w:rsidRDefault="00773E5C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773E5C" w:rsidRDefault="00AF6A4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-492125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-492125</wp:posOffset>
                </wp:positionV>
                <wp:extent cx="2954655" cy="2801620"/>
                <wp:effectExtent l="4445" t="3175" r="79375" b="7175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8016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444" w:rsidRPr="00FA7599" w:rsidRDefault="00A36850" w:rsidP="00A3685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A7599">
                              <w:rPr>
                                <w:b/>
                                <w:sz w:val="40"/>
                                <w:szCs w:val="40"/>
                              </w:rPr>
                              <w:t>Sorteren</w:t>
                            </w:r>
                          </w:p>
                          <w:p w:rsidR="00A36850" w:rsidRPr="00A36850" w:rsidRDefault="00AF6A4E" w:rsidP="00A3685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785110" cy="2405380"/>
                                  <wp:effectExtent l="0" t="0" r="0" b="0"/>
                                  <wp:docPr id="1" name="il_fi" descr="full13059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full130590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110" cy="240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7.15pt;margin-top:-38.75pt;width:232.65pt;height:22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" fillcolor="#cff" stroked="f">
                <v:shadow on="t" opacity=".5" offset="6pt,6pt"/>
                <v:textbox>
                  <w:txbxContent>
                    <w:p w:rsidR="00A80444" w:rsidRPr="00FA7599" w:rsidRDefault="00A36850" w:rsidP="00A3685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A7599">
                        <w:rPr>
                          <w:b/>
                          <w:sz w:val="40"/>
                          <w:szCs w:val="40"/>
                        </w:rPr>
                        <w:t>Sorteren</w:t>
                      </w:r>
                    </w:p>
                    <w:p w:rsidR="00A36850" w:rsidRPr="00A36850" w:rsidRDefault="00AF6A4E" w:rsidP="00A3685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785110" cy="2405380"/>
                            <wp:effectExtent l="0" t="0" r="0" b="0"/>
                            <wp:docPr id="1" name="il_fi" descr="full130590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full130590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110" cy="240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3B8" w:rsidRDefault="00AF6A4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2597785</wp:posOffset>
                </wp:positionV>
                <wp:extent cx="3102610" cy="3223260"/>
                <wp:effectExtent l="4445" t="0" r="74295" b="7493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2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434" w:rsidRDefault="002D6594" w:rsidP="002D659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D6594">
                              <w:rPr>
                                <w:b/>
                                <w:sz w:val="40"/>
                                <w:szCs w:val="40"/>
                              </w:rPr>
                              <w:t>opruimen</w:t>
                            </w:r>
                          </w:p>
                          <w:p w:rsidR="002D6594" w:rsidRPr="002D6594" w:rsidRDefault="00AF6A4E" w:rsidP="002D659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7170" cy="2785110"/>
                                  <wp:effectExtent l="0" t="0" r="508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91" t="7732" r="15721" b="242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70" cy="278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37.15pt;margin-top:204.55pt;width:244.3pt;height:25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1B7434" w:rsidRDefault="002D6594" w:rsidP="002D659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D6594">
                        <w:rPr>
                          <w:b/>
                          <w:sz w:val="40"/>
                          <w:szCs w:val="40"/>
                        </w:rPr>
                        <w:t>opruimen</w:t>
                      </w:r>
                    </w:p>
                    <w:p w:rsidR="002D6594" w:rsidRPr="002D6594" w:rsidRDefault="00AF6A4E" w:rsidP="002D659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7170" cy="2785110"/>
                            <wp:effectExtent l="0" t="0" r="508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91" t="7732" r="15721" b="242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70" cy="278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2597785</wp:posOffset>
                </wp:positionV>
                <wp:extent cx="990600" cy="561975"/>
                <wp:effectExtent l="22225" t="16510" r="15875" b="21590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561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5pt,204.55pt" to="217.75pt,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1028700</wp:posOffset>
                </wp:positionV>
                <wp:extent cx="222885" cy="243205"/>
                <wp:effectExtent l="18415" t="19050" r="15875" b="23495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885" cy="2432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pt,81pt" to="217.7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3086100</wp:posOffset>
                </wp:positionV>
                <wp:extent cx="2853690" cy="2662555"/>
                <wp:effectExtent l="0" t="0" r="80010" b="8064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6625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1B7434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0444">
                              <w:rPr>
                                <w:b/>
                                <w:sz w:val="40"/>
                                <w:szCs w:val="40"/>
                              </w:rPr>
                              <w:t>netjes</w:t>
                            </w:r>
                          </w:p>
                          <w:p w:rsidR="00A80444" w:rsidRPr="00A80444" w:rsidRDefault="00AF6A4E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01290" cy="2251075"/>
                                  <wp:effectExtent l="0" t="0" r="3810" b="0"/>
                                  <wp:docPr id="3" name="il_fi" descr="DSC_0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DSC_05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290" cy="225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7434" w:rsidRPr="001803B8" w:rsidRDefault="001B7434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513pt;margin-top:243pt;width:224.7pt;height:2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1803B8" w:rsidRDefault="001B7434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0444">
                        <w:rPr>
                          <w:b/>
                          <w:sz w:val="40"/>
                          <w:szCs w:val="40"/>
                        </w:rPr>
                        <w:t>netjes</w:t>
                      </w:r>
                    </w:p>
                    <w:p w:rsidR="00A80444" w:rsidRPr="00A80444" w:rsidRDefault="00AF6A4E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01290" cy="2251075"/>
                            <wp:effectExtent l="0" t="0" r="3810" b="0"/>
                            <wp:docPr id="3" name="il_fi" descr="DSC_0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DSC_05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1290" cy="225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7434" w:rsidRPr="001803B8" w:rsidRDefault="001B7434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1028700</wp:posOffset>
                </wp:positionV>
                <wp:extent cx="549275" cy="1010285"/>
                <wp:effectExtent l="22225" t="19050" r="19050" b="18415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9275" cy="10102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75pt,81pt" to="513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-442595</wp:posOffset>
                </wp:positionV>
                <wp:extent cx="2761615" cy="2908935"/>
                <wp:effectExtent l="0" t="0" r="76835" b="7683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29089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1B7434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B7434">
                              <w:rPr>
                                <w:b/>
                                <w:sz w:val="40"/>
                                <w:szCs w:val="40"/>
                              </w:rPr>
                              <w:t>de rommel</w:t>
                            </w:r>
                          </w:p>
                          <w:p w:rsidR="001B7434" w:rsidRPr="001B7434" w:rsidRDefault="00AF6A4E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72715" cy="2433955"/>
                                  <wp:effectExtent l="0" t="0" r="0" b="4445"/>
                                  <wp:docPr id="4" name="il_fi" descr="DSC_0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DSC_03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715" cy="243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13pt;margin-top:-34.85pt;width:217.45pt;height:22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1803B8" w:rsidRDefault="001B7434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B7434">
                        <w:rPr>
                          <w:b/>
                          <w:sz w:val="40"/>
                          <w:szCs w:val="40"/>
                        </w:rPr>
                        <w:t>de rommel</w:t>
                      </w:r>
                    </w:p>
                    <w:p w:rsidR="001B7434" w:rsidRPr="001B7434" w:rsidRDefault="00AF6A4E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72715" cy="2433955"/>
                            <wp:effectExtent l="0" t="0" r="0" b="4445"/>
                            <wp:docPr id="4" name="il_fi" descr="DSC_0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DSC_03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715" cy="243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3159760</wp:posOffset>
                </wp:positionV>
                <wp:extent cx="549275" cy="1412240"/>
                <wp:effectExtent l="22225" t="16510" r="19050" b="1905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1412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75pt,248.8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bJFw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1271905</wp:posOffset>
                </wp:positionV>
                <wp:extent cx="3200400" cy="2934970"/>
                <wp:effectExtent l="41275" t="43180" r="120650" b="11747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349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FA7599" w:rsidRDefault="001B7434" w:rsidP="001B743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A7599">
                              <w:rPr>
                                <w:b/>
                                <w:sz w:val="72"/>
                                <w:szCs w:val="72"/>
                              </w:rPr>
                              <w:t>het speelgoed</w:t>
                            </w:r>
                          </w:p>
                          <w:p w:rsidR="001B7434" w:rsidRPr="001803B8" w:rsidRDefault="00AF6A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2996565" cy="2194560"/>
                                  <wp:effectExtent l="0" t="0" r="0" b="0"/>
                                  <wp:docPr id="5" name="rg_hi" descr="ANd9GcQYzdeiswBnLMfG7v9UEjxKteTuh_XbsoWR8cm2_EUI5DqyXKeD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QYzdeiswBnLMfG7v9UEjxKteTuh_XbsoWR8cm2_EUI5DqyXKeD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565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17.75pt;margin-top:100.15pt;width:252pt;height:23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" fillcolor="#cff" strokeweight="6pt">
                <v:shadow on="t" opacity=".5" offset="6pt,6pt"/>
                <v:textbox>
                  <w:txbxContent>
                    <w:p w:rsidR="001803B8" w:rsidRPr="00FA7599" w:rsidRDefault="001B7434" w:rsidP="001B7434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A7599">
                        <w:rPr>
                          <w:b/>
                          <w:sz w:val="72"/>
                          <w:szCs w:val="72"/>
                        </w:rPr>
                        <w:t>het speelgoed</w:t>
                      </w:r>
                    </w:p>
                    <w:p w:rsidR="001B7434" w:rsidRPr="001803B8" w:rsidRDefault="00AF6A4E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2996565" cy="2194560"/>
                            <wp:effectExtent l="0" t="0" r="0" b="0"/>
                            <wp:docPr id="5" name="rg_hi" descr="ANd9GcQYzdeiswBnLMfG7v9UEjxKteTuh_XbsoWR8cm2_EUI5DqyXKeD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QYzdeiswBnLMfG7v9UEjxKteTuh_XbsoWR8cm2_EUI5DqyXKeD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6565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41B3"/>
    <w:rsid w:val="00107B6A"/>
    <w:rsid w:val="001803B8"/>
    <w:rsid w:val="00184131"/>
    <w:rsid w:val="001B7434"/>
    <w:rsid w:val="0020561D"/>
    <w:rsid w:val="00227494"/>
    <w:rsid w:val="002D0F1B"/>
    <w:rsid w:val="002D6594"/>
    <w:rsid w:val="00393998"/>
    <w:rsid w:val="003A44B7"/>
    <w:rsid w:val="00442EAF"/>
    <w:rsid w:val="00612290"/>
    <w:rsid w:val="006140BE"/>
    <w:rsid w:val="00773E5C"/>
    <w:rsid w:val="00802DB1"/>
    <w:rsid w:val="008A690B"/>
    <w:rsid w:val="00983C63"/>
    <w:rsid w:val="00A32D58"/>
    <w:rsid w:val="00A36850"/>
    <w:rsid w:val="00A76530"/>
    <w:rsid w:val="00A80444"/>
    <w:rsid w:val="00AF6A4E"/>
    <w:rsid w:val="00B70EF4"/>
    <w:rsid w:val="00C03140"/>
    <w:rsid w:val="00D651C0"/>
    <w:rsid w:val="00DB4CE4"/>
    <w:rsid w:val="00DB7961"/>
    <w:rsid w:val="00E15422"/>
    <w:rsid w:val="00ED68FD"/>
    <w:rsid w:val="00EE09E3"/>
    <w:rsid w:val="00EE6938"/>
    <w:rsid w:val="00FA7599"/>
    <w:rsid w:val="00FB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39A9563B</Template>
  <TotalTime>1</TotalTime>
  <Pages>2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Marianne van Leeuwen</cp:lastModifiedBy>
  <cp:revision>2</cp:revision>
  <dcterms:created xsi:type="dcterms:W3CDTF">2012-11-29T10:58:00Z</dcterms:created>
  <dcterms:modified xsi:type="dcterms:W3CDTF">2012-11-29T10:58:00Z</dcterms:modified>
</cp:coreProperties>
</file>