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943" w:rsidRDefault="00A30943">
      <w:bookmarkStart w:id="0" w:name="_GoBack"/>
      <w:bookmarkEnd w:id="0"/>
    </w:p>
    <w:p w:rsidR="00A30943" w:rsidRDefault="00A30943"/>
    <w:p w:rsidR="00A30943" w:rsidRDefault="00A30943"/>
    <w:p w:rsidR="00A30943" w:rsidRDefault="00A30943"/>
    <w:p w:rsidR="00125180" w:rsidRPr="00A30943" w:rsidRDefault="00A30943">
      <w:pPr>
        <w:rPr>
          <w:color w:val="7030A0"/>
          <w:sz w:val="44"/>
          <w:szCs w:val="4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25180" w:rsidRPr="00A30943">
        <w:rPr>
          <w:color w:val="7030A0"/>
          <w:sz w:val="44"/>
          <w:szCs w:val="44"/>
        </w:rPr>
        <w:t>Thema bij mij thuis</w:t>
      </w:r>
    </w:p>
    <w:p w:rsidR="00A30943" w:rsidRPr="00A30943" w:rsidRDefault="00A30943">
      <w:pPr>
        <w:rPr>
          <w:sz w:val="44"/>
          <w:szCs w:val="44"/>
        </w:rPr>
      </w:pPr>
    </w:p>
    <w:p w:rsidR="00A30943" w:rsidRPr="00A30943" w:rsidRDefault="00A30943">
      <w:pPr>
        <w:rPr>
          <w:sz w:val="44"/>
          <w:szCs w:val="44"/>
        </w:rPr>
      </w:pPr>
    </w:p>
    <w:p w:rsidR="00A30943" w:rsidRPr="00A30943" w:rsidRDefault="00A30943">
      <w:pPr>
        <w:rPr>
          <w:sz w:val="44"/>
          <w:szCs w:val="44"/>
        </w:rPr>
      </w:pPr>
    </w:p>
    <w:p w:rsidR="00125180" w:rsidRPr="00A30943" w:rsidRDefault="00125180">
      <w:pPr>
        <w:rPr>
          <w:sz w:val="44"/>
          <w:szCs w:val="44"/>
        </w:rPr>
      </w:pPr>
    </w:p>
    <w:p w:rsidR="00125180" w:rsidRPr="00A30943" w:rsidRDefault="00A30943">
      <w:pPr>
        <w:rPr>
          <w:sz w:val="44"/>
          <w:szCs w:val="44"/>
        </w:rPr>
      </w:pPr>
      <w:r w:rsidRPr="00A30943">
        <w:rPr>
          <w:sz w:val="44"/>
          <w:szCs w:val="44"/>
        </w:rPr>
        <w:tab/>
      </w:r>
      <w:r w:rsidRPr="00A30943">
        <w:rPr>
          <w:sz w:val="44"/>
          <w:szCs w:val="44"/>
        </w:rPr>
        <w:tab/>
      </w:r>
      <w:r w:rsidRPr="00A30943">
        <w:rPr>
          <w:sz w:val="44"/>
          <w:szCs w:val="44"/>
        </w:rPr>
        <w:tab/>
      </w:r>
      <w:r>
        <w:rPr>
          <w:sz w:val="44"/>
          <w:szCs w:val="44"/>
        </w:rPr>
        <w:tab/>
      </w:r>
      <w:r w:rsidR="00125180" w:rsidRPr="00A30943">
        <w:rPr>
          <w:b/>
          <w:sz w:val="44"/>
          <w:szCs w:val="44"/>
        </w:rPr>
        <w:t>Vroeger:</w:t>
      </w:r>
      <w:r w:rsidRPr="00A30943">
        <w:rPr>
          <w:rStyle w:val="Zwaar"/>
          <w:sz w:val="44"/>
          <w:szCs w:val="44"/>
        </w:rPr>
        <w:t xml:space="preserve"> </w:t>
      </w:r>
      <w:r w:rsidRPr="00A30943">
        <w:rPr>
          <w:rStyle w:val="Zwaar"/>
          <w:b w:val="0"/>
          <w:sz w:val="44"/>
          <w:szCs w:val="44"/>
        </w:rPr>
        <w:t>voor de tijd van nu.</w:t>
      </w:r>
    </w:p>
    <w:p w:rsidR="00125180" w:rsidRPr="00A30943" w:rsidRDefault="00125180">
      <w:pPr>
        <w:rPr>
          <w:sz w:val="44"/>
          <w:szCs w:val="44"/>
        </w:rPr>
      </w:pPr>
    </w:p>
    <w:p w:rsidR="00747AB6" w:rsidRDefault="00A30943">
      <w:r w:rsidRPr="00A30943">
        <w:rPr>
          <w:sz w:val="44"/>
          <w:szCs w:val="44"/>
        </w:rPr>
        <w:tab/>
      </w:r>
      <w:r w:rsidRPr="00A30943">
        <w:rPr>
          <w:sz w:val="44"/>
          <w:szCs w:val="44"/>
        </w:rPr>
        <w:tab/>
      </w:r>
      <w:r w:rsidRPr="00A30943">
        <w:rPr>
          <w:sz w:val="44"/>
          <w:szCs w:val="44"/>
        </w:rPr>
        <w:tab/>
      </w:r>
      <w:r w:rsidRPr="00A30943">
        <w:rPr>
          <w:sz w:val="44"/>
          <w:szCs w:val="44"/>
        </w:rPr>
        <w:tab/>
      </w:r>
      <w:r w:rsidR="00125180" w:rsidRPr="00A30943">
        <w:rPr>
          <w:b/>
          <w:sz w:val="44"/>
          <w:szCs w:val="44"/>
        </w:rPr>
        <w:t>Nu:</w:t>
      </w:r>
      <w:r w:rsidR="00125180" w:rsidRPr="00A30943">
        <w:rPr>
          <w:sz w:val="44"/>
          <w:szCs w:val="44"/>
        </w:rPr>
        <w:t xml:space="preserve"> </w:t>
      </w:r>
      <w:r w:rsidRPr="00A30943">
        <w:rPr>
          <w:sz w:val="44"/>
          <w:szCs w:val="44"/>
        </w:rPr>
        <w:t>op het dit tijdstip.</w:t>
      </w:r>
      <w:r w:rsidR="00830E8D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900430</wp:posOffset>
                </wp:positionH>
                <wp:positionV relativeFrom="paragraph">
                  <wp:posOffset>1857375</wp:posOffset>
                </wp:positionV>
                <wp:extent cx="3886200" cy="4967605"/>
                <wp:effectExtent l="24130" t="26035" r="99695" b="10223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967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F2C47" w:rsidRDefault="00A30943" w:rsidP="00747AB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72205" cy="2329180"/>
                                  <wp:effectExtent l="0" t="0" r="4445" b="0"/>
                                  <wp:docPr id="9" name="irc_mi" descr="http://www.historie-sliedrecht.nl/Historie%20onderwijs%202/school%201%20%2810%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historie-sliedrecht.nl/Historie%20onderwijs%202/school%201%20%2810%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2205" cy="2329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2C47" w:rsidRPr="00747AB6" w:rsidRDefault="00A30943" w:rsidP="003F2C4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29105" cy="1757680"/>
                                  <wp:effectExtent l="0" t="0" r="4445" b="0"/>
                                  <wp:docPr id="8" name="irc_mi" descr="http://www.jeugdsoosdelamp.nl/images/gallery/4a808efccec96telefoon-draaischij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jeugdsoosdelamp.nl/images/gallery/4a808efccec96telefoon-draaischij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9105" cy="1757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29105" cy="2257425"/>
                                  <wp:effectExtent l="0" t="0" r="4445" b="9525"/>
                                  <wp:docPr id="33" name="irc_mi" descr="http://i.marktplaats.com/00/s/MTAyNFg3Njg=/z/F2UAAOxylpNTTBiz/$_8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i.marktplaats.com/00/s/MTAyNFg3Njg=/z/F2UAAOxylpNTTBiz/$_8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9105" cy="2257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70.9pt;margin-top:146.25pt;width:306pt;height:391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" strokeweight="3pt">
                <v:shadow on="t" opacity=".5" offset="6pt,6pt"/>
                <v:textbox>
                  <w:txbxContent>
                    <w:p w:rsidR="003F2C47" w:rsidRDefault="00A30943" w:rsidP="00747AB6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672205" cy="2329180"/>
                            <wp:effectExtent l="0" t="0" r="4445" b="0"/>
                            <wp:docPr id="9" name="irc_mi" descr="http://www.historie-sliedrecht.nl/Historie%20onderwijs%202/school%201%20%2810%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historie-sliedrecht.nl/Historie%20onderwijs%202/school%201%20%2810%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2205" cy="2329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F2C47" w:rsidRPr="00747AB6" w:rsidRDefault="00A30943" w:rsidP="003F2C4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29105" cy="1757680"/>
                            <wp:effectExtent l="0" t="0" r="4445" b="0"/>
                            <wp:docPr id="8" name="irc_mi" descr="http://www.jeugdsoosdelamp.nl/images/gallery/4a808efccec96telefoon-draaischij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jeugdsoosdelamp.nl/images/gallery/4a808efccec96telefoon-draaischij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9105" cy="1757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29105" cy="2257425"/>
                            <wp:effectExtent l="0" t="0" r="4445" b="9525"/>
                            <wp:docPr id="33" name="irc_mi" descr="http://i.marktplaats.com/00/s/MTAyNFg3Njg=/z/F2UAAOxylpNTTBiz/$_8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i.marktplaats.com/00/s/MTAyNFg3Njg=/z/F2UAAOxylpNTTBiz/$_8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9105" cy="2257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5672455</wp:posOffset>
                </wp:positionH>
                <wp:positionV relativeFrom="paragraph">
                  <wp:posOffset>1857375</wp:posOffset>
                </wp:positionV>
                <wp:extent cx="3886200" cy="4967605"/>
                <wp:effectExtent l="24130" t="19050" r="99695" b="99695"/>
                <wp:wrapNone/>
                <wp:docPr id="1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967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F2C47" w:rsidRPr="003F2C47" w:rsidRDefault="00A30943" w:rsidP="003F2C47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57600" cy="2243455"/>
                                  <wp:effectExtent l="0" t="0" r="0" b="4445"/>
                                  <wp:docPr id="10" name="irc_mi" descr="http://www.amstelveen.nl/upload_mm/f/7/6/2485_fullimage_Schoolklas_met_kinderen_570x3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amstelveen.nl/upload_mm/f/7/6/2485_fullimage_Schoolklas_met_kinderen_570x3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7600" cy="2243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28800" cy="2614930"/>
                                  <wp:effectExtent l="0" t="0" r="0" b="0"/>
                                  <wp:docPr id="165" name="irc_mi" descr="http://ic.tweakimg.net/ext/i/1275937313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ic.tweakimg.net/ext/i/1275937313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2614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28800" cy="2214880"/>
                                  <wp:effectExtent l="0" t="0" r="0" b="0"/>
                                  <wp:docPr id="161" name="irc_mi" descr="http://www.huistelefoon-kopen.nl/wp-content/uploads/2012/11/huistelefoon_kopen_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huistelefoon-kopen.nl/wp-content/uploads/2012/11/huistelefoon_kopen_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2214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446.65pt;margin-top:146.25pt;width:306pt;height:391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" strokeweight="3pt">
                <v:shadow on="t" opacity=".5" offset="6pt,6pt"/>
                <v:textbox>
                  <w:txbxContent>
                    <w:p w:rsidR="003F2C47" w:rsidRPr="003F2C47" w:rsidRDefault="00A30943" w:rsidP="003F2C47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657600" cy="2243455"/>
                            <wp:effectExtent l="0" t="0" r="0" b="4445"/>
                            <wp:docPr id="10" name="irc_mi" descr="http://www.amstelveen.nl/upload_mm/f/7/6/2485_fullimage_Schoolklas_met_kinderen_570x3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amstelveen.nl/upload_mm/f/7/6/2485_fullimage_Schoolklas_met_kinderen_570x31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7600" cy="2243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28800" cy="2614930"/>
                            <wp:effectExtent l="0" t="0" r="0" b="0"/>
                            <wp:docPr id="165" name="irc_mi" descr="http://ic.tweakimg.net/ext/i/1275937313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ic.tweakimg.net/ext/i/1275937313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2614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28800" cy="2214880"/>
                            <wp:effectExtent l="0" t="0" r="0" b="0"/>
                            <wp:docPr id="161" name="irc_mi" descr="http://www.huistelefoon-kopen.nl/wp-content/uploads/2012/11/huistelefoon_kopen_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huistelefoon-kopen.nl/wp-content/uploads/2012/11/huistelefoon_kopen_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2214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900430</wp:posOffset>
                </wp:positionH>
                <wp:positionV relativeFrom="paragraph">
                  <wp:posOffset>414655</wp:posOffset>
                </wp:positionV>
                <wp:extent cx="3886200" cy="914400"/>
                <wp:effectExtent l="24130" t="24130" r="99695" b="9969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F2C47" w:rsidRPr="00756E0B" w:rsidRDefault="003F2C47" w:rsidP="00125180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vroeger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70.9pt;margin-top:32.65pt;width:306pt;height:1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" strokeweight="3pt">
                <v:shadow on="t" opacity=".5" offset="6pt,6pt"/>
                <v:textbox>
                  <w:txbxContent>
                    <w:p w:rsidR="003F2C47" w:rsidRPr="00756E0B" w:rsidRDefault="003F2C47" w:rsidP="00125180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vroeger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5672455</wp:posOffset>
                </wp:positionH>
                <wp:positionV relativeFrom="paragraph">
                  <wp:posOffset>414655</wp:posOffset>
                </wp:positionV>
                <wp:extent cx="3886200" cy="914400"/>
                <wp:effectExtent l="19685" t="19685" r="104140" b="104140"/>
                <wp:wrapNone/>
                <wp:docPr id="1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F2C47" w:rsidRPr="00125180" w:rsidRDefault="003F2C47" w:rsidP="00125180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125180">
                              <w:rPr>
                                <w:b/>
                                <w:sz w:val="96"/>
                                <w:szCs w:val="96"/>
                              </w:rPr>
                              <w:t>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446.65pt;margin-top:32.65pt;width:306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" strokeweight="3pt">
                <v:shadow on="t" opacity=".5" offset="6pt,6pt"/>
                <v:textbox>
                  <w:txbxContent>
                    <w:p w:rsidR="003F2C47" w:rsidRPr="00125180" w:rsidRDefault="003F2C47" w:rsidP="00125180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125180">
                        <w:rPr>
                          <w:b/>
                          <w:sz w:val="96"/>
                          <w:szCs w:val="96"/>
                        </w:rPr>
                        <w:t>nu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1071880</wp:posOffset>
                </wp:positionH>
                <wp:positionV relativeFrom="paragraph">
                  <wp:posOffset>6958330</wp:posOffset>
                </wp:positionV>
                <wp:extent cx="45085" cy="45085"/>
                <wp:effectExtent l="43180" t="43180" r="45085" b="45085"/>
                <wp:wrapNone/>
                <wp:docPr id="1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21B6EE" id="Rectangle 4" o:spid="_x0000_s1026" style="position:absolute;margin-left:84.4pt;margin-top:547.9pt;width:3.55pt;height:3.55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" strokeweight="6pt"/>
            </w:pict>
          </mc:Fallback>
        </mc:AlternateContent>
      </w:r>
      <w:r>
        <w:rPr>
          <w:noProof/>
        </w:rPr>
        <w:drawing>
          <wp:inline distT="0" distB="0" distL="0" distR="0">
            <wp:extent cx="10715625" cy="14702155"/>
            <wp:effectExtent l="0" t="0" r="9525" b="4445"/>
            <wp:docPr id="46" name="irc_mi" descr="http://2.bp.blogspot.com/-GnR_tbfeKdo/USduAYz3EAI/AAAAAAAADDI/KbtIel8c3uw/s1600/de_toekomst_in_let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GnR_tbfeKdo/USduAYz3EAI/AAAAAAAADDI/KbtIel8c3uw/s1600/de_toekomst_in_letter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147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7AB6" w:rsidSect="003F2C47">
      <w:pgSz w:w="16838" w:h="11906" w:orient="landscape"/>
      <w:pgMar w:top="0" w:right="0" w:bottom="0" w:left="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AB6"/>
    <w:rsid w:val="00040192"/>
    <w:rsid w:val="000A4C62"/>
    <w:rsid w:val="00125180"/>
    <w:rsid w:val="0021136C"/>
    <w:rsid w:val="0021168D"/>
    <w:rsid w:val="00356AD7"/>
    <w:rsid w:val="003F2C47"/>
    <w:rsid w:val="005719C9"/>
    <w:rsid w:val="00620FC2"/>
    <w:rsid w:val="006E2935"/>
    <w:rsid w:val="00747AB6"/>
    <w:rsid w:val="00756E0B"/>
    <w:rsid w:val="007E2019"/>
    <w:rsid w:val="00804CCE"/>
    <w:rsid w:val="00830E8D"/>
    <w:rsid w:val="00833858"/>
    <w:rsid w:val="00A2425E"/>
    <w:rsid w:val="00A30943"/>
    <w:rsid w:val="00AE3E7F"/>
    <w:rsid w:val="00CD3D17"/>
    <w:rsid w:val="00DA3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5:docId w15:val="{1FECF74D-E0AB-4868-A47D-23F3657FF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Zwaar">
    <w:name w:val="Strong"/>
    <w:uiPriority w:val="22"/>
    <w:qFormat/>
    <w:rsid w:val="00A3094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1B300516</Template>
  <TotalTime>0</TotalTime>
  <Pages>2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Mariette Visser</cp:lastModifiedBy>
  <cp:revision>2</cp:revision>
  <cp:lastPrinted>2011-07-19T13:36:00Z</cp:lastPrinted>
  <dcterms:created xsi:type="dcterms:W3CDTF">2014-06-20T07:04:00Z</dcterms:created>
  <dcterms:modified xsi:type="dcterms:W3CDTF">2014-06-20T07:04:00Z</dcterms:modified>
</cp:coreProperties>
</file>