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3B8" w:rsidRDefault="00AA63A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3086100</wp:posOffset>
                </wp:positionV>
                <wp:extent cx="918845" cy="1243965"/>
                <wp:effectExtent l="14605" t="19050" r="19050" b="2286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8845" cy="124396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65pt,243pt" to="189pt,3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4330065</wp:posOffset>
                </wp:positionV>
                <wp:extent cx="1579880" cy="457200"/>
                <wp:effectExtent l="0" t="0" r="77470" b="80010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880" cy="4572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630" w:rsidRPr="00B13630" w:rsidRDefault="00B13630" w:rsidP="00802DB1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13630">
                              <w:rPr>
                                <w:b/>
                                <w:sz w:val="48"/>
                                <w:szCs w:val="48"/>
                              </w:rPr>
                              <w:t>omkomen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0;margin-top:340.95pt;width:124.4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" fillcolor="#cff" stroked="f">
                <v:shadow on="t" opacity=".5" offset="6pt,6pt"/>
                <v:textbox>
                  <w:txbxContent>
                    <w:p w:rsidR="00B13630" w:rsidRPr="00B13630" w:rsidRDefault="00B13630" w:rsidP="00802DB1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B13630">
                        <w:rPr>
                          <w:b/>
                          <w:sz w:val="48"/>
                          <w:szCs w:val="48"/>
                        </w:rPr>
                        <w:t>omkomen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1427480</wp:posOffset>
            </wp:positionV>
            <wp:extent cx="3072130" cy="2360930"/>
            <wp:effectExtent l="0" t="0" r="0" b="1270"/>
            <wp:wrapThrough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hrough>
            <wp:docPr id="2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7582535</wp:posOffset>
            </wp:positionH>
            <wp:positionV relativeFrom="paragraph">
              <wp:posOffset>132715</wp:posOffset>
            </wp:positionV>
            <wp:extent cx="1755775" cy="2038985"/>
            <wp:effectExtent l="0" t="0" r="0" b="0"/>
            <wp:wrapThrough wrapText="bothSides">
              <wp:wrapPolygon edited="0">
                <wp:start x="0" y="0"/>
                <wp:lineTo x="0" y="21391"/>
                <wp:lineTo x="21327" y="21391"/>
                <wp:lineTo x="21327" y="0"/>
                <wp:lineTo x="0" y="0"/>
              </wp:wrapPolygon>
            </wp:wrapThrough>
            <wp:docPr id="3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6405245</wp:posOffset>
            </wp:positionH>
            <wp:positionV relativeFrom="paragraph">
              <wp:posOffset>2915285</wp:posOffset>
            </wp:positionV>
            <wp:extent cx="2768600" cy="2083435"/>
            <wp:effectExtent l="0" t="0" r="0" b="0"/>
            <wp:wrapThrough wrapText="bothSides">
              <wp:wrapPolygon edited="0">
                <wp:start x="0" y="0"/>
                <wp:lineTo x="0" y="21330"/>
                <wp:lineTo x="21402" y="21330"/>
                <wp:lineTo x="21402" y="0"/>
                <wp:lineTo x="0" y="0"/>
              </wp:wrapPolygon>
            </wp:wrapThrough>
            <wp:docPr id="3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3086100</wp:posOffset>
                </wp:positionV>
                <wp:extent cx="692150" cy="2812415"/>
                <wp:effectExtent l="19050" t="19050" r="22225" b="16510"/>
                <wp:wrapNone/>
                <wp:docPr id="1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0" cy="281241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243pt" to="495.5pt,4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5725795</wp:posOffset>
                </wp:positionV>
                <wp:extent cx="3573145" cy="496570"/>
                <wp:effectExtent l="0" t="1270" r="74930" b="73660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145" cy="49657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630" w:rsidRPr="00B13630" w:rsidRDefault="00B13630" w:rsidP="001803B8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13630">
                              <w:rPr>
                                <w:b/>
                                <w:sz w:val="48"/>
                                <w:szCs w:val="48"/>
                              </w:rPr>
                              <w:t>De beveiligingsmaatregel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441pt;margin-top:450.85pt;width:281.35pt;height:39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" fillcolor="#cff" stroked="f">
                <v:shadow on="t" opacity=".5" offset="6pt,6pt"/>
                <v:textbox>
                  <w:txbxContent>
                    <w:p w:rsidR="00B13630" w:rsidRPr="00B13630" w:rsidRDefault="00B13630" w:rsidP="001803B8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B13630">
                        <w:rPr>
                          <w:b/>
                          <w:sz w:val="48"/>
                          <w:szCs w:val="48"/>
                        </w:rPr>
                        <w:t>De beveiligingsmaatregel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-213995</wp:posOffset>
                </wp:positionV>
                <wp:extent cx="2253615" cy="2385695"/>
                <wp:effectExtent l="19050" t="14605" r="22860" b="19050"/>
                <wp:wrapNone/>
                <wp:docPr id="1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53615" cy="23856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-16.85pt" to="618.45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6531610</wp:posOffset>
                </wp:positionH>
                <wp:positionV relativeFrom="paragraph">
                  <wp:posOffset>-661670</wp:posOffset>
                </wp:positionV>
                <wp:extent cx="2498090" cy="447675"/>
                <wp:effectExtent l="0" t="0" r="76200" b="80645"/>
                <wp:wrapThrough wrapText="bothSides">
                  <wp:wrapPolygon edited="0">
                    <wp:start x="-82" y="0"/>
                    <wp:lineTo x="-82" y="20681"/>
                    <wp:lineTo x="0" y="22060"/>
                    <wp:lineTo x="494" y="22060"/>
                    <wp:lineTo x="494" y="24817"/>
                    <wp:lineTo x="22259" y="24817"/>
                    <wp:lineTo x="22259" y="3677"/>
                    <wp:lineTo x="21682" y="0"/>
                    <wp:lineTo x="-82" y="0"/>
                  </wp:wrapPolygon>
                </wp:wrapThrough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4476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630" w:rsidRPr="00B13630" w:rsidRDefault="00B13630" w:rsidP="001803B8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13630">
                              <w:rPr>
                                <w:b/>
                                <w:sz w:val="48"/>
                                <w:szCs w:val="48"/>
                              </w:rPr>
                              <w:t>Het slachtoffer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514.3pt;margin-top:-52.1pt;width:196.7pt;height:35.2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" fillcolor="#cff" stroked="f">
                <v:shadow on="t" opacity=".5" offset="6pt,6pt"/>
                <v:textbox>
                  <w:txbxContent>
                    <w:p w:rsidR="00B13630" w:rsidRPr="00B13630" w:rsidRDefault="00B13630" w:rsidP="001803B8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B13630">
                        <w:rPr>
                          <w:b/>
                          <w:sz w:val="48"/>
                          <w:szCs w:val="48"/>
                        </w:rPr>
                        <w:t>Het slachtoffer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-52070</wp:posOffset>
            </wp:positionV>
            <wp:extent cx="330454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17" y="21375"/>
                <wp:lineTo x="21417" y="0"/>
                <wp:lineTo x="0" y="0"/>
              </wp:wrapPolygon>
            </wp:wrapThrough>
            <wp:docPr id="2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-213995</wp:posOffset>
                </wp:positionV>
                <wp:extent cx="212090" cy="2385695"/>
                <wp:effectExtent l="19050" t="14605" r="16510" b="19050"/>
                <wp:wrapNone/>
                <wp:docPr id="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2090" cy="23856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-16.85pt" to="322.7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-671195</wp:posOffset>
                </wp:positionV>
                <wp:extent cx="2057400" cy="457200"/>
                <wp:effectExtent l="0" t="0" r="76200" b="80645"/>
                <wp:wrapThrough wrapText="bothSides">
                  <wp:wrapPolygon edited="0">
                    <wp:start x="-100" y="0"/>
                    <wp:lineTo x="-100" y="20700"/>
                    <wp:lineTo x="0" y="21600"/>
                    <wp:lineTo x="600" y="21600"/>
                    <wp:lineTo x="600" y="24750"/>
                    <wp:lineTo x="22400" y="24750"/>
                    <wp:lineTo x="22400" y="3600"/>
                    <wp:lineTo x="21700" y="0"/>
                    <wp:lineTo x="-100" y="0"/>
                  </wp:wrapPolygon>
                </wp:wrapThrough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630" w:rsidRPr="00B13630" w:rsidRDefault="00B13630" w:rsidP="00107B6A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13630">
                              <w:rPr>
                                <w:b/>
                                <w:sz w:val="48"/>
                                <w:szCs w:val="48"/>
                              </w:rPr>
                              <w:t>De terrorist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252pt;margin-top:-52.85pt;width:162pt;height:36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" fillcolor="#cff" stroked="f">
                <v:shadow on="t" opacity=".5" offset="6pt,6pt"/>
                <v:textbox>
                  <w:txbxContent>
                    <w:p w:rsidR="00B13630" w:rsidRPr="00B13630" w:rsidRDefault="00B13630" w:rsidP="00107B6A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B13630">
                        <w:rPr>
                          <w:b/>
                          <w:sz w:val="48"/>
                          <w:szCs w:val="48"/>
                        </w:rPr>
                        <w:t>De terrorist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3355340</wp:posOffset>
            </wp:positionV>
            <wp:extent cx="1619885" cy="2163445"/>
            <wp:effectExtent l="0" t="0" r="0" b="8255"/>
            <wp:wrapThrough wrapText="bothSides">
              <wp:wrapPolygon edited="0">
                <wp:start x="0" y="0"/>
                <wp:lineTo x="0" y="21492"/>
                <wp:lineTo x="21338" y="21492"/>
                <wp:lineTo x="21338" y="0"/>
                <wp:lineTo x="0" y="0"/>
              </wp:wrapPolygon>
            </wp:wrapThrough>
            <wp:docPr id="2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3086100</wp:posOffset>
                </wp:positionV>
                <wp:extent cx="1291590" cy="2896870"/>
                <wp:effectExtent l="22860" t="19050" r="19050" b="17780"/>
                <wp:wrapNone/>
                <wp:docPr id="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1590" cy="28968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3pt,243pt" to="297pt,4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5898515</wp:posOffset>
                </wp:positionV>
                <wp:extent cx="2971800" cy="526415"/>
                <wp:effectExtent l="0" t="2540" r="76200" b="80645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52641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630" w:rsidRPr="00B13630" w:rsidRDefault="00B13630" w:rsidP="00393998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13630">
                              <w:rPr>
                                <w:b/>
                                <w:sz w:val="48"/>
                                <w:szCs w:val="48"/>
                              </w:rPr>
                              <w:t>Onschadelijk maken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180pt;margin-top:464.45pt;width:234pt;height:41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" fillcolor="#cff" stroked="f">
                <v:shadow on="t" opacity=".5" offset="6pt,6pt"/>
                <v:textbox>
                  <w:txbxContent>
                    <w:p w:rsidR="00B13630" w:rsidRPr="00B13630" w:rsidRDefault="00B13630" w:rsidP="00393998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B13630">
                        <w:rPr>
                          <w:b/>
                          <w:sz w:val="48"/>
                          <w:szCs w:val="48"/>
                        </w:rPr>
                        <w:t>Onschadelijk maken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4942205</wp:posOffset>
            </wp:positionV>
            <wp:extent cx="2565400" cy="1421130"/>
            <wp:effectExtent l="0" t="0" r="6350" b="7620"/>
            <wp:wrapThrough wrapText="bothSides">
              <wp:wrapPolygon edited="0">
                <wp:start x="0" y="0"/>
                <wp:lineTo x="0" y="21426"/>
                <wp:lineTo x="21493" y="21426"/>
                <wp:lineTo x="21493" y="0"/>
                <wp:lineTo x="0" y="0"/>
              </wp:wrapPolygon>
            </wp:wrapThrough>
            <wp:docPr id="2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777875</wp:posOffset>
                </wp:positionV>
                <wp:extent cx="1485900" cy="1393825"/>
                <wp:effectExtent l="19050" t="15875" r="19050" b="19050"/>
                <wp:wrapNone/>
                <wp:docPr id="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85900" cy="13938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61.25pt" to="189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342900</wp:posOffset>
                </wp:positionV>
                <wp:extent cx="2057400" cy="434975"/>
                <wp:effectExtent l="0" t="0" r="76200" b="79375"/>
                <wp:wrapThrough wrapText="bothSides">
                  <wp:wrapPolygon edited="0">
                    <wp:start x="-100" y="0"/>
                    <wp:lineTo x="-100" y="20654"/>
                    <wp:lineTo x="100" y="22546"/>
                    <wp:lineTo x="600" y="22546"/>
                    <wp:lineTo x="600" y="24879"/>
                    <wp:lineTo x="22400" y="24879"/>
                    <wp:lineTo x="22400" y="3752"/>
                    <wp:lineTo x="21700" y="0"/>
                    <wp:lineTo x="-100" y="0"/>
                  </wp:wrapPolygon>
                </wp:wrapThrough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3497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630" w:rsidRPr="00B13630" w:rsidRDefault="00B13630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13630">
                              <w:rPr>
                                <w:b/>
                                <w:sz w:val="48"/>
                                <w:szCs w:val="48"/>
                              </w:rPr>
                              <w:t>omvangrijk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-9pt;margin-top:27pt;width:162pt;height:34.2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" fillcolor="#cff" stroked="f">
                <v:shadow on="t" opacity=".5" offset="6pt,6pt"/>
                <v:textbox>
                  <w:txbxContent>
                    <w:p w:rsidR="00B13630" w:rsidRPr="00B13630" w:rsidRDefault="00B13630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B13630">
                        <w:rPr>
                          <w:b/>
                          <w:sz w:val="48"/>
                          <w:szCs w:val="48"/>
                        </w:rPr>
                        <w:t>omvangrijk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6972300</wp:posOffset>
                </wp:positionH>
                <wp:positionV relativeFrom="paragraph">
                  <wp:posOffset>2286000</wp:posOffset>
                </wp:positionV>
                <wp:extent cx="2057400" cy="419100"/>
                <wp:effectExtent l="0" t="0" r="76200" b="7620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191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630" w:rsidRPr="00B13630" w:rsidRDefault="00B13630" w:rsidP="00BC13D9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13630">
                              <w:rPr>
                                <w:b/>
                                <w:sz w:val="48"/>
                                <w:szCs w:val="48"/>
                              </w:rPr>
                              <w:t>Het explosief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549pt;margin-top:180pt;width:162pt;height:3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" fillcolor="#cff" stroked="f">
                <v:shadow on="t" opacity=".5" offset="6pt,6pt"/>
                <v:textbox>
                  <w:txbxContent>
                    <w:p w:rsidR="00B13630" w:rsidRPr="00B13630" w:rsidRDefault="00B13630" w:rsidP="00BC13D9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B13630">
                        <w:rPr>
                          <w:b/>
                          <w:sz w:val="48"/>
                          <w:szCs w:val="48"/>
                        </w:rPr>
                        <w:t>Het explosief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2628900</wp:posOffset>
                </wp:positionV>
                <wp:extent cx="1485900" cy="0"/>
                <wp:effectExtent l="19050" t="19050" r="19050" b="19050"/>
                <wp:wrapNone/>
                <wp:docPr id="2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207pt" to="558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4c2Gg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2171700</wp:posOffset>
                </wp:positionV>
                <wp:extent cx="3200400" cy="914400"/>
                <wp:effectExtent l="38100" t="38100" r="114300" b="11430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13630" w:rsidRPr="00B13630" w:rsidRDefault="00B13630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B13630">
                              <w:rPr>
                                <w:b/>
                                <w:sz w:val="96"/>
                                <w:szCs w:val="96"/>
                              </w:rPr>
                              <w:t>De aanslag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189pt;margin-top:171pt;width:252pt;height:1in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" fillcolor="#cff" strokeweight="6pt">
                <v:shadow on="t" opacity=".5" offset="6pt,6pt"/>
                <v:textbox>
                  <w:txbxContent>
                    <w:p w:rsidR="00B13630" w:rsidRPr="00B13630" w:rsidRDefault="00B13630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B13630">
                        <w:rPr>
                          <w:b/>
                          <w:sz w:val="96"/>
                          <w:szCs w:val="96"/>
                        </w:rPr>
                        <w:t>De aanslag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07B6A"/>
    <w:rsid w:val="001803B8"/>
    <w:rsid w:val="002C29CF"/>
    <w:rsid w:val="00393998"/>
    <w:rsid w:val="00550C69"/>
    <w:rsid w:val="00561130"/>
    <w:rsid w:val="00802DB1"/>
    <w:rsid w:val="00984E29"/>
    <w:rsid w:val="00AA63AD"/>
    <w:rsid w:val="00AF519D"/>
    <w:rsid w:val="00B13630"/>
    <w:rsid w:val="00BC13D9"/>
    <w:rsid w:val="00DE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1319461D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Patty.van.der.Veen</cp:lastModifiedBy>
  <cp:revision>2</cp:revision>
  <dcterms:created xsi:type="dcterms:W3CDTF">2012-06-08T07:29:00Z</dcterms:created>
  <dcterms:modified xsi:type="dcterms:W3CDTF">2012-06-08T07:29:00Z</dcterms:modified>
</cp:coreProperties>
</file>