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3060" w:rsidRDefault="003D154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-486410</wp:posOffset>
                </wp:positionV>
                <wp:extent cx="3448050" cy="3581400"/>
                <wp:effectExtent l="38100" t="38100" r="114300" b="11430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581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3060" w:rsidRDefault="00BA3060" w:rsidP="00BA30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3060">
                              <w:rPr>
                                <w:sz w:val="72"/>
                                <w:szCs w:val="72"/>
                              </w:rPr>
                              <w:t>logeren</w:t>
                            </w:r>
                          </w:p>
                          <w:p w:rsidR="00BA3060" w:rsidRDefault="00BA3060" w:rsidP="00BA30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A3060" w:rsidRPr="00BA3060" w:rsidRDefault="003D154A" w:rsidP="00BA30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6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8620" cy="3002915"/>
                                  <wp:effectExtent l="0" t="0" r="5080" b="6985"/>
                                  <wp:docPr id="1" name="Afbeelding 10" descr="http://storage.prezly.com/ab/f9c13d666abbb8028b5a5ac138ff8e/M_ill_04_JULES_pro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0" descr="http://storage.prezly.com/ab/f9c13d666abbb8028b5a5ac138ff8e/M_ill_04_JULES_pro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20" cy="300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3060" w:rsidRDefault="00BA3060" w:rsidP="00BA306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BA3060" w:rsidRPr="00BA3060" w:rsidRDefault="00BA3060" w:rsidP="00BA306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1.45pt;margin-top:-38.3pt;width:271.5pt;height:28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" fillcolor="#cff" strokeweight="6pt">
                <v:shadow on="t" opacity=".5" offset="6pt,6pt"/>
                <v:textbox>
                  <w:txbxContent>
                    <w:p w:rsidR="00BA3060" w:rsidRDefault="00BA3060" w:rsidP="00BA30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3060">
                        <w:rPr>
                          <w:sz w:val="72"/>
                          <w:szCs w:val="72"/>
                        </w:rPr>
                        <w:t>logeren</w:t>
                      </w:r>
                    </w:p>
                    <w:p w:rsidR="00BA3060" w:rsidRDefault="00BA3060" w:rsidP="00BA30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A3060" w:rsidRPr="00BA3060" w:rsidRDefault="003D154A" w:rsidP="00BA30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680B">
                        <w:rPr>
                          <w:noProof/>
                        </w:rPr>
                        <w:drawing>
                          <wp:inline distT="0" distB="0" distL="0" distR="0">
                            <wp:extent cx="2928620" cy="3002915"/>
                            <wp:effectExtent l="0" t="0" r="5080" b="6985"/>
                            <wp:docPr id="1" name="Afbeelding 10" descr="http://storage.prezly.com/ab/f9c13d666abbb8028b5a5ac138ff8e/M_ill_04_JULES_pro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0" descr="http://storage.prezly.com/ab/f9c13d666abbb8028b5a5ac138ff8e/M_ill_04_JULES_pro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20" cy="300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3060" w:rsidRDefault="00BA3060" w:rsidP="00BA306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BA3060" w:rsidRPr="00BA3060" w:rsidRDefault="00BA3060" w:rsidP="00BA306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17" name="Afbeelding 17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0" w:rsidRPr="00BA3060" w:rsidRDefault="00BA3060" w:rsidP="00BA3060"/>
    <w:p w:rsidR="00BA3060" w:rsidRPr="00BA3060" w:rsidRDefault="00BA3060" w:rsidP="00BA3060"/>
    <w:p w:rsidR="00BA3060" w:rsidRPr="00BA3060" w:rsidRDefault="00BA3060" w:rsidP="00BA3060"/>
    <w:p w:rsidR="00BA3060" w:rsidRPr="00BA3060" w:rsidRDefault="00BA3060" w:rsidP="00BA3060"/>
    <w:p w:rsidR="00BA3060" w:rsidRPr="00BA3060" w:rsidRDefault="00BA3060" w:rsidP="00BA3060"/>
    <w:p w:rsidR="00BA3060" w:rsidRPr="00BA3060" w:rsidRDefault="00BA3060" w:rsidP="00BA3060"/>
    <w:p w:rsidR="00BA3060" w:rsidRPr="00BA3060" w:rsidRDefault="00BA3060" w:rsidP="00BA3060"/>
    <w:p w:rsidR="00BA3060" w:rsidRPr="00BA3060" w:rsidRDefault="003D154A" w:rsidP="00BA306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93345</wp:posOffset>
                </wp:positionV>
                <wp:extent cx="2447925" cy="1666240"/>
                <wp:effectExtent l="19685" t="19685" r="18415" b="1905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7925" cy="1666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EB8D8" id="Line 7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7.35pt" to="306.75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" strokeweight="2.25pt"/>
            </w:pict>
          </mc:Fallback>
        </mc:AlternateContent>
      </w:r>
    </w:p>
    <w:p w:rsidR="00BA3060" w:rsidRDefault="00BA3060" w:rsidP="00BA3060"/>
    <w:p w:rsidR="00BA3060" w:rsidRDefault="00BA3060" w:rsidP="00BA3060"/>
    <w:p w:rsidR="001803B8" w:rsidRDefault="003D154A" w:rsidP="00BA3060">
      <w:pPr>
        <w:tabs>
          <w:tab w:val="left" w:pos="8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6247765</wp:posOffset>
                </wp:positionH>
                <wp:positionV relativeFrom="paragraph">
                  <wp:posOffset>1463040</wp:posOffset>
                </wp:positionV>
                <wp:extent cx="3105150" cy="2745105"/>
                <wp:effectExtent l="0" t="635" r="76200" b="7366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451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060" w:rsidRDefault="00991E6D" w:rsidP="00BA30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  <w:r w:rsidR="00BA3060" w:rsidRPr="00BA3060">
                              <w:rPr>
                                <w:sz w:val="56"/>
                                <w:szCs w:val="56"/>
                              </w:rPr>
                              <w:t>eimwee</w:t>
                            </w:r>
                          </w:p>
                          <w:p w:rsidR="00BA3060" w:rsidRDefault="00BA3060" w:rsidP="00BA30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3060" w:rsidRPr="00BA3060" w:rsidRDefault="003D154A" w:rsidP="00BA30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306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22830" cy="2137410"/>
                                  <wp:effectExtent l="0" t="0" r="127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922" b="67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213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91.95pt;margin-top:115.2pt;width:244.5pt;height:2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BA3060" w:rsidRDefault="00991E6D" w:rsidP="00BA30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h</w:t>
                      </w:r>
                      <w:r w:rsidR="00BA3060" w:rsidRPr="00BA3060">
                        <w:rPr>
                          <w:sz w:val="56"/>
                          <w:szCs w:val="56"/>
                        </w:rPr>
                        <w:t>eimwee</w:t>
                      </w:r>
                    </w:p>
                    <w:p w:rsidR="00BA3060" w:rsidRDefault="00BA3060" w:rsidP="00BA30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A3060" w:rsidRPr="00BA3060" w:rsidRDefault="003D154A" w:rsidP="00BA30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3060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22830" cy="2137410"/>
                            <wp:effectExtent l="0" t="0" r="127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922" b="67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2137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1214755</wp:posOffset>
                </wp:positionV>
                <wp:extent cx="2790825" cy="2286000"/>
                <wp:effectExtent l="635" t="0" r="75565" b="7620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286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060" w:rsidRPr="00BA3060" w:rsidRDefault="00BA3060" w:rsidP="00BA306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A3060">
                              <w:rPr>
                                <w:sz w:val="56"/>
                                <w:szCs w:val="56"/>
                              </w:rPr>
                              <w:t>de loge</w:t>
                            </w:r>
                          </w:p>
                          <w:p w:rsidR="00BA3060" w:rsidRPr="00BA3060" w:rsidRDefault="003D154A" w:rsidP="00BA306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B6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8250" cy="1791970"/>
                                  <wp:effectExtent l="0" t="0" r="0" b="0"/>
                                  <wp:docPr id="3" name="Afbeelding 13" descr="http://blogimages.bloggen.be/gbsdepinteinstap/2098382-3edcf9b1550eab34c345009f3231bfc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3" descr="http://blogimages.bloggen.be/gbsdepinteinstap/2098382-3edcf9b1550eab34c345009f3231bfc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250" cy="179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4pt;margin-top:95.65pt;width:219.75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BA3060" w:rsidRPr="00BA3060" w:rsidRDefault="00BA3060" w:rsidP="00BA306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A3060">
                        <w:rPr>
                          <w:sz w:val="56"/>
                          <w:szCs w:val="56"/>
                        </w:rPr>
                        <w:t>de loge</w:t>
                      </w:r>
                    </w:p>
                    <w:p w:rsidR="00BA3060" w:rsidRPr="00BA3060" w:rsidRDefault="003D154A" w:rsidP="00BA306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B680B">
                        <w:rPr>
                          <w:noProof/>
                        </w:rPr>
                        <w:drawing>
                          <wp:inline distT="0" distB="0" distL="0" distR="0">
                            <wp:extent cx="2508250" cy="1791970"/>
                            <wp:effectExtent l="0" t="0" r="0" b="0"/>
                            <wp:docPr id="3" name="Afbeelding 13" descr="http://blogimages.bloggen.be/gbsdepinteinstap/2098382-3edcf9b1550eab34c345009f3231bfc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3" descr="http://blogimages.bloggen.be/gbsdepinteinstap/2098382-3edcf9b1550eab34c345009f3231bfc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250" cy="179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060">
        <w:tab/>
      </w:r>
    </w:p>
    <w:p w:rsidR="00CD55C3" w:rsidRDefault="003D154A" w:rsidP="00BA3060">
      <w:pPr>
        <w:tabs>
          <w:tab w:val="left" w:pos="8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7308850</wp:posOffset>
                </wp:positionH>
                <wp:positionV relativeFrom="paragraph">
                  <wp:posOffset>20955</wp:posOffset>
                </wp:positionV>
                <wp:extent cx="1035050" cy="1485900"/>
                <wp:effectExtent l="22860" t="19685" r="18415" b="1841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8507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5.5pt,1.65pt" to="657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J8GgIAAC8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" strokeweight="2.25pt"/>
            </w:pict>
          </mc:Fallback>
        </mc:AlternateContent>
      </w: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Default="00CD55C3" w:rsidP="00BA3060">
      <w:pPr>
        <w:tabs>
          <w:tab w:val="left" w:pos="8025"/>
        </w:tabs>
      </w:pPr>
    </w:p>
    <w:p w:rsidR="00CD55C3" w:rsidRPr="00CD55C3" w:rsidRDefault="00CD55C3" w:rsidP="00CD55C3">
      <w:pPr>
        <w:tabs>
          <w:tab w:val="left" w:pos="8025"/>
        </w:tabs>
        <w:rPr>
          <w:sz w:val="56"/>
          <w:szCs w:val="56"/>
        </w:rPr>
      </w:pPr>
    </w:p>
    <w:p w:rsidR="00CD55C3" w:rsidRDefault="00CD55C3" w:rsidP="00CD55C3">
      <w:pPr>
        <w:rPr>
          <w:color w:val="222233"/>
          <w:sz w:val="56"/>
          <w:szCs w:val="56"/>
          <w:shd w:val="clear" w:color="auto" w:fill="FFFFFF"/>
        </w:rPr>
      </w:pPr>
      <w:r w:rsidRPr="00CD55C3">
        <w:rPr>
          <w:color w:val="222233"/>
          <w:sz w:val="56"/>
          <w:szCs w:val="56"/>
          <w:shd w:val="clear" w:color="auto" w:fill="FFFFFF"/>
        </w:rPr>
        <w:t xml:space="preserve">Logeren is </w:t>
      </w:r>
      <w:r w:rsidRPr="00CD55C3">
        <w:rPr>
          <w:bCs/>
          <w:color w:val="222233"/>
          <w:sz w:val="56"/>
          <w:szCs w:val="56"/>
          <w:shd w:val="clear" w:color="auto" w:fill="FFFFFF"/>
        </w:rPr>
        <w:t>op bezoek zijn en blijven slapen</w:t>
      </w:r>
      <w:r w:rsidR="003D154A">
        <w:rPr>
          <w:bCs/>
          <w:color w:val="222233"/>
          <w:sz w:val="56"/>
          <w:szCs w:val="56"/>
          <w:shd w:val="clear" w:color="auto" w:fill="FFFFFF"/>
        </w:rPr>
        <w:t>,</w:t>
      </w:r>
      <w:r w:rsidRPr="00CD55C3">
        <w:rPr>
          <w:rStyle w:val="apple-converted-space"/>
          <w:color w:val="222233"/>
          <w:sz w:val="56"/>
          <w:szCs w:val="56"/>
          <w:shd w:val="clear" w:color="auto" w:fill="FFFFFF"/>
        </w:rPr>
        <w:t> </w:t>
      </w:r>
      <w:r w:rsidR="003D154A">
        <w:rPr>
          <w:color w:val="222233"/>
          <w:sz w:val="56"/>
          <w:szCs w:val="56"/>
          <w:shd w:val="clear" w:color="auto" w:fill="FFFFFF"/>
        </w:rPr>
        <w:t>bv</w:t>
      </w:r>
      <w:r w:rsidRPr="00CD55C3">
        <w:rPr>
          <w:color w:val="222233"/>
          <w:sz w:val="56"/>
          <w:szCs w:val="56"/>
          <w:shd w:val="clear" w:color="auto" w:fill="FFFFFF"/>
        </w:rPr>
        <w:t xml:space="preserve">: `bij opa en oma logeren` </w:t>
      </w:r>
    </w:p>
    <w:p w:rsidR="00CD55C3" w:rsidRDefault="00CD55C3" w:rsidP="00CD55C3">
      <w:pPr>
        <w:rPr>
          <w:color w:val="222233"/>
          <w:sz w:val="56"/>
          <w:szCs w:val="56"/>
          <w:shd w:val="clear" w:color="auto" w:fill="FFFFFF"/>
        </w:rPr>
      </w:pPr>
    </w:p>
    <w:p w:rsidR="00CD55C3" w:rsidRDefault="00CD55C3" w:rsidP="00CD55C3">
      <w:pPr>
        <w:rPr>
          <w:color w:val="222233"/>
          <w:sz w:val="56"/>
          <w:szCs w:val="56"/>
          <w:shd w:val="clear" w:color="auto" w:fill="FFFFFF"/>
        </w:rPr>
      </w:pPr>
      <w:r w:rsidRPr="00CD55C3">
        <w:rPr>
          <w:color w:val="222233"/>
          <w:sz w:val="56"/>
          <w:szCs w:val="56"/>
          <w:shd w:val="clear" w:color="auto" w:fill="FFFFFF"/>
        </w:rPr>
        <w:t>De loge is iemand die op bezoek is en blijft slapen</w:t>
      </w:r>
      <w:r w:rsidR="003D154A">
        <w:rPr>
          <w:color w:val="222233"/>
          <w:sz w:val="56"/>
          <w:szCs w:val="56"/>
          <w:shd w:val="clear" w:color="auto" w:fill="FFFFFF"/>
        </w:rPr>
        <w:t>,</w:t>
      </w:r>
      <w:r w:rsidRPr="00CD55C3">
        <w:rPr>
          <w:color w:val="222233"/>
          <w:sz w:val="56"/>
          <w:szCs w:val="56"/>
          <w:shd w:val="clear" w:color="auto" w:fill="FFFFFF"/>
        </w:rPr>
        <w:t xml:space="preserve"> hij/zij logeert.</w:t>
      </w:r>
    </w:p>
    <w:p w:rsidR="00CD55C3" w:rsidRDefault="00CD55C3" w:rsidP="00CD55C3">
      <w:pPr>
        <w:rPr>
          <w:color w:val="222233"/>
          <w:sz w:val="56"/>
          <w:szCs w:val="56"/>
          <w:shd w:val="clear" w:color="auto" w:fill="FFFFFF"/>
        </w:rPr>
      </w:pPr>
      <w:r w:rsidRPr="00CD55C3">
        <w:rPr>
          <w:color w:val="222233"/>
          <w:sz w:val="56"/>
          <w:szCs w:val="56"/>
          <w:shd w:val="clear" w:color="auto" w:fill="FFFFFF"/>
        </w:rPr>
        <w:t xml:space="preserve">                                                            </w:t>
      </w:r>
    </w:p>
    <w:p w:rsidR="00CD55C3" w:rsidRPr="00CD55C3" w:rsidRDefault="00CD55C3" w:rsidP="00CD55C3">
      <w:pPr>
        <w:rPr>
          <w:rStyle w:val="apple-converted-space"/>
          <w:rFonts w:ascii="Open Sans" w:hAnsi="Open Sans"/>
          <w:color w:val="222233"/>
          <w:sz w:val="56"/>
          <w:szCs w:val="56"/>
          <w:shd w:val="clear" w:color="auto" w:fill="FFFFFF"/>
        </w:rPr>
      </w:pPr>
      <w:r w:rsidRPr="00CD55C3">
        <w:rPr>
          <w:color w:val="222233"/>
          <w:sz w:val="56"/>
          <w:szCs w:val="56"/>
          <w:shd w:val="clear" w:color="auto" w:fill="FFFFFF"/>
        </w:rPr>
        <w:t>Heimwee is als je graag naar huis wilt gaan als je erge</w:t>
      </w:r>
      <w:r w:rsidR="003D154A">
        <w:rPr>
          <w:color w:val="222233"/>
          <w:sz w:val="56"/>
          <w:szCs w:val="56"/>
          <w:shd w:val="clear" w:color="auto" w:fill="FFFFFF"/>
        </w:rPr>
        <w:t>n</w:t>
      </w:r>
      <w:r w:rsidRPr="00CD55C3">
        <w:rPr>
          <w:color w:val="222233"/>
          <w:sz w:val="56"/>
          <w:szCs w:val="56"/>
          <w:shd w:val="clear" w:color="auto" w:fill="FFFFFF"/>
        </w:rPr>
        <w:t xml:space="preserve">s anders bent. </w:t>
      </w:r>
      <w:r w:rsidRPr="00CD55C3">
        <w:rPr>
          <w:rStyle w:val="apple-converted-space"/>
          <w:rFonts w:ascii="Open Sans" w:hAnsi="Open Sans"/>
          <w:color w:val="222233"/>
          <w:sz w:val="56"/>
          <w:szCs w:val="56"/>
          <w:shd w:val="clear" w:color="auto" w:fill="FFFFFF"/>
        </w:rPr>
        <w:t> </w:t>
      </w:r>
    </w:p>
    <w:p w:rsidR="00CD55C3" w:rsidRPr="00BA3060" w:rsidRDefault="00CD55C3" w:rsidP="00BA3060">
      <w:pPr>
        <w:tabs>
          <w:tab w:val="left" w:pos="8025"/>
        </w:tabs>
      </w:pPr>
    </w:p>
    <w:sectPr w:rsidR="00CD55C3" w:rsidRPr="00BA3060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CD2" w:rsidRDefault="00B00CD2" w:rsidP="00BA3060">
      <w:r>
        <w:separator/>
      </w:r>
    </w:p>
  </w:endnote>
  <w:endnote w:type="continuationSeparator" w:id="0">
    <w:p w:rsidR="00B00CD2" w:rsidRDefault="00B00CD2" w:rsidP="00BA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CD2" w:rsidRDefault="00B00CD2" w:rsidP="00BA3060">
      <w:r>
        <w:separator/>
      </w:r>
    </w:p>
  </w:footnote>
  <w:footnote w:type="continuationSeparator" w:id="0">
    <w:p w:rsidR="00B00CD2" w:rsidRDefault="00B00CD2" w:rsidP="00BA30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B8"/>
    <w:rsid w:val="001803B8"/>
    <w:rsid w:val="003308D4"/>
    <w:rsid w:val="003D154A"/>
    <w:rsid w:val="004A070D"/>
    <w:rsid w:val="00535143"/>
    <w:rsid w:val="00760409"/>
    <w:rsid w:val="0077757A"/>
    <w:rsid w:val="00991E6D"/>
    <w:rsid w:val="0099510E"/>
    <w:rsid w:val="00B00CD2"/>
    <w:rsid w:val="00BA3060"/>
    <w:rsid w:val="00CD55C3"/>
    <w:rsid w:val="00F9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BAE569-B143-4487-9A3C-D53EB000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BA306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A3060"/>
    <w:rPr>
      <w:sz w:val="24"/>
      <w:szCs w:val="24"/>
    </w:rPr>
  </w:style>
  <w:style w:type="paragraph" w:styleId="Voettekst">
    <w:name w:val="footer"/>
    <w:basedOn w:val="Standaard"/>
    <w:link w:val="VoettekstChar"/>
    <w:rsid w:val="00BA306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A3060"/>
    <w:rPr>
      <w:sz w:val="24"/>
      <w:szCs w:val="24"/>
    </w:rPr>
  </w:style>
  <w:style w:type="character" w:customStyle="1" w:styleId="apple-converted-space">
    <w:name w:val="apple-converted-space"/>
    <w:rsid w:val="00CD5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0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1B300516</Template>
  <TotalTime>1</TotalTime>
  <Pages>2</Pages>
  <Words>41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Mariette Visser</cp:lastModifiedBy>
  <cp:revision>2</cp:revision>
  <dcterms:created xsi:type="dcterms:W3CDTF">2014-06-20T07:08:00Z</dcterms:created>
  <dcterms:modified xsi:type="dcterms:W3CDTF">2014-06-20T07:08:00Z</dcterms:modified>
</cp:coreProperties>
</file>