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184" w:rsidRPr="009B1184" w:rsidRDefault="009B1184">
      <w:pPr>
        <w:rPr>
          <w:b/>
          <w:color w:val="FF0000"/>
          <w:sz w:val="56"/>
          <w:szCs w:val="56"/>
        </w:rPr>
      </w:pPr>
      <w:bookmarkStart w:id="0" w:name="_GoBack"/>
      <w:bookmarkEnd w:id="0"/>
      <w:r>
        <w:rPr>
          <w:b/>
          <w:color w:val="FF0000"/>
          <w:sz w:val="56"/>
          <w:szCs w:val="56"/>
        </w:rPr>
        <w:t>Thema: eet smakelijk</w:t>
      </w:r>
    </w:p>
    <w:p w:rsidR="009B1184" w:rsidRDefault="009B1184">
      <w:pPr>
        <w:rPr>
          <w:b/>
          <w:sz w:val="56"/>
          <w:szCs w:val="56"/>
        </w:rPr>
      </w:pPr>
    </w:p>
    <w:p w:rsidR="00EF2238" w:rsidRDefault="009B1184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Zoet: iets dat zoet is smaakt naar suiker, zoals snoep. </w:t>
      </w:r>
    </w:p>
    <w:p w:rsidR="009B1184" w:rsidRDefault="009B1184">
      <w:pPr>
        <w:rPr>
          <w:b/>
          <w:sz w:val="56"/>
          <w:szCs w:val="56"/>
        </w:rPr>
      </w:pPr>
    </w:p>
    <w:p w:rsidR="009B1184" w:rsidRDefault="009B1184">
      <w:pPr>
        <w:rPr>
          <w:b/>
          <w:sz w:val="56"/>
          <w:szCs w:val="56"/>
        </w:rPr>
      </w:pPr>
      <w:r>
        <w:rPr>
          <w:b/>
          <w:sz w:val="56"/>
          <w:szCs w:val="56"/>
        </w:rPr>
        <w:t>Zout: iets smaakt zout als er zout op of in zit, zoals chips.</w:t>
      </w:r>
    </w:p>
    <w:p w:rsidR="009B1184" w:rsidRDefault="009B1184">
      <w:pPr>
        <w:rPr>
          <w:b/>
          <w:sz w:val="56"/>
          <w:szCs w:val="56"/>
        </w:rPr>
      </w:pPr>
    </w:p>
    <w:p w:rsidR="009B1184" w:rsidRDefault="009B1184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Zuur: iets dat zuur is, smaakt scherp. Je mond trekt er  </w:t>
      </w:r>
    </w:p>
    <w:p w:rsidR="009B1184" w:rsidRDefault="009B1184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van samen, zoals een citroen</w:t>
      </w:r>
    </w:p>
    <w:p w:rsidR="00EF2238" w:rsidRDefault="00EF2238">
      <w:pPr>
        <w:rPr>
          <w:b/>
          <w:sz w:val="56"/>
          <w:szCs w:val="56"/>
        </w:rPr>
      </w:pPr>
    </w:p>
    <w:p w:rsidR="00747AB6" w:rsidRPr="00955CDD" w:rsidRDefault="00A56CFF">
      <w:pPr>
        <w:rPr>
          <w:sz w:val="72"/>
          <w:szCs w:val="72"/>
        </w:rPr>
      </w:pPr>
      <w:r w:rsidRPr="00955CDD">
        <w:rPr>
          <w:sz w:val="72"/>
          <w:szCs w:val="72"/>
        </w:rPr>
        <w:br w:type="page"/>
      </w:r>
      <w:r w:rsidR="00420E38">
        <w:rPr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2400300" cy="4457700"/>
                <wp:effectExtent l="19050" t="19050" r="95250" b="95250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7885" w:rsidRDefault="00CE788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E7885" w:rsidRDefault="00420E38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300605" cy="2300605"/>
                                  <wp:effectExtent l="0" t="0" r="4445" b="4445"/>
                                  <wp:docPr id="1" name="il_fi" descr="snoe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snoe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0605" cy="2300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5CDD" w:rsidRDefault="00955CDD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E7885" w:rsidRDefault="00420E38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2000250" cy="1485900"/>
                                  <wp:effectExtent l="0" t="0" r="0" b="0"/>
                                  <wp:docPr id="2" name="il_fi" descr="suiker_heet_et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suiker_heet_et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885" w:rsidRPr="005A0124" w:rsidRDefault="00CE788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7pt;margin-top:99pt;width:189pt;height:3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" strokeweight="3pt">
                <v:shadow on="t" opacity=".5" offset="6pt,6pt"/>
                <v:textbox>
                  <w:txbxContent>
                    <w:p w:rsidR="00CE7885" w:rsidRDefault="00CE788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CE7885" w:rsidRDefault="00420E38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2300605" cy="2300605"/>
                            <wp:effectExtent l="0" t="0" r="4445" b="4445"/>
                            <wp:docPr id="1" name="il_fi" descr="snoe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snoe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0605" cy="2300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5CDD" w:rsidRDefault="00955CDD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CE7885" w:rsidRDefault="00420E38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2000250" cy="1485900"/>
                            <wp:effectExtent l="0" t="0" r="0" b="0"/>
                            <wp:docPr id="2" name="il_fi" descr="suiker_heet_et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suiker_heet_et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885" w:rsidRPr="005A0124" w:rsidRDefault="00CE788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E38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1257300</wp:posOffset>
                </wp:positionV>
                <wp:extent cx="2400300" cy="4457700"/>
                <wp:effectExtent l="19050" t="19050" r="95250" b="95250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420E38" w:rsidP="005A012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2005" cy="2072005"/>
                                  <wp:effectExtent l="0" t="0" r="4445" b="4445"/>
                                  <wp:docPr id="3" name="il_fi" descr="citroen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citroen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005" cy="2072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955CDD" w:rsidRDefault="00420E38" w:rsidP="005A012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14855" cy="1628775"/>
                                  <wp:effectExtent l="0" t="0" r="4445" b="9525"/>
                                  <wp:docPr id="4" name="il_fi" descr="zuur_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zuur_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485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Pr="00F44B64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CE788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CE7885" w:rsidRPr="005A0124" w:rsidRDefault="00CE788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459pt;margin-top:99pt;width:189pt;height:35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" strokeweight="3pt">
                <v:shadow on="t" opacity=".5" offset="6pt,6pt"/>
                <v:textbox>
                  <w:txbxContent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420E38" w:rsidP="005A012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72005" cy="2072005"/>
                            <wp:effectExtent l="0" t="0" r="4445" b="4445"/>
                            <wp:docPr id="3" name="il_fi" descr="citroen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citroen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005" cy="2072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955CDD" w:rsidRDefault="00420E38" w:rsidP="005A012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14855" cy="1628775"/>
                            <wp:effectExtent l="0" t="0" r="4445" b="9525"/>
                            <wp:docPr id="4" name="il_fi" descr="zuur_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zuur_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4855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Pr="00F44B64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CE788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CE7885" w:rsidRPr="005A0124" w:rsidRDefault="00CE788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E38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1257300</wp:posOffset>
                </wp:positionV>
                <wp:extent cx="2400300" cy="4457700"/>
                <wp:effectExtent l="19050" t="19050" r="95250" b="95250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420E38" w:rsidP="005A012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86305" cy="1643380"/>
                                  <wp:effectExtent l="0" t="0" r="4445" b="0"/>
                                  <wp:docPr id="5" name="il_fi" descr="Potato-Chi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Potato-Chi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305" cy="1643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CE7885" w:rsidP="005A0124">
                            <w:pPr>
                              <w:rPr>
                                <w:noProof/>
                              </w:rPr>
                            </w:pPr>
                          </w:p>
                          <w:p w:rsidR="00CE7885" w:rsidRDefault="00420E38" w:rsidP="005A012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0605" cy="1228725"/>
                                  <wp:effectExtent l="0" t="0" r="4445" b="9525"/>
                                  <wp:docPr id="6" name="il_fi" descr="zo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zou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060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7885" w:rsidRPr="005A0124" w:rsidRDefault="00CE7885" w:rsidP="005A0124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243pt;margin-top:99pt;width:189pt;height:3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" strokeweight="3pt">
                <v:shadow on="t" opacity=".5" offset="6pt,6pt"/>
                <v:textbox>
                  <w:txbxContent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420E38" w:rsidP="005A012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6305" cy="1643380"/>
                            <wp:effectExtent l="0" t="0" r="4445" b="0"/>
                            <wp:docPr id="5" name="il_fi" descr="Potato-Chi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Potato-Chi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305" cy="1643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CE7885" w:rsidP="005A0124">
                      <w:pPr>
                        <w:rPr>
                          <w:noProof/>
                        </w:rPr>
                      </w:pPr>
                    </w:p>
                    <w:p w:rsidR="00CE7885" w:rsidRDefault="00420E38" w:rsidP="005A012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00605" cy="1228725"/>
                            <wp:effectExtent l="0" t="0" r="4445" b="9525"/>
                            <wp:docPr id="6" name="il_fi" descr="zou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zou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060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7885" w:rsidRPr="005A0124" w:rsidRDefault="00CE7885" w:rsidP="005A0124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E38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114300</wp:posOffset>
                </wp:positionV>
                <wp:extent cx="2400300" cy="914400"/>
                <wp:effectExtent l="19050" t="19050" r="95250" b="9525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7885" w:rsidRPr="005A0124" w:rsidRDefault="009B1184" w:rsidP="00955CD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zout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243pt;margin-top:9pt;width:189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" strokeweight="3pt">
                <v:shadow on="t" opacity=".5" offset="6pt,6pt"/>
                <v:textbox>
                  <w:txbxContent>
                    <w:p w:rsidR="00CE7885" w:rsidRPr="005A0124" w:rsidRDefault="009B1184" w:rsidP="00955CD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zout</w:t>
                      </w:r>
                    </w:p>
                  </w:txbxContent>
                </v:textbox>
              </v:shape>
            </w:pict>
          </mc:Fallback>
        </mc:AlternateContent>
      </w:r>
      <w:r w:rsidR="00420E38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114300</wp:posOffset>
                </wp:positionV>
                <wp:extent cx="2400300" cy="914400"/>
                <wp:effectExtent l="19050" t="19050" r="95250" b="9525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7885" w:rsidRPr="005A0124" w:rsidRDefault="009B1184" w:rsidP="00955CD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zuur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459pt;margin-top:9pt;width:189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" strokeweight="3pt">
                <v:shadow on="t" opacity=".5" offset="6pt,6pt"/>
                <v:textbox>
                  <w:txbxContent>
                    <w:p w:rsidR="00CE7885" w:rsidRPr="005A0124" w:rsidRDefault="009B1184" w:rsidP="00955CD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zuur</w:t>
                      </w:r>
                    </w:p>
                  </w:txbxContent>
                </v:textbox>
              </v:shape>
            </w:pict>
          </mc:Fallback>
        </mc:AlternateContent>
      </w:r>
      <w:r w:rsidR="00420E38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2400300" cy="914400"/>
                <wp:effectExtent l="19050" t="19050" r="95250" b="9525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7885" w:rsidRPr="005A0124" w:rsidRDefault="009B1184" w:rsidP="00955CD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zoet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7pt;margin-top:9pt;width:189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" strokeweight="3pt">
                <v:shadow on="t" opacity=".5" offset="6pt,6pt"/>
                <v:textbox>
                  <w:txbxContent>
                    <w:p w:rsidR="00CE7885" w:rsidRPr="005A0124" w:rsidRDefault="009B1184" w:rsidP="00955CD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zoet</w:t>
                      </w:r>
                    </w:p>
                  </w:txbxContent>
                </v:textbox>
              </v:shape>
            </w:pict>
          </mc:Fallback>
        </mc:AlternateContent>
      </w:r>
      <w:r w:rsidR="00420E38"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" strokeweight="6pt"/>
            </w:pict>
          </mc:Fallback>
        </mc:AlternateContent>
      </w:r>
    </w:p>
    <w:sectPr w:rsidR="00747AB6" w:rsidRPr="00955CDD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1809EA"/>
    <w:rsid w:val="00195CA4"/>
    <w:rsid w:val="00274DF9"/>
    <w:rsid w:val="00420E38"/>
    <w:rsid w:val="004725B6"/>
    <w:rsid w:val="00515127"/>
    <w:rsid w:val="00593042"/>
    <w:rsid w:val="005A0124"/>
    <w:rsid w:val="00747AB6"/>
    <w:rsid w:val="00955CDD"/>
    <w:rsid w:val="009B1184"/>
    <w:rsid w:val="009F031D"/>
    <w:rsid w:val="00A56CFF"/>
    <w:rsid w:val="00CE7885"/>
    <w:rsid w:val="00D5084F"/>
    <w:rsid w:val="00EF2238"/>
    <w:rsid w:val="00F15B81"/>
    <w:rsid w:val="00FC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C69C9CD1</Template>
  <TotalTime>1</TotalTime>
  <Pages>2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Maaike.Maijenburg</cp:lastModifiedBy>
  <cp:revision>2</cp:revision>
  <cp:lastPrinted>2009-12-07T08:00:00Z</cp:lastPrinted>
  <dcterms:created xsi:type="dcterms:W3CDTF">2013-10-14T13:49:00Z</dcterms:created>
  <dcterms:modified xsi:type="dcterms:W3CDTF">2013-10-14T13:49:00Z</dcterms:modified>
</cp:coreProperties>
</file>