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66D" w:rsidRDefault="0085766D">
      <w:pPr>
        <w:rPr>
          <w:noProof/>
        </w:rPr>
      </w:pPr>
      <w:bookmarkStart w:id="0" w:name="_GoBack"/>
      <w:bookmarkEnd w:id="0"/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85766D" w:rsidRDefault="0085766D">
      <w:pPr>
        <w:rPr>
          <w:noProof/>
        </w:rPr>
      </w:pPr>
    </w:p>
    <w:p w:rsidR="0085766D" w:rsidRPr="00C33891" w:rsidRDefault="0085766D">
      <w:pPr>
        <w:rPr>
          <w:noProof/>
          <w:color w:val="8064A2" w:themeColor="accent4"/>
          <w:sz w:val="36"/>
          <w:szCs w:val="36"/>
        </w:rPr>
      </w:pPr>
    </w:p>
    <w:p w:rsidR="0085766D" w:rsidRPr="00C33891" w:rsidRDefault="0085766D" w:rsidP="0085766D">
      <w:pPr>
        <w:rPr>
          <w:b/>
          <w:noProof/>
          <w:color w:val="8064A2" w:themeColor="accent4"/>
          <w:sz w:val="36"/>
          <w:szCs w:val="36"/>
        </w:rPr>
      </w:pPr>
      <w:r w:rsidRPr="00C33891">
        <w:rPr>
          <w:noProof/>
          <w:color w:val="8064A2" w:themeColor="accent4"/>
          <w:sz w:val="36"/>
          <w:szCs w:val="36"/>
        </w:rPr>
        <w:tab/>
      </w:r>
      <w:r w:rsidRPr="00C33891">
        <w:rPr>
          <w:noProof/>
          <w:color w:val="8064A2" w:themeColor="accent4"/>
          <w:sz w:val="36"/>
          <w:szCs w:val="36"/>
        </w:rPr>
        <w:tab/>
      </w:r>
      <w:r w:rsidRPr="00C33891">
        <w:rPr>
          <w:noProof/>
          <w:color w:val="8064A2" w:themeColor="accent4"/>
          <w:sz w:val="36"/>
          <w:szCs w:val="36"/>
        </w:rPr>
        <w:tab/>
      </w:r>
      <w:r w:rsidRPr="00C33891">
        <w:rPr>
          <w:noProof/>
          <w:color w:val="8064A2" w:themeColor="accent4"/>
          <w:sz w:val="36"/>
          <w:szCs w:val="36"/>
        </w:rPr>
        <w:tab/>
      </w:r>
      <w:r w:rsidRPr="00C33891">
        <w:rPr>
          <w:noProof/>
          <w:color w:val="8064A2" w:themeColor="accent4"/>
          <w:sz w:val="36"/>
          <w:szCs w:val="36"/>
        </w:rPr>
        <w:tab/>
      </w:r>
      <w:r w:rsidRPr="00C33891">
        <w:rPr>
          <w:noProof/>
          <w:color w:val="8064A2" w:themeColor="accent4"/>
          <w:sz w:val="36"/>
          <w:szCs w:val="36"/>
        </w:rPr>
        <w:tab/>
      </w:r>
      <w:r w:rsidRPr="00C33891">
        <w:rPr>
          <w:noProof/>
          <w:color w:val="8064A2" w:themeColor="accent4"/>
          <w:sz w:val="36"/>
          <w:szCs w:val="36"/>
        </w:rPr>
        <w:tab/>
      </w:r>
      <w:r w:rsidRPr="00C33891">
        <w:rPr>
          <w:noProof/>
          <w:color w:val="8064A2" w:themeColor="accent4"/>
          <w:sz w:val="36"/>
          <w:szCs w:val="36"/>
        </w:rPr>
        <w:tab/>
      </w:r>
      <w:r w:rsidRPr="00C33891">
        <w:rPr>
          <w:noProof/>
          <w:color w:val="8064A2" w:themeColor="accent4"/>
          <w:sz w:val="36"/>
          <w:szCs w:val="36"/>
        </w:rPr>
        <w:tab/>
      </w:r>
      <w:r w:rsidRPr="00C33891">
        <w:rPr>
          <w:noProof/>
          <w:color w:val="8064A2" w:themeColor="accent4"/>
          <w:sz w:val="36"/>
          <w:szCs w:val="36"/>
        </w:rPr>
        <w:tab/>
      </w:r>
      <w:r w:rsidRPr="00C33891">
        <w:rPr>
          <w:noProof/>
          <w:color w:val="8064A2" w:themeColor="accent4"/>
          <w:sz w:val="36"/>
          <w:szCs w:val="36"/>
        </w:rPr>
        <w:tab/>
      </w:r>
      <w:r w:rsidRPr="00C33891">
        <w:rPr>
          <w:noProof/>
          <w:color w:val="8064A2" w:themeColor="accent4"/>
          <w:sz w:val="36"/>
          <w:szCs w:val="36"/>
        </w:rPr>
        <w:tab/>
      </w:r>
      <w:r w:rsidRPr="00C33891">
        <w:rPr>
          <w:noProof/>
          <w:color w:val="8064A2" w:themeColor="accent4"/>
          <w:sz w:val="36"/>
          <w:szCs w:val="36"/>
        </w:rPr>
        <w:tab/>
      </w:r>
      <w:r w:rsidRPr="00C33891">
        <w:rPr>
          <w:noProof/>
          <w:color w:val="8064A2" w:themeColor="accent4"/>
          <w:sz w:val="36"/>
          <w:szCs w:val="36"/>
        </w:rPr>
        <w:tab/>
      </w:r>
      <w:r w:rsidRPr="00C33891">
        <w:rPr>
          <w:noProof/>
          <w:color w:val="8064A2" w:themeColor="accent4"/>
          <w:sz w:val="36"/>
          <w:szCs w:val="36"/>
        </w:rPr>
        <w:tab/>
      </w:r>
      <w:r w:rsidR="00C33891">
        <w:rPr>
          <w:noProof/>
          <w:color w:val="8064A2" w:themeColor="accent4"/>
          <w:sz w:val="36"/>
          <w:szCs w:val="36"/>
        </w:rPr>
        <w:tab/>
      </w:r>
      <w:r w:rsidRPr="00C33891">
        <w:rPr>
          <w:b/>
          <w:noProof/>
          <w:color w:val="8064A2" w:themeColor="accent4"/>
          <w:sz w:val="36"/>
          <w:szCs w:val="36"/>
        </w:rPr>
        <w:t xml:space="preserve">Thema:  </w:t>
      </w:r>
      <w:r w:rsidR="00C33891" w:rsidRPr="00C33891">
        <w:rPr>
          <w:b/>
          <w:noProof/>
          <w:color w:val="8064A2" w:themeColor="accent4"/>
          <w:sz w:val="36"/>
          <w:szCs w:val="36"/>
        </w:rPr>
        <w:t>brr, wat koud</w:t>
      </w:r>
    </w:p>
    <w:p w:rsidR="00C33891" w:rsidRPr="00C33891" w:rsidRDefault="00C33891" w:rsidP="0085766D">
      <w:pPr>
        <w:rPr>
          <w:noProof/>
          <w:color w:val="8064A2" w:themeColor="accent4"/>
          <w:sz w:val="36"/>
          <w:szCs w:val="36"/>
        </w:rPr>
      </w:pPr>
    </w:p>
    <w:p w:rsidR="00C33891" w:rsidRDefault="00C33891" w:rsidP="0085766D">
      <w:pPr>
        <w:rPr>
          <w:noProof/>
        </w:rPr>
      </w:pPr>
    </w:p>
    <w:p w:rsidR="00C33891" w:rsidRDefault="00C33891" w:rsidP="0085766D">
      <w:pPr>
        <w:rPr>
          <w:noProof/>
        </w:rPr>
      </w:pPr>
    </w:p>
    <w:p w:rsidR="00C33891" w:rsidRDefault="00C33891" w:rsidP="0085766D">
      <w:pPr>
        <w:rPr>
          <w:noProof/>
        </w:rPr>
      </w:pPr>
    </w:p>
    <w:p w:rsidR="0085766D" w:rsidRDefault="0085766D" w:rsidP="0085766D">
      <w:pPr>
        <w:rPr>
          <w:noProof/>
        </w:rPr>
      </w:pPr>
    </w:p>
    <w:p w:rsidR="0085766D" w:rsidRPr="00C33891" w:rsidRDefault="00C33891" w:rsidP="0085766D">
      <w:pPr>
        <w:rPr>
          <w:noProof/>
          <w:sz w:val="36"/>
          <w:szCs w:val="36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85766D" w:rsidRPr="00C33891">
        <w:rPr>
          <w:b/>
          <w:noProof/>
          <w:sz w:val="36"/>
          <w:szCs w:val="36"/>
        </w:rPr>
        <w:t>Koud hebben:</w:t>
      </w:r>
      <w:r w:rsidR="0085766D" w:rsidRPr="00C33891">
        <w:rPr>
          <w:noProof/>
          <w:sz w:val="36"/>
          <w:szCs w:val="36"/>
        </w:rPr>
        <w:t xml:space="preserve"> </w:t>
      </w:r>
      <w:r w:rsidRPr="00C33891">
        <w:rPr>
          <w:noProof/>
          <w:sz w:val="36"/>
          <w:szCs w:val="36"/>
        </w:rPr>
        <w:t>het niet warm hebben.</w:t>
      </w:r>
    </w:p>
    <w:p w:rsidR="00C33891" w:rsidRPr="00C33891" w:rsidRDefault="00C33891" w:rsidP="0085766D">
      <w:pPr>
        <w:rPr>
          <w:noProof/>
          <w:sz w:val="36"/>
          <w:szCs w:val="36"/>
        </w:rPr>
      </w:pPr>
    </w:p>
    <w:p w:rsidR="00C33891" w:rsidRPr="00C33891" w:rsidRDefault="00C33891" w:rsidP="0085766D">
      <w:pPr>
        <w:rPr>
          <w:noProof/>
          <w:sz w:val="36"/>
          <w:szCs w:val="36"/>
        </w:rPr>
      </w:pPr>
    </w:p>
    <w:p w:rsidR="0085766D" w:rsidRPr="00C33891" w:rsidRDefault="00C33891" w:rsidP="0085766D">
      <w:pPr>
        <w:rPr>
          <w:sz w:val="36"/>
          <w:szCs w:val="36"/>
        </w:rPr>
      </w:pPr>
      <w:r w:rsidRPr="00C33891">
        <w:rPr>
          <w:noProof/>
          <w:sz w:val="36"/>
          <w:szCs w:val="36"/>
        </w:rPr>
        <w:tab/>
      </w:r>
      <w:r w:rsidRPr="00C33891">
        <w:rPr>
          <w:noProof/>
          <w:sz w:val="36"/>
          <w:szCs w:val="36"/>
        </w:rPr>
        <w:tab/>
      </w:r>
      <w:r w:rsidRPr="00C33891">
        <w:rPr>
          <w:noProof/>
          <w:sz w:val="36"/>
          <w:szCs w:val="36"/>
        </w:rPr>
        <w:tab/>
      </w:r>
      <w:r w:rsidR="0085766D" w:rsidRPr="00C33891">
        <w:rPr>
          <w:b/>
          <w:noProof/>
          <w:sz w:val="36"/>
          <w:szCs w:val="36"/>
        </w:rPr>
        <w:t>Bibberen:</w:t>
      </w:r>
      <w:r w:rsidRPr="00C33891">
        <w:rPr>
          <w:noProof/>
          <w:sz w:val="36"/>
          <w:szCs w:val="36"/>
        </w:rPr>
        <w:t xml:space="preserve"> </w:t>
      </w:r>
      <w:r w:rsidRPr="00C33891">
        <w:rPr>
          <w:sz w:val="36"/>
          <w:szCs w:val="36"/>
        </w:rPr>
        <w:t>trillen van kou of angst.</w:t>
      </w:r>
    </w:p>
    <w:p w:rsidR="00C33891" w:rsidRPr="00C33891" w:rsidRDefault="00C33891" w:rsidP="0085766D">
      <w:pPr>
        <w:rPr>
          <w:sz w:val="36"/>
          <w:szCs w:val="36"/>
        </w:rPr>
      </w:pPr>
    </w:p>
    <w:p w:rsidR="00C33891" w:rsidRPr="00C33891" w:rsidRDefault="00C33891" w:rsidP="0085766D">
      <w:pPr>
        <w:rPr>
          <w:noProof/>
          <w:sz w:val="36"/>
          <w:szCs w:val="36"/>
        </w:rPr>
      </w:pPr>
    </w:p>
    <w:p w:rsidR="0085766D" w:rsidRPr="00C33891" w:rsidRDefault="00C33891" w:rsidP="0085766D">
      <w:pPr>
        <w:rPr>
          <w:bCs/>
          <w:sz w:val="36"/>
          <w:szCs w:val="36"/>
        </w:rPr>
      </w:pPr>
      <w:r w:rsidRPr="00C33891">
        <w:rPr>
          <w:noProof/>
          <w:sz w:val="36"/>
          <w:szCs w:val="36"/>
        </w:rPr>
        <w:tab/>
      </w:r>
      <w:r w:rsidRPr="00C33891">
        <w:rPr>
          <w:noProof/>
          <w:sz w:val="36"/>
          <w:szCs w:val="36"/>
        </w:rPr>
        <w:tab/>
      </w:r>
      <w:r w:rsidRPr="00C33891">
        <w:rPr>
          <w:noProof/>
          <w:sz w:val="36"/>
          <w:szCs w:val="36"/>
        </w:rPr>
        <w:tab/>
      </w:r>
      <w:r w:rsidR="0085766D" w:rsidRPr="00C33891">
        <w:rPr>
          <w:b/>
          <w:noProof/>
          <w:sz w:val="36"/>
          <w:szCs w:val="36"/>
        </w:rPr>
        <w:t>Klappertanden:</w:t>
      </w:r>
      <w:r w:rsidRPr="00C33891">
        <w:rPr>
          <w:noProof/>
          <w:sz w:val="36"/>
          <w:szCs w:val="36"/>
        </w:rPr>
        <w:t xml:space="preserve"> </w:t>
      </w:r>
      <w:r w:rsidRPr="00C33891">
        <w:rPr>
          <w:bCs/>
          <w:sz w:val="36"/>
          <w:szCs w:val="36"/>
        </w:rPr>
        <w:t>snel met je tanden op elkaar slaan.</w:t>
      </w:r>
    </w:p>
    <w:p w:rsidR="00C33891" w:rsidRPr="00C33891" w:rsidRDefault="00C33891" w:rsidP="0085766D">
      <w:pPr>
        <w:rPr>
          <w:bCs/>
          <w:sz w:val="36"/>
          <w:szCs w:val="36"/>
        </w:rPr>
      </w:pPr>
    </w:p>
    <w:p w:rsidR="00C33891" w:rsidRPr="00C33891" w:rsidRDefault="00C33891" w:rsidP="0085766D">
      <w:pPr>
        <w:rPr>
          <w:noProof/>
          <w:sz w:val="36"/>
          <w:szCs w:val="36"/>
        </w:rPr>
      </w:pPr>
    </w:p>
    <w:p w:rsidR="00C33891" w:rsidRDefault="00C33891" w:rsidP="0085766D">
      <w:pPr>
        <w:rPr>
          <w:sz w:val="36"/>
          <w:szCs w:val="36"/>
        </w:rPr>
      </w:pPr>
      <w:r w:rsidRPr="00C33891">
        <w:rPr>
          <w:noProof/>
          <w:sz w:val="36"/>
          <w:szCs w:val="36"/>
        </w:rPr>
        <w:tab/>
      </w:r>
      <w:r w:rsidRPr="00C33891">
        <w:rPr>
          <w:noProof/>
          <w:sz w:val="36"/>
          <w:szCs w:val="36"/>
        </w:rPr>
        <w:tab/>
      </w:r>
      <w:r w:rsidRPr="00C33891">
        <w:rPr>
          <w:noProof/>
          <w:sz w:val="36"/>
          <w:szCs w:val="36"/>
        </w:rPr>
        <w:tab/>
      </w:r>
      <w:r w:rsidR="0085766D" w:rsidRPr="00C33891">
        <w:rPr>
          <w:b/>
          <w:noProof/>
          <w:sz w:val="36"/>
          <w:szCs w:val="36"/>
        </w:rPr>
        <w:t>Kippenvel:</w:t>
      </w:r>
      <w:r w:rsidRPr="00C33891">
        <w:rPr>
          <w:noProof/>
          <w:sz w:val="36"/>
          <w:szCs w:val="36"/>
        </w:rPr>
        <w:t xml:space="preserve"> </w:t>
      </w:r>
      <w:r w:rsidRPr="00C33891">
        <w:rPr>
          <w:sz w:val="36"/>
          <w:szCs w:val="36"/>
        </w:rPr>
        <w:t xml:space="preserve">bij kou gaan de haartjes op het lichaam rechtop staan, </w:t>
      </w:r>
    </w:p>
    <w:p w:rsidR="0085766D" w:rsidRPr="00C33891" w:rsidRDefault="00C33891" w:rsidP="0085766D">
      <w:pPr>
        <w:rPr>
          <w:noProof/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</w:t>
      </w:r>
      <w:r w:rsidRPr="00C33891">
        <w:rPr>
          <w:sz w:val="36"/>
          <w:szCs w:val="36"/>
        </w:rPr>
        <w:t>waardoor j</w:t>
      </w:r>
      <w:r>
        <w:rPr>
          <w:sz w:val="36"/>
          <w:szCs w:val="36"/>
        </w:rPr>
        <w:t xml:space="preserve">e huid lijkt op die van </w:t>
      </w:r>
      <w:r w:rsidRPr="00C33891">
        <w:rPr>
          <w:sz w:val="36"/>
          <w:szCs w:val="36"/>
        </w:rPr>
        <w:t>een kale kip</w:t>
      </w:r>
      <w:r>
        <w:rPr>
          <w:sz w:val="36"/>
          <w:szCs w:val="36"/>
        </w:rPr>
        <w:t>.</w:t>
      </w:r>
    </w:p>
    <w:p w:rsidR="0085766D" w:rsidRPr="00C33891" w:rsidRDefault="0085766D" w:rsidP="0085766D">
      <w:pPr>
        <w:rPr>
          <w:noProof/>
          <w:sz w:val="36"/>
          <w:szCs w:val="36"/>
        </w:rPr>
      </w:pPr>
    </w:p>
    <w:p w:rsidR="0085766D" w:rsidRDefault="0085766D">
      <w:pPr>
        <w:rPr>
          <w:noProof/>
        </w:rPr>
      </w:pPr>
    </w:p>
    <w:p w:rsidR="0085766D" w:rsidRDefault="0085766D">
      <w:pPr>
        <w:rPr>
          <w:noProof/>
        </w:rPr>
      </w:pPr>
    </w:p>
    <w:p w:rsidR="0085766D" w:rsidRDefault="0085766D">
      <w:pPr>
        <w:rPr>
          <w:noProof/>
        </w:rPr>
      </w:pPr>
    </w:p>
    <w:p w:rsidR="0085766D" w:rsidRDefault="0085766D">
      <w:pPr>
        <w:rPr>
          <w:noProof/>
        </w:rPr>
      </w:pPr>
    </w:p>
    <w:p w:rsidR="0085766D" w:rsidRDefault="0085766D">
      <w:pPr>
        <w:rPr>
          <w:noProof/>
        </w:rPr>
      </w:pPr>
    </w:p>
    <w:p w:rsidR="0085766D" w:rsidRDefault="0085766D">
      <w:pPr>
        <w:rPr>
          <w:noProof/>
        </w:rPr>
      </w:pPr>
    </w:p>
    <w:p w:rsidR="0085766D" w:rsidRDefault="0085766D">
      <w:pPr>
        <w:rPr>
          <w:noProof/>
        </w:rPr>
      </w:pPr>
    </w:p>
    <w:p w:rsidR="0085766D" w:rsidRDefault="0085766D">
      <w:pPr>
        <w:rPr>
          <w:noProof/>
        </w:rPr>
      </w:pPr>
    </w:p>
    <w:p w:rsidR="0085766D" w:rsidRDefault="0085766D">
      <w:pPr>
        <w:rPr>
          <w:noProof/>
        </w:rPr>
      </w:pPr>
    </w:p>
    <w:p w:rsidR="0085766D" w:rsidRDefault="0085766D">
      <w:pPr>
        <w:rPr>
          <w:noProof/>
        </w:rPr>
      </w:pPr>
    </w:p>
    <w:p w:rsidR="0085766D" w:rsidRDefault="0085766D">
      <w:pPr>
        <w:rPr>
          <w:noProof/>
        </w:rPr>
      </w:pPr>
    </w:p>
    <w:p w:rsidR="0085766D" w:rsidRDefault="0085766D">
      <w:pPr>
        <w:rPr>
          <w:noProof/>
        </w:rPr>
      </w:pPr>
    </w:p>
    <w:p w:rsidR="0085766D" w:rsidRDefault="0085766D">
      <w:pPr>
        <w:rPr>
          <w:noProof/>
        </w:rPr>
      </w:pPr>
    </w:p>
    <w:p w:rsidR="0085766D" w:rsidRDefault="0085766D">
      <w:pPr>
        <w:rPr>
          <w:noProof/>
        </w:rPr>
      </w:pPr>
    </w:p>
    <w:p w:rsidR="001803B8" w:rsidRDefault="0085766D">
      <w:r>
        <w:rPr>
          <w:noProof/>
        </w:rPr>
        <w:br w:type="page"/>
      </w:r>
      <w:r w:rsidR="00C3389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6303010</wp:posOffset>
                </wp:positionH>
                <wp:positionV relativeFrom="paragraph">
                  <wp:posOffset>1929130</wp:posOffset>
                </wp:positionV>
                <wp:extent cx="1049020" cy="1329690"/>
                <wp:effectExtent l="16510" t="22225" r="20320" b="19685"/>
                <wp:wrapNone/>
                <wp:docPr id="1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9020" cy="13296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3pt,151.9pt" to="578.9pt,2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" strokeweight="2.25pt"/>
            </w:pict>
          </mc:Fallback>
        </mc:AlternateContent>
      </w:r>
      <w:r w:rsidR="00C3389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4913630</wp:posOffset>
                </wp:positionH>
                <wp:positionV relativeFrom="paragraph">
                  <wp:posOffset>5180965</wp:posOffset>
                </wp:positionV>
                <wp:extent cx="1918335" cy="1256665"/>
                <wp:effectExtent l="17780" t="18415" r="16510" b="20320"/>
                <wp:wrapNone/>
                <wp:docPr id="1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8335" cy="125666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9pt,407.95pt" to="537.95pt,5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" strokeweight="2.25pt"/>
            </w:pict>
          </mc:Fallback>
        </mc:AlternateContent>
      </w:r>
      <w:r w:rsidR="00C3389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6831965</wp:posOffset>
                </wp:positionH>
                <wp:positionV relativeFrom="paragraph">
                  <wp:posOffset>4864735</wp:posOffset>
                </wp:positionV>
                <wp:extent cx="2950845" cy="2242820"/>
                <wp:effectExtent l="635" t="2540" r="77470" b="78740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845" cy="224282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1AE" w:rsidRDefault="00BC6348" w:rsidP="00FF3A3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k</w:t>
                            </w:r>
                            <w:r w:rsidR="00E031AE" w:rsidRPr="00FF3A34">
                              <w:rPr>
                                <w:sz w:val="56"/>
                                <w:szCs w:val="56"/>
                              </w:rPr>
                              <w:t>ippenvel</w:t>
                            </w:r>
                          </w:p>
                          <w:p w:rsidR="00BC6348" w:rsidRDefault="00C33891" w:rsidP="00FF3A3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80030" cy="1755775"/>
                                  <wp:effectExtent l="0" t="0" r="1270" b="0"/>
                                  <wp:docPr id="133" name="irc_mi" descr="http://www.lc.nl/images/article14971453.ece/BINARY/original/kippenv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lc.nl/images/article14971453.ece/BINARY/original/kippenve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0030" cy="175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6348" w:rsidRPr="00FF3A34" w:rsidRDefault="00BC6348" w:rsidP="00FF3A3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E031AE" w:rsidRPr="001803B8" w:rsidRDefault="00E031AE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537.95pt;margin-top:383.05pt;width:232.35pt;height:17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" fillcolor="#cff" stroked="f">
                <v:shadow on="t" opacity=".5" offset="6pt,6pt"/>
                <v:textbox>
                  <w:txbxContent>
                    <w:p w:rsidR="00E031AE" w:rsidRDefault="00BC6348" w:rsidP="00FF3A3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k</w:t>
                      </w:r>
                      <w:r w:rsidR="00E031AE" w:rsidRPr="00FF3A34">
                        <w:rPr>
                          <w:sz w:val="56"/>
                          <w:szCs w:val="56"/>
                        </w:rPr>
                        <w:t>ippenvel</w:t>
                      </w:r>
                    </w:p>
                    <w:p w:rsidR="00BC6348" w:rsidRDefault="00C33891" w:rsidP="00FF3A3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80030" cy="1755775"/>
                            <wp:effectExtent l="0" t="0" r="1270" b="0"/>
                            <wp:docPr id="133" name="irc_mi" descr="http://www.lc.nl/images/article14971453.ece/BINARY/original/kippenv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lc.nl/images/article14971453.ece/BINARY/original/kippenve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0030" cy="175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6348" w:rsidRPr="00FF3A34" w:rsidRDefault="00BC6348" w:rsidP="00FF3A3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:rsidR="00E031AE" w:rsidRPr="001803B8" w:rsidRDefault="00E031AE" w:rsidP="001803B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89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3498850</wp:posOffset>
                </wp:positionH>
                <wp:positionV relativeFrom="paragraph">
                  <wp:posOffset>1365250</wp:posOffset>
                </wp:positionV>
                <wp:extent cx="2804160" cy="3815715"/>
                <wp:effectExtent l="38735" t="43180" r="119380" b="12255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381571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031AE" w:rsidRDefault="00E031AE" w:rsidP="00FF3A3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koud hebben</w:t>
                            </w:r>
                          </w:p>
                          <w:p w:rsidR="00E031AE" w:rsidRPr="001803B8" w:rsidRDefault="00C33891" w:rsidP="00FF3A3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4705" cy="3133090"/>
                                  <wp:effectExtent l="0" t="0" r="0" b="0"/>
                                  <wp:docPr id="134" name="irc_mi" descr="http://us.123rf.com/400wm/400/400/ivonnewierink/ivonnewierink1209/ivonnewierink120900140/15316262-young-girl-is-having-it-cold-in-winter-tim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us.123rf.com/400wm/400/400/ivonnewierink/ivonnewierink1209/ivonnewierink120900140/15316262-young-girl-is-having-it-cold-in-winter-tim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4705" cy="3133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75.5pt;margin-top:107.5pt;width:220.8pt;height:300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" fillcolor="#cff" strokeweight="6pt">
                <v:shadow on="t" opacity=".5" offset="6pt,6pt"/>
                <v:textbox>
                  <w:txbxContent>
                    <w:p w:rsidR="00E031AE" w:rsidRDefault="00E031AE" w:rsidP="00FF3A34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koud hebben</w:t>
                      </w:r>
                    </w:p>
                    <w:p w:rsidR="00E031AE" w:rsidRPr="001803B8" w:rsidRDefault="00C33891" w:rsidP="00FF3A34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84705" cy="3133090"/>
                            <wp:effectExtent l="0" t="0" r="0" b="0"/>
                            <wp:docPr id="134" name="irc_mi" descr="http://us.123rf.com/400wm/400/400/ivonnewierink/ivonnewierink1209/ivonnewierink120900140/15316262-young-girl-is-having-it-cold-in-winter-tim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us.123rf.com/400wm/400/400/ivonnewierink/ivonnewierink1209/ivonnewierink120900140/15316262-young-girl-is-having-it-cold-in-winter-tim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4705" cy="3133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38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7352030</wp:posOffset>
                </wp:positionH>
                <wp:positionV relativeFrom="paragraph">
                  <wp:posOffset>387350</wp:posOffset>
                </wp:positionV>
                <wp:extent cx="2430780" cy="3246120"/>
                <wp:effectExtent l="0" t="0" r="78740" b="7239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324612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1AE" w:rsidRDefault="00E031AE" w:rsidP="00FF3A3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klappertanden</w:t>
                            </w:r>
                          </w:p>
                          <w:p w:rsidR="00BC6348" w:rsidRDefault="00C33891" w:rsidP="00FF3A3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72640" cy="2767330"/>
                                  <wp:effectExtent l="0" t="0" r="3810" b="0"/>
                                  <wp:docPr id="135" name="irc_mi" descr="http://static-p1.photoxpress.com/jpg/00/21/96/09/400_F_21960998_b2D2xbDoNWRcaPDnZT5NbRw69y8Crk8I_PX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static-p1.photoxpress.com/jpg/00/21/96/09/400_F_21960998_b2D2xbDoNWRcaPDnZT5NbRw69y8Crk8I_PX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640" cy="2767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31AE" w:rsidRDefault="00E031AE" w:rsidP="00FF3A3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E031AE" w:rsidRPr="00834B9D" w:rsidRDefault="00E031AE" w:rsidP="00FF3A3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578.9pt;margin-top:30.5pt;width:191.4pt;height:25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" fillcolor="#cff" stroked="f">
                <v:shadow on="t" opacity=".5" offset="6pt,6pt"/>
                <v:textbox>
                  <w:txbxContent>
                    <w:p w:rsidR="00E031AE" w:rsidRDefault="00E031AE" w:rsidP="00FF3A3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klappertanden</w:t>
                      </w:r>
                    </w:p>
                    <w:p w:rsidR="00BC6348" w:rsidRDefault="00C33891" w:rsidP="00FF3A3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72640" cy="2767330"/>
                            <wp:effectExtent l="0" t="0" r="3810" b="0"/>
                            <wp:docPr id="135" name="irc_mi" descr="http://static-p1.photoxpress.com/jpg/00/21/96/09/400_F_21960998_b2D2xbDoNWRcaPDnZT5NbRw69y8Crk8I_PX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static-p1.photoxpress.com/jpg/00/21/96/09/400_F_21960998_b2D2xbDoNWRcaPDnZT5NbRw69y8Crk8I_PX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2640" cy="2767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31AE" w:rsidRDefault="00E031AE" w:rsidP="00FF3A3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:rsidR="00E031AE" w:rsidRPr="00834B9D" w:rsidRDefault="00E031AE" w:rsidP="00FF3A3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89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707390</wp:posOffset>
                </wp:positionV>
                <wp:extent cx="2251075" cy="2551430"/>
                <wp:effectExtent l="0" t="0" r="74295" b="8001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075" cy="25514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1AE" w:rsidRDefault="00E031AE" w:rsidP="00FF3A3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bibberen</w:t>
                            </w:r>
                          </w:p>
                          <w:p w:rsidR="00E031AE" w:rsidRPr="00834B9D" w:rsidRDefault="00C33891" w:rsidP="00BC634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91970" cy="2048510"/>
                                  <wp:effectExtent l="0" t="0" r="0" b="8890"/>
                                  <wp:docPr id="136" name="irc_mi" descr="http://englishwithkatie.com/wp-content/uploads/2013/02/shiverin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englishwithkatie.com/wp-content/uploads/2013/02/shiverin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970" cy="2048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62.4pt;margin-top:55.7pt;width:177.25pt;height:200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" fillcolor="#cff" stroked="f">
                <v:shadow on="t" opacity=".5" offset="6pt,6pt"/>
                <v:textbox>
                  <w:txbxContent>
                    <w:p w:rsidR="00E031AE" w:rsidRDefault="00E031AE" w:rsidP="00FF3A3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bibberen</w:t>
                      </w:r>
                    </w:p>
                    <w:p w:rsidR="00E031AE" w:rsidRPr="00834B9D" w:rsidRDefault="00C33891" w:rsidP="00BC634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91970" cy="2048510"/>
                            <wp:effectExtent l="0" t="0" r="0" b="8890"/>
                            <wp:docPr id="136" name="irc_mi" descr="http://englishwithkatie.com/wp-content/uploads/2013/02/shiverin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englishwithkatie.com/wp-content/uploads/2013/02/shiverin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1970" cy="2048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3891">
        <w:rPr>
          <w:noProof/>
        </w:rPr>
        <w:drawing>
          <wp:inline distT="0" distB="0" distL="0" distR="0">
            <wp:extent cx="11863070" cy="7741920"/>
            <wp:effectExtent l="0" t="0" r="5080" b="0"/>
            <wp:docPr id="124" name="irc_mi" descr="http://fitblijvennaje60ste.files.wordpress.com/2010/11/win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tblijvennaje60ste.files.wordpress.com/2010/11/winter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307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89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914400</wp:posOffset>
                </wp:positionV>
                <wp:extent cx="914400" cy="1257300"/>
                <wp:effectExtent l="19050" t="19050" r="19050" b="19050"/>
                <wp:wrapNone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1257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in" to="189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" strokeweight="2.25pt"/>
            </w:pict>
          </mc:Fallback>
        </mc:AlternateContent>
      </w:r>
    </w:p>
    <w:sectPr w:rsidR="001803B8" w:rsidSect="00FF3A34">
      <w:pgSz w:w="16838" w:h="11906" w:orient="landscape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803B8"/>
    <w:rsid w:val="006826F6"/>
    <w:rsid w:val="006D011B"/>
    <w:rsid w:val="0077757A"/>
    <w:rsid w:val="00834B9D"/>
    <w:rsid w:val="0085766D"/>
    <w:rsid w:val="0092215E"/>
    <w:rsid w:val="00BC6348"/>
    <w:rsid w:val="00C33891"/>
    <w:rsid w:val="00E031AE"/>
    <w:rsid w:val="00E87CD9"/>
    <w:rsid w:val="00F23204"/>
    <w:rsid w:val="00FF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E87CD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E87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E87CD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E87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350BC66C</Template>
  <TotalTime>0</TotalTime>
  <Pages>2</Pages>
  <Words>45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Marianne van Leeuwen</cp:lastModifiedBy>
  <cp:revision>2</cp:revision>
  <dcterms:created xsi:type="dcterms:W3CDTF">2013-12-18T10:51:00Z</dcterms:created>
  <dcterms:modified xsi:type="dcterms:W3CDTF">2013-12-18T10:51:00Z</dcterms:modified>
</cp:coreProperties>
</file>