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18C" w:rsidRDefault="00A3418C">
      <w:pPr>
        <w:rPr>
          <w:b/>
          <w:sz w:val="96"/>
          <w:szCs w:val="96"/>
        </w:rPr>
      </w:pPr>
    </w:p>
    <w:p w:rsidR="00A3418C" w:rsidRDefault="00A3418C" w:rsidP="00A3418C">
      <w:pPr>
        <w:rPr>
          <w:b/>
          <w:sz w:val="56"/>
          <w:szCs w:val="56"/>
        </w:rPr>
      </w:pPr>
      <w:r w:rsidRPr="00102E3D">
        <w:rPr>
          <w:b/>
          <w:sz w:val="56"/>
          <w:szCs w:val="56"/>
        </w:rPr>
        <w:t>Overig: de bloem</w:t>
      </w:r>
    </w:p>
    <w:p w:rsidR="00A3418C" w:rsidRDefault="00A3418C" w:rsidP="00A3418C">
      <w:pPr>
        <w:rPr>
          <w:b/>
          <w:sz w:val="56"/>
          <w:szCs w:val="56"/>
        </w:rPr>
      </w:pPr>
    </w:p>
    <w:p w:rsidR="00A3418C" w:rsidRDefault="00A3418C" w:rsidP="00A3418C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Opkomen: </w:t>
      </w:r>
      <w:r>
        <w:rPr>
          <w:sz w:val="56"/>
          <w:szCs w:val="56"/>
        </w:rPr>
        <w:t>de bloem begint te groeien, je kunt de bloemknop zien</w:t>
      </w:r>
    </w:p>
    <w:p w:rsidR="00A3418C" w:rsidRDefault="00A3418C" w:rsidP="00A3418C">
      <w:pPr>
        <w:rPr>
          <w:sz w:val="56"/>
          <w:szCs w:val="56"/>
        </w:rPr>
      </w:pPr>
    </w:p>
    <w:p w:rsidR="00A3418C" w:rsidRDefault="00A3418C" w:rsidP="00A3418C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In bloei staan: </w:t>
      </w:r>
      <w:r>
        <w:rPr>
          <w:sz w:val="56"/>
          <w:szCs w:val="56"/>
        </w:rPr>
        <w:t>de bloem bloeit</w:t>
      </w:r>
    </w:p>
    <w:p w:rsidR="00A3418C" w:rsidRDefault="00A3418C" w:rsidP="00A3418C">
      <w:pPr>
        <w:rPr>
          <w:sz w:val="56"/>
          <w:szCs w:val="56"/>
        </w:rPr>
      </w:pPr>
    </w:p>
    <w:p w:rsidR="00A3418C" w:rsidRPr="00102E3D" w:rsidRDefault="00A3418C" w:rsidP="00A3418C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Verwelken: </w:t>
      </w:r>
      <w:r>
        <w:rPr>
          <w:sz w:val="56"/>
          <w:szCs w:val="56"/>
        </w:rPr>
        <w:t>de bloem is uitgebloeid en wordt slap en lelijk</w:t>
      </w:r>
    </w:p>
    <w:p w:rsidR="0078048A" w:rsidRDefault="00A3418C">
      <w:pPr>
        <w:rPr>
          <w:b/>
          <w:sz w:val="96"/>
          <w:szCs w:val="96"/>
        </w:rPr>
      </w:pPr>
      <w:bookmarkStart w:id="0" w:name="_GoBack"/>
      <w:bookmarkEnd w:id="0"/>
      <w:r>
        <w:rPr>
          <w:b/>
          <w:sz w:val="96"/>
          <w:szCs w:val="96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9372600</wp:posOffset>
                </wp:positionH>
                <wp:positionV relativeFrom="paragraph">
                  <wp:posOffset>-43180</wp:posOffset>
                </wp:positionV>
                <wp:extent cx="0" cy="6400800"/>
                <wp:effectExtent l="38100" t="42545" r="38100" b="43180"/>
                <wp:wrapNone/>
                <wp:docPr id="1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8pt,-3.4pt" to="738pt,5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2437765</wp:posOffset>
                </wp:positionV>
                <wp:extent cx="4013835" cy="762635"/>
                <wp:effectExtent l="5715" t="8890" r="0" b="0"/>
                <wp:wrapNone/>
                <wp:docPr id="1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76263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FEC" w:rsidRPr="0078048A" w:rsidRDefault="00021FEC" w:rsidP="00272B3E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In bloei staan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60.95pt;margin-top:191.95pt;width:316.05pt;height:6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" fillcolor="#cff" stroked="f">
                <v:fill opacity="32896f"/>
                <v:textbox>
                  <w:txbxContent>
                    <w:p w:rsidR="00021FEC" w:rsidRPr="0078048A" w:rsidRDefault="00021FEC" w:rsidP="00272B3E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In bloei staan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147320</wp:posOffset>
                </wp:positionV>
                <wp:extent cx="3086100" cy="767080"/>
                <wp:effectExtent l="0" t="4445" r="0" b="0"/>
                <wp:wrapNone/>
                <wp:docPr id="1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6708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FEC" w:rsidRPr="0078048A" w:rsidRDefault="00021FEC" w:rsidP="00272B3E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Verwelken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486pt;margin-top:11.6pt;width:243pt;height: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" fillcolor="#cff" stroked="f">
                <v:fill opacity="32896f"/>
                <v:textbox>
                  <w:txbxContent>
                    <w:p w:rsidR="00021FEC" w:rsidRPr="0078048A" w:rsidRDefault="00021FEC" w:rsidP="00272B3E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Verwelken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1028700</wp:posOffset>
                </wp:positionV>
                <wp:extent cx="1600200" cy="0"/>
                <wp:effectExtent l="38100" t="38100" r="38100" b="38100"/>
                <wp:wrapNone/>
                <wp:docPr id="1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2pt,81pt" to="738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0" cy="1143000"/>
                <wp:effectExtent l="38100" t="38100" r="38100" b="38100"/>
                <wp:wrapNone/>
                <wp:docPr id="1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1pt" to="486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3314700</wp:posOffset>
                </wp:positionV>
                <wp:extent cx="1600200" cy="0"/>
                <wp:effectExtent l="38100" t="38100" r="38100" b="38100"/>
                <wp:wrapNone/>
                <wp:docPr id="1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61pt" to="486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4800600</wp:posOffset>
                </wp:positionV>
                <wp:extent cx="3086100" cy="800100"/>
                <wp:effectExtent l="0" t="0" r="0" b="0"/>
                <wp:wrapNone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FEC" w:rsidRPr="0078048A" w:rsidRDefault="00021FEC" w:rsidP="00272B3E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Opkomen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-9pt;margin-top:378pt;width:243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" fillcolor="#cff" stroked="f">
                <v:fill opacity="32896f"/>
                <v:textbox>
                  <w:txbxContent>
                    <w:p w:rsidR="00021FEC" w:rsidRPr="0078048A" w:rsidRDefault="00021FEC" w:rsidP="00272B3E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Opkomen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0" cy="1143000"/>
                <wp:effectExtent l="38100" t="38100" r="38100" b="38100"/>
                <wp:wrapNone/>
                <wp:docPr id="9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51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5600700</wp:posOffset>
                </wp:positionV>
                <wp:extent cx="1600200" cy="0"/>
                <wp:effectExtent l="38100" t="38100" r="38100" b="3810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41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6286500</wp:posOffset>
                </wp:positionV>
                <wp:extent cx="9601200" cy="0"/>
                <wp:effectExtent l="38100" t="38100" r="38100" b="38100"/>
                <wp:wrapNone/>
                <wp:docPr id="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95pt" to="73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0" cy="685800"/>
                <wp:effectExtent l="38100" t="38100" r="38100" b="38100"/>
                <wp:wrapNone/>
                <wp:docPr id="6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-1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1028700</wp:posOffset>
                </wp:positionV>
                <wp:extent cx="1600200" cy="0"/>
                <wp:effectExtent l="38100" t="38100" r="38100" b="38100"/>
                <wp:wrapNone/>
                <wp:docPr id="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81pt" to="612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1028700</wp:posOffset>
                </wp:positionV>
                <wp:extent cx="0" cy="1143000"/>
                <wp:effectExtent l="38100" t="38100" r="38100" b="38100"/>
                <wp:wrapNone/>
                <wp:docPr id="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81pt" to="486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aLGgIAADQ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3314700</wp:posOffset>
                </wp:positionV>
                <wp:extent cx="1600200" cy="0"/>
                <wp:effectExtent l="38100" t="38100" r="38100" b="3810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61pt" to="5in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OdEQIAACoEAAAOAAAAZHJzL2Uyb0RvYy54bWysU8GO2jAQvVfqP1i+QxI2ZS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3314700</wp:posOffset>
                </wp:positionV>
                <wp:extent cx="0" cy="1143000"/>
                <wp:effectExtent l="38100" t="38100" r="38100" b="38100"/>
                <wp:wrapNone/>
                <wp:docPr id="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61pt" to="234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XiGgIAADQ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1600200" cy="0"/>
                <wp:effectExtent l="38100" t="38100" r="38100" b="3810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108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nCEAIAACoEAAAOAAAAZHJzL2Uyb0RvYy54bWysU8GO2yAQvVfqPyDuie3U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" strokeweight="6pt"/>
            </w:pict>
          </mc:Fallback>
        </mc:AlternateContent>
      </w:r>
      <w:r w:rsidR="00021FEC">
        <w:rPr>
          <w:b/>
          <w:sz w:val="96"/>
          <w:szCs w:val="96"/>
        </w:rPr>
        <w:t>De</w:t>
      </w:r>
      <w:r w:rsidR="0078048A">
        <w:rPr>
          <w:b/>
          <w:sz w:val="96"/>
          <w:szCs w:val="96"/>
        </w:rPr>
        <w:t xml:space="preserve"> bloem </w:t>
      </w:r>
    </w:p>
    <w:p w:rsidR="0078048A" w:rsidRDefault="00A3418C">
      <w:pPr>
        <w:rPr>
          <w:b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6550660</wp:posOffset>
            </wp:positionH>
            <wp:positionV relativeFrom="margin">
              <wp:posOffset>1176655</wp:posOffset>
            </wp:positionV>
            <wp:extent cx="2363470" cy="1927225"/>
            <wp:effectExtent l="0" t="0" r="0" b="0"/>
            <wp:wrapSquare wrapText="bothSides"/>
            <wp:docPr id="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48A" w:rsidRDefault="0078048A">
      <w:pPr>
        <w:rPr>
          <w:b/>
          <w:sz w:val="96"/>
          <w:szCs w:val="96"/>
        </w:rPr>
      </w:pPr>
    </w:p>
    <w:p w:rsidR="0078048A" w:rsidRDefault="00A3418C">
      <w:pPr>
        <w:rPr>
          <w:b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-304165</wp:posOffset>
            </wp:positionH>
            <wp:positionV relativeFrom="margin">
              <wp:posOffset>2171700</wp:posOffset>
            </wp:positionV>
            <wp:extent cx="1758315" cy="2433955"/>
            <wp:effectExtent l="0" t="0" r="0" b="4445"/>
            <wp:wrapSquare wrapText="bothSides"/>
            <wp:docPr id="4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48A" w:rsidRDefault="0078048A">
      <w:pPr>
        <w:rPr>
          <w:b/>
          <w:sz w:val="96"/>
          <w:szCs w:val="96"/>
        </w:rPr>
      </w:pPr>
    </w:p>
    <w:p w:rsidR="0078048A" w:rsidRPr="0078048A" w:rsidRDefault="00A3418C">
      <w:pPr>
        <w:rPr>
          <w:b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3458845</wp:posOffset>
            </wp:positionH>
            <wp:positionV relativeFrom="margin">
              <wp:posOffset>3702685</wp:posOffset>
            </wp:positionV>
            <wp:extent cx="2039620" cy="2152650"/>
            <wp:effectExtent l="0" t="0" r="0" b="0"/>
            <wp:wrapSquare wrapText="bothSides"/>
            <wp:docPr id="4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B3E" w:rsidRPr="0078048A" w:rsidRDefault="00272B3E">
      <w:pPr>
        <w:rPr>
          <w:b/>
          <w:sz w:val="96"/>
          <w:szCs w:val="96"/>
        </w:rPr>
      </w:pPr>
    </w:p>
    <w:sectPr w:rsidR="00272B3E" w:rsidRPr="0078048A" w:rsidSect="00272B3E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3E"/>
    <w:rsid w:val="00021FEC"/>
    <w:rsid w:val="000942FE"/>
    <w:rsid w:val="00232E70"/>
    <w:rsid w:val="00272B3E"/>
    <w:rsid w:val="004E71E1"/>
    <w:rsid w:val="00522029"/>
    <w:rsid w:val="00554DAE"/>
    <w:rsid w:val="005C7BED"/>
    <w:rsid w:val="0078048A"/>
    <w:rsid w:val="00A3418C"/>
    <w:rsid w:val="00A74E54"/>
    <w:rsid w:val="00C2426A"/>
    <w:rsid w:val="00D343D6"/>
    <w:rsid w:val="00E72CA0"/>
    <w:rsid w:val="00EF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7804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7804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F238D9DC</Template>
  <TotalTime>0</TotalTime>
  <Pages>2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2011-06-20T10:46:00Z</cp:lastPrinted>
  <dcterms:created xsi:type="dcterms:W3CDTF">2013-05-13T07:22:00Z</dcterms:created>
  <dcterms:modified xsi:type="dcterms:W3CDTF">2013-05-13T07:22:00Z</dcterms:modified>
</cp:coreProperties>
</file>