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D4" w:rsidRDefault="007674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14" behindDoc="0" locked="0" layoutInCell="1" allowOverlap="1" wp14:anchorId="07C475BD" wp14:editId="16E5874A">
            <wp:simplePos x="0" y="0"/>
            <wp:positionH relativeFrom="column">
              <wp:posOffset>6619240</wp:posOffset>
            </wp:positionH>
            <wp:positionV relativeFrom="paragraph">
              <wp:posOffset>4506595</wp:posOffset>
            </wp:positionV>
            <wp:extent cx="282321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425" y="21356"/>
                <wp:lineTo x="21425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5A17E" wp14:editId="0FC15AC8">
                <wp:simplePos x="0" y="0"/>
                <wp:positionH relativeFrom="column">
                  <wp:posOffset>6226175</wp:posOffset>
                </wp:positionH>
                <wp:positionV relativeFrom="paragraph">
                  <wp:posOffset>3656330</wp:posOffset>
                </wp:positionV>
                <wp:extent cx="835025" cy="425450"/>
                <wp:effectExtent l="19050" t="19050" r="41275" b="698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425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2" o:spid="_x0000_s1026" type="#_x0000_t32" style="position:absolute;margin-left:490.25pt;margin-top:287.9pt;width:65.75pt;height: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" strokecolor="red" strokeweight="4.5pt">
                <v:stroke endarrow="open"/>
              </v:shape>
            </w:pict>
          </mc:Fallback>
        </mc:AlternateContent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7E2D05" wp14:editId="4C91F1E8">
                <wp:simplePos x="0" y="0"/>
                <wp:positionH relativeFrom="column">
                  <wp:posOffset>7061200</wp:posOffset>
                </wp:positionH>
                <wp:positionV relativeFrom="paragraph">
                  <wp:posOffset>3576955</wp:posOffset>
                </wp:positionV>
                <wp:extent cx="2033270" cy="1040130"/>
                <wp:effectExtent l="0" t="0" r="24130" b="2667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00F" w:rsidRDefault="0089300F" w:rsidP="0089300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20EDE"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averij</w:t>
                            </w:r>
                          </w:p>
                          <w:p w:rsidR="0089300F" w:rsidRPr="0089300F" w:rsidRDefault="0089300F" w:rsidP="008930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Lichte schade aan een schip.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556pt;margin-top:281.65pt;width:160.1pt;height:8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" fillcolor="white [3201]" strokeweight=".5pt">
                <v:textbox>
                  <w:txbxContent>
                    <w:p w:rsidR="0089300F" w:rsidRDefault="0089300F" w:rsidP="0089300F">
                      <w:pPr>
                        <w:rPr>
                          <w:sz w:val="72"/>
                          <w:szCs w:val="72"/>
                        </w:rPr>
                      </w:pPr>
                      <w:r w:rsidRPr="00720EDE">
                        <w:rPr>
                          <w:sz w:val="72"/>
                          <w:szCs w:val="72"/>
                        </w:rPr>
                        <w:t xml:space="preserve">De </w:t>
                      </w:r>
                      <w:r>
                        <w:rPr>
                          <w:sz w:val="72"/>
                          <w:szCs w:val="72"/>
                        </w:rPr>
                        <w:t>averij</w:t>
                      </w:r>
                    </w:p>
                    <w:p w:rsidR="0089300F" w:rsidRPr="0089300F" w:rsidRDefault="0089300F" w:rsidP="008930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Lichte schade aan een schip.</w:t>
                      </w:r>
                    </w:p>
                  </w:txbxContent>
                </v:textbox>
              </v:shape>
            </w:pict>
          </mc:Fallback>
        </mc:AlternateContent>
      </w:r>
      <w:r w:rsidR="00FD396F">
        <w:rPr>
          <w:noProof/>
        </w:rPr>
        <w:drawing>
          <wp:anchor distT="0" distB="0" distL="114300" distR="114300" simplePos="0" relativeHeight="251654139" behindDoc="0" locked="0" layoutInCell="1" allowOverlap="1" wp14:anchorId="15FA2A00" wp14:editId="3929F7E0">
            <wp:simplePos x="0" y="0"/>
            <wp:positionH relativeFrom="column">
              <wp:posOffset>3087370</wp:posOffset>
            </wp:positionH>
            <wp:positionV relativeFrom="paragraph">
              <wp:posOffset>431165</wp:posOffset>
            </wp:positionV>
            <wp:extent cx="2127885" cy="1520825"/>
            <wp:effectExtent l="0" t="0" r="5715" b="317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716DB" wp14:editId="02D4982B">
                <wp:simplePos x="0" y="0"/>
                <wp:positionH relativeFrom="column">
                  <wp:posOffset>4160936</wp:posOffset>
                </wp:positionH>
                <wp:positionV relativeFrom="paragraph">
                  <wp:posOffset>597929</wp:posOffset>
                </wp:positionV>
                <wp:extent cx="94593" cy="1671145"/>
                <wp:effectExtent l="152400" t="38100" r="77470" b="2476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593" cy="16711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5" o:spid="_x0000_s1026" type="#_x0000_t32" style="position:absolute;margin-left:327.65pt;margin-top:47.1pt;width:7.45pt;height:131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" strokecolor="red" strokeweight="4.5pt">
                <v:stroke endarrow="open"/>
              </v:shape>
            </w:pict>
          </mc:Fallback>
        </mc:AlternateContent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E5D79" wp14:editId="5DB4B91C">
                <wp:simplePos x="0" y="0"/>
                <wp:positionH relativeFrom="column">
                  <wp:posOffset>6619875</wp:posOffset>
                </wp:positionH>
                <wp:positionV relativeFrom="paragraph">
                  <wp:posOffset>-332105</wp:posOffset>
                </wp:positionV>
                <wp:extent cx="2648585" cy="1197610"/>
                <wp:effectExtent l="0" t="0" r="18415" b="2159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119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EDE" w:rsidRDefault="00720EDE" w:rsidP="00720ED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calam</w:t>
                            </w:r>
                            <w:r w:rsidR="007A3848">
                              <w:rPr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teit</w:t>
                            </w:r>
                          </w:p>
                          <w:p w:rsidR="0089300F" w:rsidRPr="0089300F" w:rsidRDefault="0089300F" w:rsidP="00720E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Een onverwachte gebeurtenis die ernstige schade kan veroorzaken.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521.25pt;margin-top:-26.15pt;width:208.55pt;height:9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" fillcolor="white [3201]" strokeweight=".5pt">
                <v:textbox>
                  <w:txbxContent>
                    <w:p w:rsidR="00720EDE" w:rsidRDefault="00720EDE" w:rsidP="00720EDE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calam</w:t>
                      </w:r>
                      <w:r w:rsidR="007A3848">
                        <w:rPr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sz w:val="72"/>
                          <w:szCs w:val="72"/>
                        </w:rPr>
                        <w:t>teit</w:t>
                      </w:r>
                    </w:p>
                    <w:p w:rsidR="0089300F" w:rsidRPr="0089300F" w:rsidRDefault="0089300F" w:rsidP="00720E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Een onverwachte gebeurtenis die ernstige schade kan veroorzaken.</w:t>
                      </w:r>
                    </w:p>
                  </w:txbxContent>
                </v:textbox>
              </v:shape>
            </w:pict>
          </mc:Fallback>
        </mc:AlternateContent>
      </w:r>
      <w:r w:rsidR="00FD396F">
        <w:rPr>
          <w:noProof/>
        </w:rPr>
        <w:drawing>
          <wp:anchor distT="0" distB="0" distL="114300" distR="114300" simplePos="0" relativeHeight="251656189" behindDoc="0" locked="0" layoutInCell="1" allowOverlap="1" wp14:anchorId="792E42F5" wp14:editId="7ECB9E65">
            <wp:simplePos x="0" y="0"/>
            <wp:positionH relativeFrom="column">
              <wp:posOffset>6068060</wp:posOffset>
            </wp:positionH>
            <wp:positionV relativeFrom="paragraph">
              <wp:posOffset>601980</wp:posOffset>
            </wp:positionV>
            <wp:extent cx="3373755" cy="1903095"/>
            <wp:effectExtent l="0" t="0" r="0" b="190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89062" wp14:editId="6617FE01">
                <wp:simplePos x="0" y="0"/>
                <wp:positionH relativeFrom="column">
                  <wp:posOffset>2694743</wp:posOffset>
                </wp:positionH>
                <wp:positionV relativeFrom="paragraph">
                  <wp:posOffset>-442595</wp:posOffset>
                </wp:positionV>
                <wp:extent cx="2916621" cy="1040130"/>
                <wp:effectExtent l="0" t="0" r="17145" b="266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621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96F" w:rsidRDefault="00FD396F" w:rsidP="00FD396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20EDE"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schipbreuk</w:t>
                            </w:r>
                          </w:p>
                          <w:p w:rsidR="00FD396F" w:rsidRPr="00FD396F" w:rsidRDefault="00FD396F" w:rsidP="00FD39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Bij een schipbreuk vergaat een schip.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212.2pt;margin-top:-34.85pt;width:229.65pt;height:8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" fillcolor="white [3201]" strokeweight=".5pt">
                <v:textbox>
                  <w:txbxContent>
                    <w:p w:rsidR="00FD396F" w:rsidRDefault="00FD396F" w:rsidP="00FD396F">
                      <w:pPr>
                        <w:rPr>
                          <w:sz w:val="72"/>
                          <w:szCs w:val="72"/>
                        </w:rPr>
                      </w:pPr>
                      <w:r w:rsidRPr="00720EDE">
                        <w:rPr>
                          <w:sz w:val="72"/>
                          <w:szCs w:val="72"/>
                        </w:rPr>
                        <w:t xml:space="preserve">De </w:t>
                      </w:r>
                      <w:r>
                        <w:rPr>
                          <w:sz w:val="72"/>
                          <w:szCs w:val="72"/>
                        </w:rPr>
                        <w:t>schipbreuk</w:t>
                      </w:r>
                    </w:p>
                    <w:p w:rsidR="00FD396F" w:rsidRPr="00FD396F" w:rsidRDefault="00FD396F" w:rsidP="00FD39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Bij een schipbreuk vergaat een schip.</w:t>
                      </w:r>
                    </w:p>
                  </w:txbxContent>
                </v:textbox>
              </v:shape>
            </w:pict>
          </mc:Fallback>
        </mc:AlternateContent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8569D" wp14:editId="409F8E3E">
                <wp:simplePos x="0" y="0"/>
                <wp:positionH relativeFrom="column">
                  <wp:posOffset>1779905</wp:posOffset>
                </wp:positionH>
                <wp:positionV relativeFrom="paragraph">
                  <wp:posOffset>597535</wp:posOffset>
                </wp:positionV>
                <wp:extent cx="913765" cy="1685925"/>
                <wp:effectExtent l="38100" t="38100" r="38735" b="28575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3765" cy="1685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9" o:spid="_x0000_s1026" type="#_x0000_t32" style="position:absolute;margin-left:140.15pt;margin-top:47.05pt;width:71.95pt;height:132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" strokecolor="red" strokeweight="4.5pt">
                <v:stroke endarrow="open"/>
              </v:shape>
            </w:pict>
          </mc:Fallback>
        </mc:AlternateContent>
      </w:r>
      <w:r w:rsidR="00FD39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0A5C2" wp14:editId="3383D706">
                <wp:simplePos x="0" y="0"/>
                <wp:positionH relativeFrom="column">
                  <wp:posOffset>-727075</wp:posOffset>
                </wp:positionH>
                <wp:positionV relativeFrom="paragraph">
                  <wp:posOffset>-443230</wp:posOffset>
                </wp:positionV>
                <wp:extent cx="3200400" cy="1040130"/>
                <wp:effectExtent l="0" t="0" r="19050" b="2667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EDE" w:rsidRDefault="00720ED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20EDE">
                              <w:rPr>
                                <w:sz w:val="72"/>
                                <w:szCs w:val="72"/>
                              </w:rPr>
                              <w:t>De opvarenden</w:t>
                            </w:r>
                          </w:p>
                          <w:p w:rsidR="0089300F" w:rsidRPr="0089300F" w:rsidRDefault="008930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Iedereen op een schip, behalve de kapitein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57.25pt;margin-top:-34.9pt;width:252pt;height:8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" fillcolor="white [3201]" strokeweight=".5pt">
                <v:textbox>
                  <w:txbxContent>
                    <w:p w:rsidR="00720EDE" w:rsidRDefault="00720EDE">
                      <w:pPr>
                        <w:rPr>
                          <w:sz w:val="72"/>
                          <w:szCs w:val="72"/>
                        </w:rPr>
                      </w:pPr>
                      <w:r w:rsidRPr="00720EDE">
                        <w:rPr>
                          <w:sz w:val="72"/>
                          <w:szCs w:val="72"/>
                        </w:rPr>
                        <w:t>De opvarenden</w:t>
                      </w:r>
                    </w:p>
                    <w:p w:rsidR="0089300F" w:rsidRPr="0089300F" w:rsidRDefault="008930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Iedereen op een schip, behalve de kapitein</w:t>
                      </w:r>
                    </w:p>
                  </w:txbxContent>
                </v:textbox>
              </v:shape>
            </w:pict>
          </mc:Fallback>
        </mc:AlternateContent>
      </w:r>
      <w:r w:rsidR="008930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FF6A7" wp14:editId="63E65762">
                <wp:simplePos x="0" y="0"/>
                <wp:positionH relativeFrom="column">
                  <wp:posOffset>1559560</wp:posOffset>
                </wp:positionH>
                <wp:positionV relativeFrom="paragraph">
                  <wp:posOffset>3656330</wp:posOffset>
                </wp:positionV>
                <wp:extent cx="1118870" cy="1308100"/>
                <wp:effectExtent l="38100" t="19050" r="43180" b="6350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870" cy="1308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1" o:spid="_x0000_s1026" type="#_x0000_t32" style="position:absolute;margin-left:122.8pt;margin-top:287.9pt;width:88.1pt;height:10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" strokecolor="red" strokeweight="4.5pt">
                <v:stroke endarrow="open"/>
              </v:shape>
            </w:pict>
          </mc:Fallback>
        </mc:AlternateContent>
      </w:r>
      <w:r w:rsidR="008930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327F7" wp14:editId="7210EEA4">
                <wp:simplePos x="0" y="0"/>
                <wp:positionH relativeFrom="column">
                  <wp:posOffset>2694305</wp:posOffset>
                </wp:positionH>
                <wp:positionV relativeFrom="paragraph">
                  <wp:posOffset>2284730</wp:posOffset>
                </wp:positionV>
                <wp:extent cx="3531235" cy="1371600"/>
                <wp:effectExtent l="0" t="0" r="1206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EDE" w:rsidRDefault="00720EDE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  <w:r w:rsidRPr="00720EDE">
                              <w:rPr>
                                <w:sz w:val="100"/>
                                <w:szCs w:val="100"/>
                              </w:rPr>
                              <w:t>De evacuatie</w:t>
                            </w:r>
                          </w:p>
                          <w:p w:rsidR="0089300F" w:rsidRPr="0089300F" w:rsidRDefault="008930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Mensen in veiligheid brengen.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30" type="#_x0000_t202" style="position:absolute;margin-left:212.15pt;margin-top:179.9pt;width:278.0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" fillcolor="white [3201]" strokeweight=".5pt">
                <v:textbox>
                  <w:txbxContent>
                    <w:p w:rsidR="00720EDE" w:rsidRDefault="00720EDE">
                      <w:pPr>
                        <w:rPr>
                          <w:sz w:val="100"/>
                          <w:szCs w:val="100"/>
                        </w:rPr>
                      </w:pPr>
                      <w:r w:rsidRPr="00720EDE">
                        <w:rPr>
                          <w:sz w:val="100"/>
                          <w:szCs w:val="100"/>
                        </w:rPr>
                        <w:t>De evacuatie</w:t>
                      </w:r>
                    </w:p>
                    <w:p w:rsidR="0089300F" w:rsidRPr="0089300F" w:rsidRDefault="008930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Mensen in veiligheid brengen.</w:t>
                      </w:r>
                    </w:p>
                  </w:txbxContent>
                </v:textbox>
              </v:shape>
            </w:pict>
          </mc:Fallback>
        </mc:AlternateContent>
      </w:r>
      <w:r w:rsidR="007A38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15318" wp14:editId="2E5D9510">
                <wp:simplePos x="0" y="0"/>
                <wp:positionH relativeFrom="column">
                  <wp:posOffset>6068192</wp:posOffset>
                </wp:positionH>
                <wp:positionV relativeFrom="paragraph">
                  <wp:posOffset>865417</wp:posOffset>
                </wp:positionV>
                <wp:extent cx="835944" cy="1418941"/>
                <wp:effectExtent l="19050" t="38100" r="59690" b="2921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944" cy="14189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0" o:spid="_x0000_s1026" type="#_x0000_t32" style="position:absolute;margin-left:477.8pt;margin-top:68.15pt;width:65.8pt;height:111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" strokecolor="red" strokeweight="4.5pt">
                <v:stroke endarrow="open"/>
              </v:shape>
            </w:pict>
          </mc:Fallback>
        </mc:AlternateContent>
      </w:r>
      <w:r w:rsidR="007A3848">
        <w:rPr>
          <w:noProof/>
        </w:rPr>
        <w:drawing>
          <wp:anchor distT="0" distB="0" distL="114300" distR="114300" simplePos="0" relativeHeight="251655164" behindDoc="0" locked="0" layoutInCell="1" allowOverlap="1" wp14:anchorId="572C5C61" wp14:editId="5BE0DFB6">
            <wp:simplePos x="0" y="0"/>
            <wp:positionH relativeFrom="column">
              <wp:posOffset>-111760</wp:posOffset>
            </wp:positionH>
            <wp:positionV relativeFrom="paragraph">
              <wp:posOffset>596265</wp:posOffset>
            </wp:positionV>
            <wp:extent cx="2459355" cy="1560830"/>
            <wp:effectExtent l="0" t="0" r="0" b="127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984">
        <w:rPr>
          <w:noProof/>
        </w:rPr>
        <w:drawing>
          <wp:anchor distT="0" distB="0" distL="114300" distR="114300" simplePos="0" relativeHeight="251657214" behindDoc="0" locked="0" layoutInCell="1" allowOverlap="1" wp14:anchorId="6E6CB120" wp14:editId="5AD3F9A8">
            <wp:simplePos x="0" y="0"/>
            <wp:positionH relativeFrom="column">
              <wp:posOffset>-112395</wp:posOffset>
            </wp:positionH>
            <wp:positionV relativeFrom="paragraph">
              <wp:posOffset>3655695</wp:posOffset>
            </wp:positionV>
            <wp:extent cx="2790825" cy="1638300"/>
            <wp:effectExtent l="0" t="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984">
        <w:rPr>
          <w:noProof/>
        </w:rPr>
        <w:drawing>
          <wp:anchor distT="0" distB="0" distL="114300" distR="114300" simplePos="0" relativeHeight="251658239" behindDoc="0" locked="0" layoutInCell="1" allowOverlap="1" wp14:anchorId="7F9D44A3" wp14:editId="4F5F0AB7">
            <wp:simplePos x="0" y="0"/>
            <wp:positionH relativeFrom="column">
              <wp:posOffset>3088005</wp:posOffset>
            </wp:positionH>
            <wp:positionV relativeFrom="paragraph">
              <wp:posOffset>3229610</wp:posOffset>
            </wp:positionV>
            <wp:extent cx="2616835" cy="1957705"/>
            <wp:effectExtent l="0" t="0" r="0" b="444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C13A7" wp14:editId="480AB79F">
                <wp:simplePos x="0" y="0"/>
                <wp:positionH relativeFrom="column">
                  <wp:posOffset>-473579</wp:posOffset>
                </wp:positionH>
                <wp:positionV relativeFrom="paragraph">
                  <wp:posOffset>4964715</wp:posOffset>
                </wp:positionV>
                <wp:extent cx="3831020" cy="1040524"/>
                <wp:effectExtent l="0" t="0" r="17145" b="2667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1040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00F" w:rsidRDefault="00720EDE" w:rsidP="00720ED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20EDE"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schipbreukeling</w:t>
                            </w:r>
                          </w:p>
                          <w:p w:rsidR="00FD396F" w:rsidRPr="00FD396F" w:rsidRDefault="00FD396F" w:rsidP="00720E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Mensen die</w:t>
                            </w:r>
                            <w:r w:rsidR="005E388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nadat een schip gezonken is</w:t>
                            </w:r>
                            <w:r w:rsidR="005E388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het water terecht komen.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37.3pt;margin-top:390.9pt;width:301.65pt;height:8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" fillcolor="white [3201]" strokeweight=".5pt">
                <v:textbox>
                  <w:txbxContent>
                    <w:p w:rsidR="0089300F" w:rsidRDefault="00720EDE" w:rsidP="00720EDE">
                      <w:pPr>
                        <w:rPr>
                          <w:sz w:val="72"/>
                          <w:szCs w:val="72"/>
                        </w:rPr>
                      </w:pPr>
                      <w:r w:rsidRPr="00720EDE">
                        <w:rPr>
                          <w:sz w:val="72"/>
                          <w:szCs w:val="72"/>
                        </w:rPr>
                        <w:t xml:space="preserve">De </w:t>
                      </w:r>
                      <w:r>
                        <w:rPr>
                          <w:sz w:val="72"/>
                          <w:szCs w:val="72"/>
                        </w:rPr>
                        <w:t>schipbreukeling</w:t>
                      </w:r>
                    </w:p>
                    <w:p w:rsidR="00FD396F" w:rsidRPr="00FD396F" w:rsidRDefault="00FD396F" w:rsidP="00720E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Mensen die</w:t>
                      </w:r>
                      <w:r w:rsidR="005E3886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nadat een schip gezonken is</w:t>
                      </w:r>
                      <w:r w:rsidR="005E3886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in het water terecht komen.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CD4" w:rsidSect="00720E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EDE"/>
    <w:rsid w:val="00131984"/>
    <w:rsid w:val="00355CD4"/>
    <w:rsid w:val="004D30BF"/>
    <w:rsid w:val="005E3886"/>
    <w:rsid w:val="00720EDE"/>
    <w:rsid w:val="00767414"/>
    <w:rsid w:val="007A3848"/>
    <w:rsid w:val="0089300F"/>
    <w:rsid w:val="00BE73C9"/>
    <w:rsid w:val="00FD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D396F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D396F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3966D0B4</Template>
  <TotalTime>0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2012-06-07T09:53:00Z</dcterms:created>
  <dcterms:modified xsi:type="dcterms:W3CDTF">2012-06-07T09:53:00Z</dcterms:modified>
</cp:coreProperties>
</file>