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A5F" w:rsidRDefault="00DF5A5F"/>
    <w:p w:rsidR="00DF5A5F" w:rsidRDefault="00DF5A5F" w:rsidP="00DF5A5F">
      <w:pPr>
        <w:rPr>
          <w:b/>
          <w:sz w:val="56"/>
          <w:szCs w:val="56"/>
        </w:rPr>
      </w:pPr>
      <w:r>
        <w:rPr>
          <w:b/>
          <w:sz w:val="56"/>
          <w:szCs w:val="56"/>
        </w:rPr>
        <w:t>Overig: storen-samenwerken</w:t>
      </w:r>
    </w:p>
    <w:p w:rsidR="00DF5A5F" w:rsidRDefault="00DF5A5F" w:rsidP="00DF5A5F">
      <w:pPr>
        <w:rPr>
          <w:b/>
          <w:sz w:val="56"/>
          <w:szCs w:val="56"/>
        </w:rPr>
      </w:pPr>
    </w:p>
    <w:p w:rsidR="00DF5A5F" w:rsidRPr="008E526E" w:rsidRDefault="00DF5A5F" w:rsidP="00DF5A5F">
      <w:pPr>
        <w:rPr>
          <w:sz w:val="56"/>
          <w:szCs w:val="56"/>
        </w:rPr>
      </w:pPr>
      <w:r>
        <w:rPr>
          <w:b/>
          <w:sz w:val="56"/>
          <w:szCs w:val="56"/>
        </w:rPr>
        <w:t>Storen:</w:t>
      </w:r>
      <w:r>
        <w:rPr>
          <w:sz w:val="56"/>
          <w:szCs w:val="56"/>
        </w:rPr>
        <w:t xml:space="preserve"> als je iemand stoort, kan hij niet verder gaan met wat hij aan het doen is.</w:t>
      </w:r>
    </w:p>
    <w:p w:rsidR="00DF5A5F" w:rsidRPr="008E526E" w:rsidRDefault="00DF5A5F" w:rsidP="00DF5A5F">
      <w:pPr>
        <w:rPr>
          <w:sz w:val="56"/>
          <w:szCs w:val="56"/>
        </w:rPr>
      </w:pPr>
      <w:r>
        <w:rPr>
          <w:b/>
          <w:sz w:val="56"/>
          <w:szCs w:val="56"/>
        </w:rPr>
        <w:t>Lastigvallen:</w:t>
      </w:r>
      <w:r>
        <w:rPr>
          <w:sz w:val="56"/>
          <w:szCs w:val="56"/>
        </w:rPr>
        <w:t xml:space="preserve"> iemand expres storen</w:t>
      </w:r>
    </w:p>
    <w:p w:rsidR="00DF5A5F" w:rsidRPr="008E526E" w:rsidRDefault="00DF5A5F" w:rsidP="00DF5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Dwarszitten: </w:t>
      </w:r>
      <w:r>
        <w:rPr>
          <w:sz w:val="56"/>
          <w:szCs w:val="56"/>
        </w:rPr>
        <w:t>door blijven gaan met iemand te storen</w:t>
      </w:r>
    </w:p>
    <w:p w:rsidR="00DF5A5F" w:rsidRPr="00E109EB" w:rsidRDefault="00DF5A5F" w:rsidP="00DF5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Onderbreken: </w:t>
      </w:r>
      <w:r>
        <w:rPr>
          <w:sz w:val="56"/>
          <w:szCs w:val="56"/>
        </w:rPr>
        <w:t>beginnen te praten als iemand nog aan het vertellen is.</w:t>
      </w:r>
    </w:p>
    <w:p w:rsidR="00DF5A5F" w:rsidRPr="00E109EB" w:rsidRDefault="00DF5A5F" w:rsidP="00DF5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Samenwerken: </w:t>
      </w:r>
      <w:r>
        <w:rPr>
          <w:sz w:val="56"/>
          <w:szCs w:val="56"/>
        </w:rPr>
        <w:t>met elkaar iets tot stand brengen</w:t>
      </w:r>
    </w:p>
    <w:p w:rsidR="00DF5A5F" w:rsidRPr="00E109EB" w:rsidRDefault="00DF5A5F" w:rsidP="00DF5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Luisteren: </w:t>
      </w:r>
      <w:r>
        <w:rPr>
          <w:sz w:val="56"/>
          <w:szCs w:val="56"/>
        </w:rPr>
        <w:t>doen wat iemand zegt</w:t>
      </w:r>
    </w:p>
    <w:p w:rsidR="00DF5A5F" w:rsidRPr="00E109EB" w:rsidRDefault="00DF5A5F" w:rsidP="00DF5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Respecteren: </w:t>
      </w:r>
      <w:r>
        <w:rPr>
          <w:sz w:val="56"/>
          <w:szCs w:val="56"/>
        </w:rPr>
        <w:t>rekening houden met elkaar</w:t>
      </w:r>
    </w:p>
    <w:p w:rsidR="00DF5A5F" w:rsidRPr="00E109EB" w:rsidRDefault="00DF5A5F" w:rsidP="00DF5A5F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Overleggen: </w:t>
      </w:r>
      <w:r>
        <w:rPr>
          <w:sz w:val="56"/>
          <w:szCs w:val="56"/>
        </w:rPr>
        <w:t>met anderen praten over wat er moet gebeuren</w:t>
      </w:r>
    </w:p>
    <w:p w:rsidR="00747AB6" w:rsidRDefault="00DF5A5F">
      <w:r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997960" cy="4457700"/>
                <wp:effectExtent l="19050" t="19050" r="97790" b="9525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38F9" w:rsidRDefault="00C638F9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Luisteren</w:t>
                            </w:r>
                          </w:p>
                          <w:p w:rsidR="00C638F9" w:rsidRDefault="00C638F9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Overleggen</w:t>
                            </w:r>
                          </w:p>
                          <w:p w:rsidR="00E8637E" w:rsidRDefault="00C638F9" w:rsidP="00747AB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Respecteren 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963"/>
                            </w:tblGrid>
                            <w:tr w:rsidR="00E8637E" w:rsidRPr="00417BAE" w:rsidTr="00417BAE">
                              <w:trPr>
                                <w:trHeight w:val="3349"/>
                              </w:trPr>
                              <w:tc>
                                <w:tcPr>
                                  <w:tcW w:w="5963" w:type="dxa"/>
                                  <w:shd w:val="clear" w:color="auto" w:fill="auto"/>
                                </w:tcPr>
                                <w:p w:rsidR="00E8637E" w:rsidRPr="00417BAE" w:rsidRDefault="00DF5A5F" w:rsidP="00747AB6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82595" cy="2236470"/>
                                        <wp:effectExtent l="0" t="0" r="8255" b="0"/>
                                        <wp:docPr id="5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beelding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2595" cy="2236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638F9" w:rsidRDefault="00C638F9" w:rsidP="00747AB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C638F9" w:rsidRPr="00C638F9" w:rsidRDefault="00C638F9" w:rsidP="00747AB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C638F9" w:rsidRPr="00C638F9" w:rsidRDefault="00C638F9" w:rsidP="00747AB6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99pt;width:314.8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" strokeweight="3pt">
                <v:shadow on="t" opacity=".5" offset="6pt,6pt"/>
                <v:textbox>
                  <w:txbxContent>
                    <w:p w:rsidR="00C638F9" w:rsidRDefault="00C638F9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Luisteren</w:t>
                      </w:r>
                    </w:p>
                    <w:p w:rsidR="00C638F9" w:rsidRDefault="00C638F9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Overleggen</w:t>
                      </w:r>
                    </w:p>
                    <w:p w:rsidR="00E8637E" w:rsidRDefault="00C638F9" w:rsidP="00747AB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Respecteren 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963"/>
                      </w:tblGrid>
                      <w:tr w:rsidR="00E8637E" w:rsidRPr="00417BAE" w:rsidTr="00417BAE">
                        <w:trPr>
                          <w:trHeight w:val="3349"/>
                        </w:trPr>
                        <w:tc>
                          <w:tcPr>
                            <w:tcW w:w="5963" w:type="dxa"/>
                            <w:shd w:val="clear" w:color="auto" w:fill="auto"/>
                          </w:tcPr>
                          <w:p w:rsidR="00E8637E" w:rsidRPr="00417BAE" w:rsidRDefault="00DF5A5F" w:rsidP="00747AB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2595" cy="2236470"/>
                                  <wp:effectExtent l="0" t="0" r="8255" b="0"/>
                                  <wp:docPr id="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595" cy="223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638F9" w:rsidRDefault="00C638F9" w:rsidP="00747AB6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  <w:p w:rsidR="00C638F9" w:rsidRPr="00C638F9" w:rsidRDefault="00C638F9" w:rsidP="00747AB6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  <w:p w:rsidR="00C638F9" w:rsidRPr="00C638F9" w:rsidRDefault="00C638F9" w:rsidP="00747AB6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997960" cy="914400"/>
                <wp:effectExtent l="19050" t="19050" r="97790" b="9525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38F9" w:rsidRPr="00C638F9" w:rsidRDefault="00C638F9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samenwerken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9pt;margin-top:9pt;width:314.8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" strokeweight="3pt">
                <v:shadow on="t" opacity=".5" offset="6pt,6pt"/>
                <v:textbox>
                  <w:txbxContent>
                    <w:p w:rsidR="00C638F9" w:rsidRPr="00C638F9" w:rsidRDefault="00C638F9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samenwerken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38F9" w:rsidRDefault="00C638F9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638F9">
                              <w:rPr>
                                <w:b/>
                                <w:sz w:val="96"/>
                                <w:szCs w:val="96"/>
                              </w:rPr>
                              <w:t>Lastigvallen</w:t>
                            </w:r>
                          </w:p>
                          <w:p w:rsidR="00C638F9" w:rsidRDefault="00C638F9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Dwarszitten</w:t>
                            </w:r>
                          </w:p>
                          <w:p w:rsidR="00E8637E" w:rsidRDefault="00C638F9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Onderbreken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787"/>
                            </w:tblGrid>
                            <w:tr w:rsidR="00E8637E" w:rsidRPr="00417BAE" w:rsidTr="00417BAE">
                              <w:trPr>
                                <w:trHeight w:val="3349"/>
                              </w:trPr>
                              <w:tc>
                                <w:tcPr>
                                  <w:tcW w:w="5787" w:type="dxa"/>
                                  <w:shd w:val="clear" w:color="auto" w:fill="auto"/>
                                </w:tcPr>
                                <w:p w:rsidR="00E8637E" w:rsidRPr="00417BAE" w:rsidRDefault="00DF5A5F" w:rsidP="00747AB6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081020" cy="2124075"/>
                                        <wp:effectExtent l="0" t="0" r="5080" b="9525"/>
                                        <wp:docPr id="2" name="Afbeelding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beelding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81020" cy="2124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638F9" w:rsidRDefault="00C638F9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C638F9" w:rsidRPr="00C638F9" w:rsidRDefault="00C638F9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7pt;margin-top:99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" strokeweight="3pt">
                <v:shadow on="t" opacity=".5" offset="6pt,6pt"/>
                <v:textbox>
                  <w:txbxContent>
                    <w:p w:rsidR="00C638F9" w:rsidRDefault="00C638F9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C638F9">
                        <w:rPr>
                          <w:b/>
                          <w:sz w:val="96"/>
                          <w:szCs w:val="96"/>
                        </w:rPr>
                        <w:t>Lastigvallen</w:t>
                      </w:r>
                    </w:p>
                    <w:p w:rsidR="00C638F9" w:rsidRDefault="00C638F9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Dwarszitten</w:t>
                      </w:r>
                    </w:p>
                    <w:p w:rsidR="00E8637E" w:rsidRDefault="00C638F9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Onderbreken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787"/>
                      </w:tblGrid>
                      <w:tr w:rsidR="00E8637E" w:rsidRPr="00417BAE" w:rsidTr="00417BAE">
                        <w:trPr>
                          <w:trHeight w:val="3349"/>
                        </w:trPr>
                        <w:tc>
                          <w:tcPr>
                            <w:tcW w:w="5787" w:type="dxa"/>
                            <w:shd w:val="clear" w:color="auto" w:fill="auto"/>
                          </w:tcPr>
                          <w:p w:rsidR="00E8637E" w:rsidRPr="00417BAE" w:rsidRDefault="00DF5A5F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1020" cy="2124075"/>
                                  <wp:effectExtent l="0" t="0" r="5080" b="952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638F9" w:rsidRDefault="00C638F9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  <w:p w:rsidR="00C638F9" w:rsidRPr="00C638F9" w:rsidRDefault="00C638F9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38F9" w:rsidRPr="00C638F9" w:rsidRDefault="00C638F9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   storen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C638F9" w:rsidRPr="00C638F9" w:rsidRDefault="00C638F9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   storen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UIHg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417BAE"/>
    <w:rsid w:val="00747AB6"/>
    <w:rsid w:val="00C638F9"/>
    <w:rsid w:val="00DF5A5F"/>
    <w:rsid w:val="00E8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DF5A5F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E863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DF5A5F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E863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14481DD</Template>
  <TotalTime>0</TotalTime>
  <Pages>2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2009-12-07T08:00:00Z</cp:lastPrinted>
  <dcterms:created xsi:type="dcterms:W3CDTF">2013-05-13T09:13:00Z</dcterms:created>
  <dcterms:modified xsi:type="dcterms:W3CDTF">2013-05-13T09:13:00Z</dcterms:modified>
</cp:coreProperties>
</file>