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B6" w:rsidRDefault="00BD49B0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-9525</wp:posOffset>
                </wp:positionV>
                <wp:extent cx="4529455" cy="1266825"/>
                <wp:effectExtent l="26670" t="19050" r="101600" b="952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5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E7196D" w:rsidRDefault="00E7196D" w:rsidP="00E7196D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7196D">
                              <w:rPr>
                                <w:b/>
                                <w:sz w:val="96"/>
                                <w:szCs w:val="96"/>
                              </w:rPr>
                              <w:t>Vlak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=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plat, zonder heuvels.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4.85pt;margin-top:-.75pt;width:356.65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" strokeweight="3pt">
                <v:shadow on="t" opacity=".5" offset="6pt,6pt"/>
                <v:textbox>
                  <w:txbxContent>
                    <w:p w:rsidR="00747AB6" w:rsidRPr="00E7196D" w:rsidRDefault="00E7196D" w:rsidP="00E7196D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7196D">
                        <w:rPr>
                          <w:b/>
                          <w:sz w:val="96"/>
                          <w:szCs w:val="96"/>
                        </w:rPr>
                        <w:t>Vlak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=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plat, zonder heuvels.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79215" cy="4370070"/>
                <wp:effectExtent l="19685" t="19685" r="104140" b="10414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215" cy="437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747AB6" w:rsidRDefault="00BD49B0" w:rsidP="00747AB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57600" cy="423418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4234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69pt;margin-top:99pt;width:305.45pt;height:344.1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" strokeweight="3pt">
                <v:shadow on="t" opacity=".5" offset="6pt,6pt"/>
                <v:textbox style="mso-fit-shape-to-text:t">
                  <w:txbxContent>
                    <w:p w:rsidR="00747AB6" w:rsidRPr="00747AB6" w:rsidRDefault="00BD49B0" w:rsidP="00747AB6">
                      <w:pPr>
                        <w:rPr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57600" cy="423418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4234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BD49B0" w:rsidP="00747AB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71570" cy="4164330"/>
                                  <wp:effectExtent l="0" t="0" r="5080" b="7620"/>
                                  <wp:docPr id="2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1570" cy="4164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7196D" w:rsidRDefault="00E7196D" w:rsidP="00747AB6">
                            <w:pPr>
                              <w:rPr>
                                <w:noProof/>
                              </w:rPr>
                            </w:pPr>
                          </w:p>
                          <w:p w:rsidR="00E7196D" w:rsidRPr="00E7196D" w:rsidRDefault="00E7196D" w:rsidP="00747A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" strokeweight="3pt">
                <v:shadow on="t" opacity=".5" offset="6pt,6pt"/>
                <v:textbox>
                  <w:txbxContent>
                    <w:p w:rsidR="00747AB6" w:rsidRDefault="00BD49B0" w:rsidP="00747AB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71570" cy="4164330"/>
                            <wp:effectExtent l="0" t="0" r="5080" b="7620"/>
                            <wp:docPr id="2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1570" cy="4164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7196D" w:rsidRDefault="00E7196D" w:rsidP="00747AB6">
                      <w:pPr>
                        <w:rPr>
                          <w:noProof/>
                        </w:rPr>
                      </w:pPr>
                    </w:p>
                    <w:p w:rsidR="00E7196D" w:rsidRPr="00E7196D" w:rsidRDefault="00E7196D" w:rsidP="00747AB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E7196D" w:rsidRDefault="00E7196D" w:rsidP="00E7196D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E7196D">
                              <w:rPr>
                                <w:b/>
                                <w:sz w:val="96"/>
                                <w:szCs w:val="96"/>
                              </w:rPr>
                              <w:t>Steil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= </w:t>
                            </w:r>
                            <w:r w:rsidRPr="00E7196D">
                              <w:rPr>
                                <w:b/>
                                <w:sz w:val="56"/>
                                <w:szCs w:val="56"/>
                              </w:rPr>
                              <w:t>heel schuin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bagqdH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747AB6" w:rsidRPr="00E7196D" w:rsidRDefault="00E7196D" w:rsidP="00E7196D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E7196D">
                        <w:rPr>
                          <w:b/>
                          <w:sz w:val="96"/>
                          <w:szCs w:val="96"/>
                        </w:rPr>
                        <w:t>Steil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= </w:t>
                      </w:r>
                      <w:r w:rsidRPr="00E7196D">
                        <w:rPr>
                          <w:b/>
                          <w:sz w:val="56"/>
                          <w:szCs w:val="56"/>
                        </w:rPr>
                        <w:t>heel schuin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21136C"/>
    <w:rsid w:val="00747AB6"/>
    <w:rsid w:val="007A5677"/>
    <w:rsid w:val="00BD49B0"/>
    <w:rsid w:val="00E71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1CF8E36F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Lucienne Klinkenberg</cp:lastModifiedBy>
  <cp:revision>2</cp:revision>
  <cp:lastPrinted>2009-12-07T09:00:00Z</cp:lastPrinted>
  <dcterms:created xsi:type="dcterms:W3CDTF">2012-10-29T10:43:00Z</dcterms:created>
  <dcterms:modified xsi:type="dcterms:W3CDTF">2012-10-29T10:43:00Z</dcterms:modified>
</cp:coreProperties>
</file>