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BB5" w:rsidRDefault="00B52BB5" w:rsidP="00D5599B">
      <w:pPr>
        <w:rPr>
          <w:rFonts w:ascii="Arial" w:hAnsi="Arial" w:cs="Arial"/>
          <w:color w:val="222222"/>
        </w:rPr>
      </w:pPr>
    </w:p>
    <w:p w:rsidR="00B52BB5" w:rsidRDefault="00B52BB5" w:rsidP="00D5599B">
      <w:pPr>
        <w:rPr>
          <w:rFonts w:ascii="Arial" w:hAnsi="Arial" w:cs="Arial"/>
          <w:color w:val="222222"/>
          <w:sz w:val="32"/>
          <w:szCs w:val="32"/>
        </w:rPr>
      </w:pPr>
      <w:r w:rsidRPr="00B52BB5">
        <w:rPr>
          <w:rFonts w:ascii="Arial" w:hAnsi="Arial" w:cs="Arial"/>
          <w:color w:val="222222"/>
          <w:sz w:val="32"/>
          <w:szCs w:val="32"/>
        </w:rPr>
        <w:t>Nieuwsbegrip, B-tekst, Ziek door zikavirus</w:t>
      </w:r>
    </w:p>
    <w:p w:rsidR="00B52BB5" w:rsidRPr="00B52BB5" w:rsidRDefault="00B52BB5" w:rsidP="00D5599B">
      <w:pPr>
        <w:rPr>
          <w:rFonts w:ascii="Arial" w:hAnsi="Arial" w:cs="Arial"/>
          <w:color w:val="222222"/>
          <w:sz w:val="32"/>
          <w:szCs w:val="32"/>
        </w:rPr>
      </w:pPr>
    </w:p>
    <w:p w:rsidR="00B52BB5" w:rsidRDefault="00B52BB5" w:rsidP="00D5599B">
      <w:pPr>
        <w:rPr>
          <w:rFonts w:ascii="Arial" w:hAnsi="Arial" w:cs="Arial"/>
          <w:color w:val="222222"/>
        </w:rPr>
      </w:pPr>
    </w:p>
    <w:p w:rsidR="00B52BB5" w:rsidRPr="00B52BB5" w:rsidRDefault="00B52BB5" w:rsidP="00D5599B">
      <w:pPr>
        <w:rPr>
          <w:rFonts w:ascii="Arial" w:hAnsi="Arial" w:cs="Arial"/>
          <w:color w:val="222222"/>
          <w:sz w:val="56"/>
          <w:szCs w:val="56"/>
        </w:rPr>
      </w:pPr>
      <w:r w:rsidRPr="00B52BB5">
        <w:rPr>
          <w:rFonts w:ascii="Arial" w:hAnsi="Arial" w:cs="Arial"/>
          <w:color w:val="222222"/>
          <w:sz w:val="56"/>
          <w:szCs w:val="56"/>
        </w:rPr>
        <w:t>Het virus=</w:t>
      </w:r>
      <w:r>
        <w:rPr>
          <w:rFonts w:ascii="Arial" w:hAnsi="Arial" w:cs="Arial"/>
          <w:color w:val="222222"/>
          <w:sz w:val="56"/>
          <w:szCs w:val="56"/>
        </w:rPr>
        <w:t xml:space="preserve"> iets in je lichaam waar je ziek van kunt worden (een piepklein diertje dat je alleen onder microscoop kunt zien).</w:t>
      </w:r>
    </w:p>
    <w:p w:rsidR="00B52BB5" w:rsidRPr="00B52BB5" w:rsidRDefault="00B52BB5" w:rsidP="00D5599B">
      <w:pPr>
        <w:rPr>
          <w:rFonts w:ascii="Arial" w:hAnsi="Arial" w:cs="Arial"/>
          <w:color w:val="222222"/>
          <w:sz w:val="56"/>
          <w:szCs w:val="56"/>
        </w:rPr>
      </w:pPr>
      <w:r w:rsidRPr="00B52BB5">
        <w:rPr>
          <w:rFonts w:ascii="Arial" w:hAnsi="Arial" w:cs="Arial"/>
          <w:color w:val="222222"/>
          <w:sz w:val="56"/>
          <w:szCs w:val="56"/>
        </w:rPr>
        <w:t>Besmet=</w:t>
      </w:r>
      <w:r>
        <w:rPr>
          <w:rFonts w:ascii="Arial" w:hAnsi="Arial" w:cs="Arial"/>
          <w:color w:val="222222"/>
          <w:sz w:val="56"/>
          <w:szCs w:val="56"/>
        </w:rPr>
        <w:t xml:space="preserve"> dat je iets in je lichaam hebt waar je ziek van kunt worden.</w:t>
      </w:r>
    </w:p>
    <w:p w:rsidR="00B52BB5" w:rsidRPr="00B52BB5" w:rsidRDefault="00B52BB5" w:rsidP="00D5599B">
      <w:pPr>
        <w:rPr>
          <w:rFonts w:ascii="Arial" w:hAnsi="Arial" w:cs="Arial"/>
          <w:color w:val="222222"/>
          <w:sz w:val="56"/>
          <w:szCs w:val="56"/>
        </w:rPr>
      </w:pPr>
      <w:r>
        <w:rPr>
          <w:rFonts w:ascii="Arial" w:hAnsi="Arial" w:cs="Arial"/>
          <w:color w:val="222222"/>
          <w:sz w:val="56"/>
          <w:szCs w:val="56"/>
        </w:rPr>
        <w:t>Besmettelijk</w:t>
      </w:r>
      <w:r w:rsidRPr="00B52BB5">
        <w:rPr>
          <w:rFonts w:ascii="Arial" w:hAnsi="Arial" w:cs="Arial"/>
          <w:color w:val="222222"/>
          <w:sz w:val="56"/>
          <w:szCs w:val="56"/>
        </w:rPr>
        <w:t>=</w:t>
      </w:r>
      <w:r>
        <w:rPr>
          <w:rFonts w:ascii="Arial" w:hAnsi="Arial" w:cs="Arial"/>
          <w:color w:val="222222"/>
          <w:sz w:val="56"/>
          <w:szCs w:val="56"/>
        </w:rPr>
        <w:t xml:space="preserve"> een besmettelijke ziekte gaat van de ene naar de andere persoon.</w:t>
      </w:r>
    </w:p>
    <w:p w:rsidR="00B52BB5" w:rsidRPr="00B52BB5" w:rsidRDefault="00B52BB5" w:rsidP="00D5599B">
      <w:pPr>
        <w:rPr>
          <w:rFonts w:ascii="Arial" w:hAnsi="Arial" w:cs="Arial"/>
          <w:color w:val="222222"/>
          <w:sz w:val="56"/>
          <w:szCs w:val="56"/>
        </w:rPr>
      </w:pPr>
      <w:r w:rsidRPr="00B52BB5">
        <w:rPr>
          <w:rFonts w:ascii="Arial" w:hAnsi="Arial" w:cs="Arial"/>
          <w:color w:val="222222"/>
          <w:sz w:val="56"/>
          <w:szCs w:val="56"/>
        </w:rPr>
        <w:t>Het vaccin=</w:t>
      </w:r>
      <w:r>
        <w:rPr>
          <w:rFonts w:ascii="Arial" w:hAnsi="Arial" w:cs="Arial"/>
          <w:color w:val="222222"/>
          <w:sz w:val="56"/>
          <w:szCs w:val="56"/>
        </w:rPr>
        <w:t xml:space="preserve"> Een medicijn dat ervoor zorgt dat je niet ziek wordt.</w:t>
      </w:r>
    </w:p>
    <w:p w:rsidR="00B52BB5" w:rsidRPr="00B52BB5" w:rsidRDefault="00B52BB5" w:rsidP="00D5599B">
      <w:pPr>
        <w:rPr>
          <w:rFonts w:ascii="Arial" w:hAnsi="Arial" w:cs="Arial"/>
          <w:color w:val="222222"/>
          <w:sz w:val="56"/>
          <w:szCs w:val="56"/>
        </w:rPr>
      </w:pPr>
      <w:r w:rsidRPr="00B52BB5">
        <w:rPr>
          <w:rFonts w:ascii="Arial" w:hAnsi="Arial" w:cs="Arial"/>
          <w:color w:val="222222"/>
          <w:sz w:val="56"/>
          <w:szCs w:val="56"/>
        </w:rPr>
        <w:t>De symptomen=</w:t>
      </w:r>
      <w:r>
        <w:rPr>
          <w:rFonts w:ascii="Arial" w:hAnsi="Arial" w:cs="Arial"/>
          <w:color w:val="222222"/>
          <w:sz w:val="56"/>
          <w:szCs w:val="56"/>
        </w:rPr>
        <w:t xml:space="preserve"> verschijnselen waaraan je de ziekte herkent (bijv.: bij griep zijn de symptomen koorts, rillerig, spierpijn).</w:t>
      </w:r>
    </w:p>
    <w:p w:rsidR="00314A5F" w:rsidRDefault="00F43DBF" w:rsidP="00BA5966">
      <w:pPr>
        <w:shd w:val="clear" w:color="auto" w:fill="FFFFFF"/>
        <w:spacing w:before="100" w:beforeAutospacing="1" w:after="360" w:line="300" w:lineRule="atLeast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9.75pt;margin-top:24.1pt;width:351.25pt;height:80.75pt;z-index:251657216" fillcolor="#cff" stroked="f">
            <v:shadow on="t" opacity=".5" offset="6pt,6pt"/>
            <v:textbox style="mso-next-textbox:#_x0000_s1036">
              <w:txbxContent>
                <w:p w:rsidR="0098707D" w:rsidRPr="00B52BB5" w:rsidRDefault="0098707D" w:rsidP="00AE1B38">
                  <w:pPr>
                    <w:jc w:val="center"/>
                    <w:rPr>
                      <w:sz w:val="96"/>
                      <w:szCs w:val="96"/>
                    </w:rPr>
                  </w:pPr>
                  <w:r w:rsidRPr="00B52BB5">
                    <w:rPr>
                      <w:sz w:val="96"/>
                      <w:szCs w:val="96"/>
                    </w:rPr>
                    <w:t>De symptomen</w:t>
                  </w:r>
                </w:p>
              </w:txbxContent>
            </v:textbox>
          </v:shape>
        </w:pict>
      </w:r>
      <w:r w:rsidR="00F8074F">
        <w:rPr>
          <w:noProof/>
        </w:rPr>
        <w:pict>
          <v:shape id="_x0000_s1039" type="#_x0000_t202" style="position:absolute;margin-left:457.7pt;margin-top:24.1pt;width:247.55pt;height:52.85pt;z-index:251658240" fillcolor="#cff" stroked="f">
            <v:shadow on="t" opacity=".5" offset="6pt,6pt"/>
            <v:textbox style="mso-next-textbox:#_x0000_s1039">
              <w:txbxContent>
                <w:p w:rsidR="0098707D" w:rsidRPr="00B52BB5" w:rsidRDefault="0098707D" w:rsidP="00AE1B38">
                  <w:pPr>
                    <w:jc w:val="center"/>
                    <w:rPr>
                      <w:sz w:val="96"/>
                      <w:szCs w:val="96"/>
                    </w:rPr>
                  </w:pPr>
                  <w:r w:rsidRPr="00B52BB5">
                    <w:rPr>
                      <w:sz w:val="96"/>
                      <w:szCs w:val="96"/>
                    </w:rPr>
                    <w:t>Het virus</w:t>
                  </w:r>
                </w:p>
              </w:txbxContent>
            </v:textbox>
          </v:shape>
        </w:pict>
      </w:r>
    </w:p>
    <w:p w:rsidR="00314A5F" w:rsidRPr="00314A5F" w:rsidRDefault="00314A5F" w:rsidP="00314A5F"/>
    <w:p w:rsidR="00314A5F" w:rsidRPr="00314A5F" w:rsidRDefault="00B52BB5" w:rsidP="00314A5F">
      <w:r>
        <w:rPr>
          <w:noProof/>
        </w:rPr>
        <w:pict>
          <v:line id="_x0000_s1033" style="position:absolute;flip:y;z-index:251656192" from="441pt,4.6pt" to="522pt,103.6pt" strokeweight="2.25pt"/>
        </w:pict>
      </w:r>
    </w:p>
    <w:p w:rsidR="00314A5F" w:rsidRPr="00314A5F" w:rsidRDefault="00BA5966" w:rsidP="00314A5F">
      <w:r>
        <w:rPr>
          <w:noProof/>
        </w:rPr>
        <w:pict>
          <v:line id="_x0000_s1031" style="position:absolute;flip:x y;z-index:251654144" from="166.5pt,3.05pt" to="248.4pt,86.45pt" strokeweight="2.25pt"/>
        </w:pict>
      </w:r>
    </w:p>
    <w:p w:rsidR="00314A5F" w:rsidRPr="00314A5F" w:rsidRDefault="00314A5F" w:rsidP="00314A5F"/>
    <w:p w:rsidR="00314A5F" w:rsidRPr="00314A5F" w:rsidRDefault="0098707D" w:rsidP="00314A5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alt="http://mamazoektuit.nl/wp-content/uploads/2015/12/virus.jpg" style="position:absolute;margin-left:533.55pt;margin-top:101.05pt;width:167.25pt;height:104.5pt;z-index:251664384;visibility:visible;mso-wrap-style:square;mso-position-horizontal-relative:margin;mso-position-vertical-relative:margin">
            <v:imagedata r:id="rId7" o:title="virus"/>
            <w10:wrap type="square" anchorx="margin" anchory="margin"/>
          </v:shape>
        </w:pict>
      </w:r>
    </w:p>
    <w:p w:rsidR="00314A5F" w:rsidRDefault="00314A5F" w:rsidP="00314A5F"/>
    <w:p w:rsidR="00523BE8" w:rsidRDefault="00523BE8" w:rsidP="00314A5F"/>
    <w:p w:rsidR="00314A5F" w:rsidRPr="00314A5F" w:rsidRDefault="0098707D" w:rsidP="00314A5F">
      <w:bookmarkStart w:id="0" w:name="_GoBack"/>
      <w:bookmarkEnd w:id="0"/>
      <w:r>
        <w:rPr>
          <w:noProof/>
        </w:rPr>
        <w:pict>
          <v:shape id="Afbeelding 4" o:spid="_x0000_s1047" type="#_x0000_t75" alt="http://static.quest.nl/thumbnails/GenjArticleBundle/Article/fileUpload/detail/00/18/28/waarom-werkt-niet-elk-vaccin-even-lang-1828.jpg" style="position:absolute;margin-left:-39.55pt;margin-top:280.75pt;width:211.3pt;height:89.95pt;z-index:251670528;visibility:visible;mso-wrap-style:square;mso-position-horizontal-relative:margin;mso-position-vertical-relative:margin">
            <v:imagedata r:id="rId8" o:title="waarom-werkt-niet-elk-vaccin-even-lang-1828"/>
            <w10:wrap type="square" anchorx="margin" anchory="margin"/>
          </v:shape>
        </w:pict>
      </w:r>
      <w:r>
        <w:rPr>
          <w:noProof/>
        </w:rPr>
        <w:pict>
          <v:shape id="Afbeelding 2" o:spid="_x0000_s1045" type="#_x0000_t75" alt="http://plzcdn.com/ZillaIMG/ab12ae234b7377d92bc022fc5d298c97.jpg" style="position:absolute;margin-left:334.45pt;margin-top:350.05pt;width:136.5pt;height:102.2pt;z-index:251666432;visibility:visible;mso-wrap-style:square;mso-position-horizontal-relative:margin;mso-position-vertical-relative:margin">
            <v:imagedata r:id="rId9" o:title="ab12ae234b7377d92bc022fc5d298c97"/>
            <w10:wrap type="square" anchorx="margin" anchory="margin"/>
          </v:shape>
        </w:pict>
      </w:r>
      <w:r>
        <w:rPr>
          <w:noProof/>
        </w:rPr>
        <w:pict>
          <v:shape id="_x0000_s1040" type="#_x0000_t202" style="position:absolute;margin-left:482.8pt;margin-top:217.7pt;width:252.95pt;height:125.85pt;z-index:251659264" fillcolor="#cff" stroked="f">
            <v:shadow on="t" opacity=".5" offset="6pt,6pt"/>
            <v:textbox style="mso-next-textbox:#_x0000_s1040">
              <w:txbxContent>
                <w:p w:rsidR="0098707D" w:rsidRPr="00B52BB5" w:rsidRDefault="0098707D" w:rsidP="00D8374D">
                  <w:pPr>
                    <w:rPr>
                      <w:sz w:val="96"/>
                      <w:szCs w:val="96"/>
                    </w:rPr>
                  </w:pPr>
                  <w:r w:rsidRPr="00B52BB5">
                    <w:rPr>
                      <w:sz w:val="96"/>
                      <w:szCs w:val="96"/>
                    </w:rPr>
                    <w:t>B</w:t>
                  </w:r>
                  <w:r>
                    <w:rPr>
                      <w:sz w:val="96"/>
                      <w:szCs w:val="96"/>
                    </w:rPr>
                    <w:t>esmet/ besmettelijk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41" style="position:absolute;flip:x;z-index:251660288" from="191.9pt,110.55pt" to="251.55pt,258.55pt" strokeweight="2.25pt"/>
        </w:pict>
      </w:r>
      <w:r>
        <w:rPr>
          <w:noProof/>
        </w:rPr>
        <w:pict>
          <v:shape id="_x0000_s1042" type="#_x0000_t202" style="position:absolute;margin-left:-19.8pt;margin-top:252.75pt;width:255.25pt;height:64.15pt;z-index:251661312" fillcolor="#cff" stroked="f">
            <v:shadow on="t" opacity=".5" offset="6pt,6pt"/>
            <v:textbox style="mso-next-textbox:#_x0000_s1042">
              <w:txbxContent>
                <w:p w:rsidR="0098707D" w:rsidRPr="00B52BB5" w:rsidRDefault="0098707D" w:rsidP="00D8374D">
                  <w:pPr>
                    <w:rPr>
                      <w:sz w:val="96"/>
                      <w:szCs w:val="96"/>
                    </w:rPr>
                  </w:pPr>
                  <w:r w:rsidRPr="00B52BB5">
                    <w:rPr>
                      <w:sz w:val="96"/>
                      <w:szCs w:val="96"/>
                    </w:rPr>
                    <w:t>Het vaccin</w:t>
                  </w:r>
                </w:p>
              </w:txbxContent>
            </v:textbox>
          </v:shape>
        </w:pict>
      </w:r>
      <w:r>
        <w:rPr>
          <w:noProof/>
        </w:rPr>
        <w:pict>
          <v:shape id="Afbeelding 3" o:spid="_x0000_s1046" type="#_x0000_t75" alt="http://static.quest.nl/thumbnails/GenjArticleBundle/Article/fileUpload/detail/00/18/28/waarom-werkt-niet-elk-vaccin-even-lang-1828.jpg" style="position:absolute;margin-left:0;margin-top:0;width:3.5pt;height:3.5pt;z-index:251668480;visibility:visible;mso-wrap-style:square;mso-position-horizontal:center;mso-position-horizontal-relative:margin;mso-position-vertical:bottom;mso-position-vertical-relative:margin">
            <v:imagedata r:id="rId8" o:title="waarom-werkt-niet-elk-vaccin-even-lang-1828"/>
            <w10:wrap type="square" anchorx="margin" anchory="margin"/>
          </v:shape>
        </w:pict>
      </w:r>
      <w:r w:rsidR="00BA5966">
        <w:rPr>
          <w:noProof/>
        </w:rPr>
        <w:pict>
          <v:shape id="Afbeelding 1" o:spid="_x0000_s1043" type="#_x0000_t75" alt="https://encrypted-tbn1.gstatic.com/images?q=tbn:ANd9GcTw7B1aiG3-Ck4c7y37ccdg1NxcrgpFmQtM0kmww5Z-ktB2Bvcx&amp;reload=on" style="position:absolute;margin-left:0;margin-top:130.55pt;width:119.6pt;height:134.7pt;z-index:251662336;visibility:visible;mso-position-horizontal-relative:margin;mso-position-vertical-relative:margin">
            <v:imagedata r:id="rId10" o:title="ANd9GcTw7B1aiG3-Ck4c7y37ccdg1NxcrgpFmQtM0kmww5Z-ktB2Bvcx&amp;reload=on" cropleft="15299f" cropright="12744f"/>
            <w10:wrap type="square" anchorx="margin" anchory="margin"/>
          </v:shape>
        </w:pict>
      </w:r>
      <w:r w:rsidR="00B52BB5">
        <w:rPr>
          <w:noProof/>
        </w:rPr>
        <w:pict>
          <v:line id="_x0000_s1032" style="position:absolute;z-index:251655168" from="442.2pt,110.55pt" to="514.2pt,227.55pt" strokeweight="2.25pt"/>
        </w:pict>
      </w:r>
      <w:r w:rsidR="00B52BB5">
        <w:rPr>
          <w:noProof/>
        </w:rPr>
        <w:pict>
          <v:shape id="_x0000_s1028" type="#_x0000_t202" style="position:absolute;margin-left:228.65pt;margin-top:17.45pt;width:270.1pt;height:91.05pt;z-index:251653120" fillcolor="#cff" strokeweight="6pt">
            <v:shadow on="t" opacity=".5" offset="6pt,6pt"/>
            <v:textbox style="mso-next-textbox:#_x0000_s1028">
              <w:txbxContent>
                <w:p w:rsidR="0098707D" w:rsidRPr="00B52BB5" w:rsidRDefault="0098707D" w:rsidP="00AE1B38">
                  <w:pPr>
                    <w:jc w:val="center"/>
                    <w:rPr>
                      <w:sz w:val="130"/>
                      <w:szCs w:val="130"/>
                    </w:rPr>
                  </w:pPr>
                  <w:r w:rsidRPr="00B52BB5">
                    <w:rPr>
                      <w:sz w:val="130"/>
                      <w:szCs w:val="130"/>
                    </w:rPr>
                    <w:t>De ziekte</w:t>
                  </w:r>
                </w:p>
                <w:p w:rsidR="0098707D" w:rsidRDefault="0098707D"/>
              </w:txbxContent>
            </v:textbox>
          </v:shape>
        </w:pict>
      </w:r>
      <w:r w:rsidR="00523BE8">
        <w:br w:type="page"/>
      </w:r>
    </w:p>
    <w:p w:rsidR="00314A5F" w:rsidRPr="00314A5F" w:rsidRDefault="00314A5F" w:rsidP="00314A5F"/>
    <w:p w:rsidR="00314A5F" w:rsidRPr="00314A5F" w:rsidRDefault="00314A5F" w:rsidP="00314A5F"/>
    <w:p w:rsidR="00314A5F" w:rsidRDefault="00314A5F" w:rsidP="00314A5F"/>
    <w:p w:rsidR="00314A5F" w:rsidRDefault="00314A5F" w:rsidP="00314A5F"/>
    <w:p w:rsidR="001803B8" w:rsidRPr="00314A5F" w:rsidRDefault="001803B8" w:rsidP="00314A5F"/>
    <w:sectPr w:rsidR="001803B8" w:rsidRPr="00314A5F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07D" w:rsidRDefault="0098707D" w:rsidP="00D8374D">
      <w:r>
        <w:separator/>
      </w:r>
    </w:p>
  </w:endnote>
  <w:endnote w:type="continuationSeparator" w:id="0">
    <w:p w:rsidR="0098707D" w:rsidRDefault="0098707D" w:rsidP="00D83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07D" w:rsidRDefault="0098707D" w:rsidP="00D8374D">
      <w:r>
        <w:separator/>
      </w:r>
    </w:p>
  </w:footnote>
  <w:footnote w:type="continuationSeparator" w:id="0">
    <w:p w:rsidR="0098707D" w:rsidRDefault="0098707D" w:rsidP="00D837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03B8"/>
    <w:rsid w:val="000419A8"/>
    <w:rsid w:val="000762C8"/>
    <w:rsid w:val="00082090"/>
    <w:rsid w:val="00104A09"/>
    <w:rsid w:val="001803B8"/>
    <w:rsid w:val="001B0093"/>
    <w:rsid w:val="00314A5F"/>
    <w:rsid w:val="00323FBF"/>
    <w:rsid w:val="004801CD"/>
    <w:rsid w:val="00523BE8"/>
    <w:rsid w:val="00563295"/>
    <w:rsid w:val="005F6C89"/>
    <w:rsid w:val="006E238B"/>
    <w:rsid w:val="00725F7B"/>
    <w:rsid w:val="00757E22"/>
    <w:rsid w:val="00802DB1"/>
    <w:rsid w:val="00912C64"/>
    <w:rsid w:val="0098707D"/>
    <w:rsid w:val="00AE1B38"/>
    <w:rsid w:val="00B52BB5"/>
    <w:rsid w:val="00BA5966"/>
    <w:rsid w:val="00C101C7"/>
    <w:rsid w:val="00C60A2D"/>
    <w:rsid w:val="00C87CEA"/>
    <w:rsid w:val="00C941E4"/>
    <w:rsid w:val="00D5599B"/>
    <w:rsid w:val="00D8374D"/>
    <w:rsid w:val="00F25AAE"/>
    <w:rsid w:val="00F31605"/>
    <w:rsid w:val="00F43DBF"/>
    <w:rsid w:val="00F8074F"/>
    <w:rsid w:val="00FA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,"/>
  <w15:chartTrackingRefBased/>
  <w15:docId w15:val="{E5588FC3-56E2-4EA8-BB4D-ED6B59549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rsid w:val="00D8374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D8374D"/>
    <w:rPr>
      <w:sz w:val="24"/>
      <w:szCs w:val="24"/>
    </w:rPr>
  </w:style>
  <w:style w:type="paragraph" w:styleId="Voettekst">
    <w:name w:val="footer"/>
    <w:basedOn w:val="Standaard"/>
    <w:link w:val="VoettekstChar"/>
    <w:rsid w:val="00D8374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D8374D"/>
    <w:rPr>
      <w:sz w:val="24"/>
      <w:szCs w:val="24"/>
    </w:rPr>
  </w:style>
  <w:style w:type="paragraph" w:styleId="Ballontekst">
    <w:name w:val="Balloon Text"/>
    <w:basedOn w:val="Standaard"/>
    <w:link w:val="BallontekstChar"/>
    <w:rsid w:val="006E238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rsid w:val="006E23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4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52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9008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577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32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18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28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22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532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98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280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9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7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5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8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86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0752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DB80B-9FFF-4BA1-90F3-DDF14B359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294A5F8D</Template>
  <TotalTime>0</TotalTime>
  <Pages>3</Pages>
  <Words>82</Words>
  <Characters>456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Paradigit Computers</Company>
  <LinksUpToDate>false</LinksUpToDate>
  <CharactersWithSpaces>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cp:lastModifiedBy>Lucienne Klinkenberg</cp:lastModifiedBy>
  <cp:revision>3</cp:revision>
  <cp:lastPrinted>2016-02-04T08:07:00Z</cp:lastPrinted>
  <dcterms:created xsi:type="dcterms:W3CDTF">2016-02-04T08:06:00Z</dcterms:created>
  <dcterms:modified xsi:type="dcterms:W3CDTF">2016-02-04T08:07:00Z</dcterms:modified>
</cp:coreProperties>
</file>