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47AB6" w:rsidRDefault="00AB1CF0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2602230</wp:posOffset>
                </wp:positionV>
                <wp:extent cx="3886200" cy="3623310"/>
                <wp:effectExtent l="19050" t="20955" r="95250" b="9906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62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AB1CF0" w:rsidP="00747AB6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657600" cy="2386965"/>
                                  <wp:effectExtent l="0" t="0" r="0" b="0"/>
                                  <wp:docPr id="2" name="il_fi" descr="Beschrijving: http://www.biojournaal.nl/nieuws/2011/0317/VanMesse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biojournaal.nl/nieuws/2011/0317/VanMesse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2386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2595" w:rsidRDefault="00642595" w:rsidP="00747AB6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642595" w:rsidRPr="00642595" w:rsidRDefault="00642595" w:rsidP="00642595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56"/>
                                <w:szCs w:val="56"/>
                                <w:u w:val="single"/>
                              </w:rPr>
                              <w:t>ex</w:t>
                            </w:r>
                            <w:r w:rsidRPr="00642595">
                              <w:rPr>
                                <w:rFonts w:ascii="Calibri" w:hAnsi="Calibri" w:cs="Calibri"/>
                                <w:b/>
                                <w:noProof/>
                                <w:sz w:val="56"/>
                                <w:szCs w:val="56"/>
                                <w:u w:val="single"/>
                              </w:rPr>
                              <w:t>tensief</w:t>
                            </w:r>
                          </w:p>
                          <w:p w:rsidR="00642595" w:rsidRPr="00642595" w:rsidRDefault="00642595" w:rsidP="0064259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ver uitgestrekt, weinig gebruikt</w:t>
                            </w:r>
                          </w:p>
                          <w:p w:rsidR="00642595" w:rsidRPr="00747AB6" w:rsidRDefault="00642595" w:rsidP="00642595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419.25pt;margin-top:204.9pt;width:306pt;height:285.3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" strokeweight="3pt">
                <v:shadow on="t" opacity=".5" offset="6pt,6pt"/>
                <v:textbox>
                  <w:txbxContent>
                    <w:p w:rsidR="00747AB6" w:rsidRDefault="00AB1CF0" w:rsidP="00747AB6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657600" cy="2386965"/>
                            <wp:effectExtent l="0" t="0" r="0" b="0"/>
                            <wp:docPr id="2" name="il_fi" descr="Beschrijving: http://www.biojournaal.nl/nieuws/2011/0317/VanMesse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biojournaal.nl/nieuws/2011/0317/VanMesse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2386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2595" w:rsidRDefault="00642595" w:rsidP="00747AB6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642595" w:rsidRPr="00642595" w:rsidRDefault="00642595" w:rsidP="00642595">
                      <w:pPr>
                        <w:jc w:val="center"/>
                        <w:rPr>
                          <w:rFonts w:ascii="Calibri" w:hAnsi="Calibri" w:cs="Calibri"/>
                          <w:noProof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56"/>
                          <w:szCs w:val="56"/>
                          <w:u w:val="single"/>
                        </w:rPr>
                        <w:t>ex</w:t>
                      </w:r>
                      <w:r w:rsidRPr="00642595">
                        <w:rPr>
                          <w:rFonts w:ascii="Calibri" w:hAnsi="Calibri" w:cs="Calibri"/>
                          <w:b/>
                          <w:noProof/>
                          <w:sz w:val="56"/>
                          <w:szCs w:val="56"/>
                          <w:u w:val="single"/>
                        </w:rPr>
                        <w:t>tensief</w:t>
                      </w:r>
                    </w:p>
                    <w:p w:rsidR="00642595" w:rsidRPr="00642595" w:rsidRDefault="00642595" w:rsidP="00642595">
                      <w:pPr>
                        <w:jc w:val="center"/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noProof/>
                          <w:sz w:val="36"/>
                          <w:szCs w:val="36"/>
                        </w:rPr>
                        <w:t>ver uitgestrekt, weinig gebruikt</w:t>
                      </w:r>
                    </w:p>
                    <w:p w:rsidR="00642595" w:rsidRPr="00747AB6" w:rsidRDefault="00642595" w:rsidP="00642595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802005</wp:posOffset>
                </wp:positionV>
                <wp:extent cx="3886200" cy="1428115"/>
                <wp:effectExtent l="19050" t="20955" r="95250" b="103505"/>
                <wp:wrapNone/>
                <wp:docPr id="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2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12735" w:rsidRDefault="00012735" w:rsidP="00012735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Showcard Gothic" w:hAnsi="Showcard Gothic"/>
                                <w:b/>
                                <w:sz w:val="72"/>
                                <w:szCs w:val="72"/>
                              </w:rPr>
                              <w:t>extensieve</w:t>
                            </w:r>
                            <w:proofErr w:type="gramEnd"/>
                          </w:p>
                          <w:p w:rsidR="00012735" w:rsidRPr="00012735" w:rsidRDefault="00012735" w:rsidP="00012735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Showcard Gothic" w:hAnsi="Showcard Gothic"/>
                                <w:b/>
                                <w:sz w:val="72"/>
                                <w:szCs w:val="72"/>
                              </w:rPr>
                              <w:t>veeteelt</w:t>
                            </w:r>
                            <w:proofErr w:type="gramEnd"/>
                          </w:p>
                          <w:p w:rsidR="00747AB6" w:rsidRPr="00747AB6" w:rsidRDefault="00747AB6" w:rsidP="00012735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419.25pt;margin-top:63.15pt;width:306pt;height:112.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" strokeweight="3pt">
                <v:shadow on="t" opacity=".5" offset="6pt,6pt"/>
                <v:textbox>
                  <w:txbxContent>
                    <w:p w:rsidR="00012735" w:rsidRDefault="00012735" w:rsidP="00012735">
                      <w:pPr>
                        <w:jc w:val="center"/>
                        <w:rPr>
                          <w:rFonts w:ascii="Showcard Gothic" w:hAnsi="Showcard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72"/>
                          <w:szCs w:val="72"/>
                        </w:rPr>
                        <w:t>extensieve</w:t>
                      </w:r>
                    </w:p>
                    <w:p w:rsidR="00012735" w:rsidRPr="00012735" w:rsidRDefault="00012735" w:rsidP="00012735">
                      <w:pPr>
                        <w:jc w:val="center"/>
                        <w:rPr>
                          <w:rFonts w:ascii="Showcard Gothic" w:hAnsi="Showcard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72"/>
                          <w:szCs w:val="72"/>
                        </w:rPr>
                        <w:t>veeteelt</w:t>
                      </w:r>
                    </w:p>
                    <w:p w:rsidR="00747AB6" w:rsidRPr="00747AB6" w:rsidRDefault="00747AB6" w:rsidP="00012735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-295910</wp:posOffset>
                </wp:positionH>
                <wp:positionV relativeFrom="paragraph">
                  <wp:posOffset>802005</wp:posOffset>
                </wp:positionV>
                <wp:extent cx="3886200" cy="1428115"/>
                <wp:effectExtent l="27940" t="20955" r="95885" b="1035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1428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012735" w:rsidP="00012735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b/>
                                <w:sz w:val="72"/>
                                <w:szCs w:val="72"/>
                              </w:rPr>
                              <w:t>Intensieve</w:t>
                            </w:r>
                          </w:p>
                          <w:p w:rsidR="00012735" w:rsidRPr="00012735" w:rsidRDefault="00012735" w:rsidP="00012735">
                            <w:pPr>
                              <w:jc w:val="center"/>
                              <w:rPr>
                                <w:rFonts w:ascii="Showcard Gothic" w:hAnsi="Showcard Gothic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Showcard Gothic" w:hAnsi="Showcard Gothic"/>
                                <w:b/>
                                <w:sz w:val="72"/>
                                <w:szCs w:val="72"/>
                              </w:rPr>
                              <w:t>veeteelt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margin-left:-23.3pt;margin-top:63.15pt;width:306pt;height:112.4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" strokeweight="3pt">
                <v:shadow on="t" opacity=".5" offset="6pt,6pt"/>
                <v:textbox>
                  <w:txbxContent>
                    <w:p w:rsidR="00747AB6" w:rsidRDefault="00012735" w:rsidP="00012735">
                      <w:pPr>
                        <w:jc w:val="center"/>
                        <w:rPr>
                          <w:rFonts w:ascii="Showcard Gothic" w:hAnsi="Showcard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72"/>
                          <w:szCs w:val="72"/>
                        </w:rPr>
                        <w:t>Intensieve</w:t>
                      </w:r>
                    </w:p>
                    <w:p w:rsidR="00012735" w:rsidRPr="00012735" w:rsidRDefault="00012735" w:rsidP="00012735">
                      <w:pPr>
                        <w:jc w:val="center"/>
                        <w:rPr>
                          <w:rFonts w:ascii="Showcard Gothic" w:hAnsi="Showcard Gothic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Showcard Gothic" w:hAnsi="Showcard Gothic"/>
                          <w:b/>
                          <w:sz w:val="72"/>
                          <w:szCs w:val="72"/>
                        </w:rPr>
                        <w:t>veeteelt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-295910</wp:posOffset>
                </wp:positionH>
                <wp:positionV relativeFrom="paragraph">
                  <wp:posOffset>2602230</wp:posOffset>
                </wp:positionV>
                <wp:extent cx="3886200" cy="3623310"/>
                <wp:effectExtent l="27940" t="20955" r="95885" b="9906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3623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AB1CF0" w:rsidP="00747AB6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>
                                  <wp:extent cx="3657600" cy="2433320"/>
                                  <wp:effectExtent l="0" t="0" r="0" b="5080"/>
                                  <wp:docPr id="1" name="il_fi" descr="Beschrijving: http://www.melkweg2020.nl/sites/default/files/imagecache/galerij_groot/hlv_64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l_fi" descr="Beschrijving: http://www.melkweg2020.nl/sites/default/files/imagecache/galerij_groot/hlv_64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7600" cy="2433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42595" w:rsidRDefault="00642595" w:rsidP="00747AB6">
                            <w:pP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:rsidR="00642595" w:rsidRPr="00B42773" w:rsidRDefault="00642595" w:rsidP="00642595">
                            <w:pPr>
                              <w:jc w:val="center"/>
                              <w:rPr>
                                <w:rFonts w:ascii="Calibri" w:hAnsi="Calibri" w:cs="Calibri"/>
                                <w:noProof/>
                                <w:sz w:val="36"/>
                                <w:szCs w:val="36"/>
                              </w:rPr>
                            </w:pPr>
                            <w:r w:rsidRPr="00B42773">
                              <w:rPr>
                                <w:rFonts w:ascii="Calibri" w:hAnsi="Calibri" w:cs="Calibri"/>
                                <w:b/>
                                <w:noProof/>
                                <w:sz w:val="56"/>
                                <w:szCs w:val="56"/>
                                <w:u w:val="single"/>
                              </w:rPr>
                              <w:t>intensief</w:t>
                            </w:r>
                          </w:p>
                          <w:p w:rsidR="00642595" w:rsidRPr="00B42773" w:rsidRDefault="00642595" w:rsidP="0064259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B42773"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</w:rPr>
                              <w:t>vergaand, diepgaand, veel gebruikt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margin-left:-23.3pt;margin-top:204.9pt;width:306pt;height:285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" strokeweight="3pt">
                <v:shadow on="t" opacity=".5" offset="6pt,6pt"/>
                <v:textbox>
                  <w:txbxContent>
                    <w:p w:rsidR="00747AB6" w:rsidRDefault="00AB1CF0" w:rsidP="00747AB6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3657600" cy="2433320"/>
                            <wp:effectExtent l="0" t="0" r="0" b="5080"/>
                            <wp:docPr id="1" name="il_fi" descr="Beschrijving: http://www.melkweg2020.nl/sites/default/files/imagecache/galerij_groot/hlv_64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l_fi" descr="Beschrijving: http://www.melkweg2020.nl/sites/default/files/imagecache/galerij_groot/hlv_64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7600" cy="2433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42595" w:rsidRDefault="00642595" w:rsidP="00747AB6">
                      <w:pP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</w:pPr>
                    </w:p>
                    <w:p w:rsidR="00642595" w:rsidRPr="00B42773" w:rsidRDefault="00642595" w:rsidP="00642595">
                      <w:pPr>
                        <w:jc w:val="center"/>
                        <w:rPr>
                          <w:rFonts w:ascii="Calibri" w:hAnsi="Calibri" w:cs="Calibri"/>
                          <w:noProof/>
                          <w:sz w:val="36"/>
                          <w:szCs w:val="36"/>
                        </w:rPr>
                      </w:pPr>
                      <w:r w:rsidRPr="00B42773">
                        <w:rPr>
                          <w:rFonts w:ascii="Calibri" w:hAnsi="Calibri" w:cs="Calibri"/>
                          <w:b/>
                          <w:noProof/>
                          <w:sz w:val="56"/>
                          <w:szCs w:val="56"/>
                          <w:u w:val="single"/>
                        </w:rPr>
                        <w:t>intensief</w:t>
                      </w:r>
                    </w:p>
                    <w:p w:rsidR="00642595" w:rsidRPr="00B42773" w:rsidRDefault="00642595" w:rsidP="00642595">
                      <w:pPr>
                        <w:jc w:val="center"/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</w:pPr>
                      <w:r w:rsidRPr="00B42773">
                        <w:rPr>
                          <w:rFonts w:ascii="Calibri" w:hAnsi="Calibri" w:cs="Calibri"/>
                          <w:b/>
                          <w:noProof/>
                          <w:sz w:val="36"/>
                          <w:szCs w:val="36"/>
                        </w:rPr>
                        <w:t>vergaand, diepgaand, veel gebruikt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3" name="Rectangle 4" descr="landbou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alt="Beschrijving: landbouw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" strokeweight="6pt">
                <v:fill r:id="rId11" o:title="landbouw" recolor="t" rotate="t" type="frame"/>
              </v:rect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12735"/>
    <w:rsid w:val="0021136C"/>
    <w:rsid w:val="00230730"/>
    <w:rsid w:val="00642595"/>
    <w:rsid w:val="00747AB6"/>
    <w:rsid w:val="00770B1E"/>
    <w:rsid w:val="00AB1CF0"/>
    <w:rsid w:val="00B40DC0"/>
    <w:rsid w:val="00B4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40DC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40D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B40DC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B40D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3717609D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Astrid.Brugman</cp:lastModifiedBy>
  <cp:revision>2</cp:revision>
  <cp:lastPrinted>2009-12-07T08:00:00Z</cp:lastPrinted>
  <dcterms:created xsi:type="dcterms:W3CDTF">2013-01-08T14:27:00Z</dcterms:created>
  <dcterms:modified xsi:type="dcterms:W3CDTF">2013-01-08T14:27:00Z</dcterms:modified>
</cp:coreProperties>
</file>