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041" w:rsidRPr="00436041" w:rsidRDefault="00436041">
      <w:pPr>
        <w:rPr>
          <w:b/>
          <w:color w:val="FF0000"/>
          <w:sz w:val="40"/>
          <w:szCs w:val="40"/>
        </w:rPr>
      </w:pPr>
      <w:bookmarkStart w:id="0" w:name="_GoBack"/>
      <w:bookmarkEnd w:id="0"/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 w:rsidRPr="00436041">
        <w:rPr>
          <w:b/>
          <w:color w:val="FF0000"/>
          <w:sz w:val="40"/>
          <w:szCs w:val="40"/>
        </w:rPr>
        <w:t>Thema: Iedereen is mooi</w:t>
      </w:r>
    </w:p>
    <w:p w:rsidR="00436041" w:rsidRDefault="00436041">
      <w:pPr>
        <w:rPr>
          <w:b/>
          <w:sz w:val="40"/>
          <w:szCs w:val="40"/>
        </w:rPr>
      </w:pPr>
    </w:p>
    <w:p w:rsidR="001546DC" w:rsidRPr="00084092" w:rsidRDefault="00231D00">
      <w:pPr>
        <w:rPr>
          <w:sz w:val="40"/>
          <w:szCs w:val="40"/>
        </w:rPr>
      </w:pPr>
      <w:r w:rsidRPr="00446868">
        <w:rPr>
          <w:b/>
          <w:sz w:val="40"/>
          <w:szCs w:val="40"/>
        </w:rPr>
        <w:t>Het zwembad</w:t>
      </w:r>
      <w:r w:rsidR="00084092">
        <w:rPr>
          <w:sz w:val="40"/>
          <w:szCs w:val="40"/>
        </w:rPr>
        <w:t xml:space="preserve"> is e</w:t>
      </w:r>
      <w:r w:rsidR="001546DC" w:rsidRPr="00084092">
        <w:rPr>
          <w:sz w:val="40"/>
          <w:szCs w:val="40"/>
        </w:rPr>
        <w:t>en enorme bak met water waar</w:t>
      </w:r>
      <w:r w:rsidR="00084092">
        <w:rPr>
          <w:sz w:val="40"/>
          <w:szCs w:val="40"/>
        </w:rPr>
        <w:t>in je</w:t>
      </w:r>
      <w:r w:rsidR="001546DC" w:rsidRPr="00084092">
        <w:rPr>
          <w:sz w:val="40"/>
          <w:szCs w:val="40"/>
        </w:rPr>
        <w:t xml:space="preserve"> kunt zwemmen</w:t>
      </w:r>
      <w:r w:rsidR="00C66483">
        <w:rPr>
          <w:sz w:val="40"/>
          <w:szCs w:val="40"/>
        </w:rPr>
        <w:t>.</w:t>
      </w:r>
    </w:p>
    <w:p w:rsidR="00084092" w:rsidRPr="00084092" w:rsidRDefault="00084092">
      <w:pPr>
        <w:rPr>
          <w:sz w:val="40"/>
          <w:szCs w:val="40"/>
        </w:rPr>
      </w:pPr>
    </w:p>
    <w:p w:rsidR="00231D00" w:rsidRPr="00446868" w:rsidRDefault="00084092">
      <w:pPr>
        <w:rPr>
          <w:sz w:val="40"/>
          <w:szCs w:val="40"/>
        </w:rPr>
      </w:pPr>
      <w:r w:rsidRPr="00446868">
        <w:rPr>
          <w:b/>
          <w:sz w:val="40"/>
          <w:szCs w:val="40"/>
        </w:rPr>
        <w:t xml:space="preserve">De kant </w:t>
      </w:r>
      <w:r w:rsidRPr="00446868">
        <w:rPr>
          <w:sz w:val="40"/>
          <w:szCs w:val="40"/>
        </w:rPr>
        <w:t>is de grens tussen het water en de rand van het zwembad.</w:t>
      </w:r>
    </w:p>
    <w:p w:rsidR="00084092" w:rsidRPr="00446868" w:rsidRDefault="00084092">
      <w:pPr>
        <w:rPr>
          <w:sz w:val="40"/>
          <w:szCs w:val="40"/>
        </w:rPr>
      </w:pPr>
    </w:p>
    <w:p w:rsidR="00B3010A" w:rsidRPr="00B3010A" w:rsidRDefault="00231D00">
      <w:pPr>
        <w:rPr>
          <w:rFonts w:ascii="Trebuchet MS" w:hAnsi="Trebuchet MS"/>
          <w:b/>
          <w:bCs/>
          <w:color w:val="333333"/>
          <w:sz w:val="22"/>
          <w:szCs w:val="22"/>
        </w:rPr>
      </w:pPr>
      <w:r w:rsidRPr="00446868">
        <w:rPr>
          <w:b/>
          <w:sz w:val="40"/>
          <w:szCs w:val="40"/>
        </w:rPr>
        <w:t>De duikplank</w:t>
      </w:r>
      <w:r w:rsidR="00084092">
        <w:rPr>
          <w:sz w:val="40"/>
          <w:szCs w:val="40"/>
        </w:rPr>
        <w:t xml:space="preserve"> is een plank boven het water van een zwembad</w:t>
      </w:r>
      <w:r w:rsidR="00DE3924">
        <w:rPr>
          <w:sz w:val="40"/>
          <w:szCs w:val="40"/>
        </w:rPr>
        <w:t xml:space="preserve"> waar je vanaf kunt springen of duiken.</w:t>
      </w:r>
    </w:p>
    <w:p w:rsidR="00231D00" w:rsidRPr="00084092" w:rsidRDefault="00231D00">
      <w:pPr>
        <w:rPr>
          <w:sz w:val="40"/>
          <w:szCs w:val="40"/>
        </w:rPr>
      </w:pPr>
    </w:p>
    <w:p w:rsidR="00231D00" w:rsidRPr="00084092" w:rsidRDefault="00231D00">
      <w:pPr>
        <w:rPr>
          <w:sz w:val="40"/>
          <w:szCs w:val="40"/>
        </w:rPr>
      </w:pPr>
      <w:r w:rsidRPr="00446868">
        <w:rPr>
          <w:b/>
          <w:sz w:val="40"/>
          <w:szCs w:val="40"/>
        </w:rPr>
        <w:t>Het startblok</w:t>
      </w:r>
      <w:r w:rsidR="00446868">
        <w:rPr>
          <w:sz w:val="40"/>
          <w:szCs w:val="40"/>
        </w:rPr>
        <w:t xml:space="preserve"> i</w:t>
      </w:r>
      <w:r w:rsidR="00C210C9">
        <w:rPr>
          <w:sz w:val="40"/>
          <w:szCs w:val="40"/>
        </w:rPr>
        <w:t>s een hulpmiddel voor een snelle start.</w:t>
      </w:r>
    </w:p>
    <w:p w:rsidR="00231D00" w:rsidRPr="00084092" w:rsidRDefault="00231D00">
      <w:pPr>
        <w:rPr>
          <w:sz w:val="40"/>
          <w:szCs w:val="40"/>
        </w:rPr>
      </w:pPr>
    </w:p>
    <w:p w:rsidR="00231D00" w:rsidRPr="00084092" w:rsidRDefault="00231D00">
      <w:pPr>
        <w:rPr>
          <w:sz w:val="40"/>
          <w:szCs w:val="40"/>
        </w:rPr>
      </w:pPr>
      <w:r w:rsidRPr="00271183">
        <w:rPr>
          <w:b/>
          <w:sz w:val="40"/>
          <w:szCs w:val="40"/>
        </w:rPr>
        <w:t>De badmeester</w:t>
      </w:r>
      <w:r w:rsidR="00C210C9">
        <w:rPr>
          <w:sz w:val="40"/>
          <w:szCs w:val="40"/>
        </w:rPr>
        <w:t xml:space="preserve"> </w:t>
      </w:r>
      <w:r w:rsidR="00271183">
        <w:rPr>
          <w:sz w:val="40"/>
          <w:szCs w:val="40"/>
        </w:rPr>
        <w:t>is</w:t>
      </w:r>
      <w:r w:rsidR="00265BD1">
        <w:rPr>
          <w:sz w:val="40"/>
          <w:szCs w:val="40"/>
        </w:rPr>
        <w:t xml:space="preserve"> </w:t>
      </w:r>
      <w:r w:rsidR="00842DE7">
        <w:rPr>
          <w:sz w:val="40"/>
          <w:szCs w:val="40"/>
        </w:rPr>
        <w:t>een meneer</w:t>
      </w:r>
      <w:r w:rsidR="00265BD1">
        <w:rPr>
          <w:sz w:val="40"/>
          <w:szCs w:val="40"/>
        </w:rPr>
        <w:t xml:space="preserve"> die let op</w:t>
      </w:r>
      <w:r w:rsidR="00836D03">
        <w:rPr>
          <w:sz w:val="40"/>
          <w:szCs w:val="40"/>
        </w:rPr>
        <w:t xml:space="preserve"> de veiligheid in en rond het z</w:t>
      </w:r>
      <w:r w:rsidR="00265BD1">
        <w:rPr>
          <w:sz w:val="40"/>
          <w:szCs w:val="40"/>
        </w:rPr>
        <w:t>wembad</w:t>
      </w:r>
      <w:r w:rsidR="00836D03">
        <w:rPr>
          <w:sz w:val="40"/>
          <w:szCs w:val="40"/>
        </w:rPr>
        <w:t>.</w:t>
      </w:r>
    </w:p>
    <w:p w:rsidR="004343DD" w:rsidRDefault="004343DD">
      <w:pPr>
        <w:rPr>
          <w:b/>
          <w:sz w:val="40"/>
          <w:szCs w:val="40"/>
        </w:rPr>
      </w:pPr>
    </w:p>
    <w:p w:rsidR="00231D00" w:rsidRPr="00084092" w:rsidRDefault="00231D00">
      <w:pPr>
        <w:rPr>
          <w:sz w:val="40"/>
          <w:szCs w:val="40"/>
        </w:rPr>
      </w:pPr>
      <w:r w:rsidRPr="000E5B82">
        <w:rPr>
          <w:b/>
          <w:sz w:val="40"/>
          <w:szCs w:val="40"/>
        </w:rPr>
        <w:t>De badjuf</w:t>
      </w:r>
      <w:r w:rsidR="00842DE7">
        <w:rPr>
          <w:sz w:val="40"/>
          <w:szCs w:val="40"/>
        </w:rPr>
        <w:t xml:space="preserve"> is een mevrouw die let op de veiligheid in en rond het zwembad</w:t>
      </w:r>
      <w:r w:rsidR="00C66483">
        <w:rPr>
          <w:sz w:val="40"/>
          <w:szCs w:val="40"/>
        </w:rPr>
        <w:t>.</w:t>
      </w:r>
    </w:p>
    <w:p w:rsidR="004343DD" w:rsidRDefault="004343DD">
      <w:pPr>
        <w:rPr>
          <w:b/>
          <w:sz w:val="40"/>
          <w:szCs w:val="40"/>
        </w:rPr>
      </w:pPr>
    </w:p>
    <w:p w:rsidR="00231D00" w:rsidRPr="006518A1" w:rsidRDefault="00231D00">
      <w:pPr>
        <w:rPr>
          <w:sz w:val="40"/>
          <w:szCs w:val="40"/>
        </w:rPr>
      </w:pPr>
      <w:r w:rsidRPr="009044FB">
        <w:rPr>
          <w:b/>
          <w:sz w:val="40"/>
          <w:szCs w:val="40"/>
        </w:rPr>
        <w:t>De glijbaan</w:t>
      </w:r>
      <w:r w:rsidR="00B17B46">
        <w:rPr>
          <w:b/>
          <w:sz w:val="40"/>
          <w:szCs w:val="40"/>
        </w:rPr>
        <w:t xml:space="preserve"> </w:t>
      </w:r>
      <w:r w:rsidR="00AD38F6" w:rsidRPr="006518A1">
        <w:rPr>
          <w:sz w:val="40"/>
          <w:szCs w:val="40"/>
        </w:rPr>
        <w:t xml:space="preserve">is een gladde </w:t>
      </w:r>
      <w:r w:rsidR="006518A1">
        <w:rPr>
          <w:sz w:val="40"/>
          <w:szCs w:val="40"/>
        </w:rPr>
        <w:t xml:space="preserve">schuine </w:t>
      </w:r>
      <w:r w:rsidR="00AD38F6" w:rsidRPr="006518A1">
        <w:rPr>
          <w:sz w:val="40"/>
          <w:szCs w:val="40"/>
        </w:rPr>
        <w:t xml:space="preserve">baan </w:t>
      </w:r>
      <w:r w:rsidR="006518A1">
        <w:rPr>
          <w:sz w:val="40"/>
          <w:szCs w:val="40"/>
        </w:rPr>
        <w:t>waar je vanaf kunt glijden.</w:t>
      </w:r>
    </w:p>
    <w:p w:rsidR="00231D00" w:rsidRPr="00084092" w:rsidRDefault="00231D00">
      <w:pPr>
        <w:rPr>
          <w:sz w:val="40"/>
          <w:szCs w:val="40"/>
        </w:rPr>
      </w:pPr>
    </w:p>
    <w:p w:rsidR="00231D00" w:rsidRDefault="00231D00"/>
    <w:p w:rsidR="00231D00" w:rsidRDefault="00231D00"/>
    <w:p w:rsidR="00231D00" w:rsidRDefault="00231D00"/>
    <w:p w:rsidR="001803B8" w:rsidRDefault="00B17B46">
      <w:r>
        <w:t xml:space="preserve"> </w:t>
      </w:r>
      <w:r w:rsidR="00231D00">
        <w:br w:type="page"/>
      </w:r>
      <w:r w:rsidR="004321F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4332605</wp:posOffset>
                </wp:positionH>
                <wp:positionV relativeFrom="paragraph">
                  <wp:posOffset>4192270</wp:posOffset>
                </wp:positionV>
                <wp:extent cx="1482090" cy="2286000"/>
                <wp:effectExtent l="0" t="1270" r="71755" b="74930"/>
                <wp:wrapNone/>
                <wp:docPr id="2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2090" cy="22860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3998" w:rsidRDefault="00792CFC" w:rsidP="00792CFC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de badjuf</w:t>
                            </w:r>
                          </w:p>
                          <w:p w:rsidR="00792CFC" w:rsidRPr="001803B8" w:rsidRDefault="004321F2" w:rsidP="00E64D5D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>
                                  <wp:extent cx="1336675" cy="1814830"/>
                                  <wp:effectExtent l="0" t="0" r="0" b="0"/>
                                  <wp:docPr id="9" name="il_fi" descr="http://www.het-westerkwartier.nl/files/2012/08/zwembad-electra-elja-talen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het-westerkwartier.nl/files/2012/08/zwembad-electra-elja-talen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089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6675" cy="1814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341.15pt;margin-top:330.1pt;width:116.7pt;height:180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" fillcolor="#cff" stroked="f">
                <v:shadow on="t" opacity=".5" offset="6pt,6pt"/>
                <v:textbox>
                  <w:txbxContent>
                    <w:p w:rsidR="00393998" w:rsidRDefault="00792CFC" w:rsidP="00792CFC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de badjuf</w:t>
                      </w:r>
                    </w:p>
                    <w:p w:rsidR="00792CFC" w:rsidRPr="001803B8" w:rsidRDefault="004321F2" w:rsidP="00E64D5D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sz w:val="40"/>
                          <w:szCs w:val="40"/>
                        </w:rPr>
                        <w:drawing>
                          <wp:inline distT="0" distB="0" distL="0" distR="0">
                            <wp:extent cx="1336675" cy="1814830"/>
                            <wp:effectExtent l="0" t="0" r="0" b="0"/>
                            <wp:docPr id="9" name="il_fi" descr="http://www.het-westerkwartier.nl/files/2012/08/zwembad-electra-elja-talen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het-westerkwartier.nl/files/2012/08/zwembad-electra-elja-talen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089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6675" cy="1814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321F2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5010785</wp:posOffset>
                </wp:positionH>
                <wp:positionV relativeFrom="paragraph">
                  <wp:posOffset>3753485</wp:posOffset>
                </wp:positionV>
                <wp:extent cx="154940" cy="438785"/>
                <wp:effectExtent l="19685" t="19685" r="15875" b="17780"/>
                <wp:wrapNone/>
                <wp:docPr id="22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4940" cy="43878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4.55pt,295.55pt" to="406.75pt,3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" strokeweight="2.25pt"/>
            </w:pict>
          </mc:Fallback>
        </mc:AlternateContent>
      </w:r>
      <w:r w:rsidR="004321F2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2510790</wp:posOffset>
                </wp:positionH>
                <wp:positionV relativeFrom="paragraph">
                  <wp:posOffset>4192270</wp:posOffset>
                </wp:positionV>
                <wp:extent cx="1692275" cy="2286000"/>
                <wp:effectExtent l="0" t="1270" r="73660" b="74930"/>
                <wp:wrapNone/>
                <wp:docPr id="2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2275" cy="22860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2DB1" w:rsidRDefault="00792CFC" w:rsidP="00792CFC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de badmeester</w:t>
                            </w:r>
                          </w:p>
                          <w:p w:rsidR="00792CFC" w:rsidRPr="001803B8" w:rsidRDefault="004321F2" w:rsidP="00792CFC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>
                                  <wp:extent cx="1364615" cy="1870710"/>
                                  <wp:effectExtent l="0" t="0" r="6985" b="0"/>
                                  <wp:docPr id="8" name="Afbeelding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0435" t="1549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4615" cy="1870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7" type="#_x0000_t202" style="position:absolute;margin-left:197.7pt;margin-top:330.1pt;width:133.25pt;height:180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" fillcolor="#cff" stroked="f">
                <v:shadow on="t" opacity=".5" offset="6pt,6pt"/>
                <v:textbox>
                  <w:txbxContent>
                    <w:p w:rsidR="00802DB1" w:rsidRDefault="00792CFC" w:rsidP="00792CFC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de badmeester</w:t>
                      </w:r>
                    </w:p>
                    <w:p w:rsidR="00792CFC" w:rsidRPr="001803B8" w:rsidRDefault="004321F2" w:rsidP="00792CFC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sz w:val="40"/>
                          <w:szCs w:val="40"/>
                        </w:rPr>
                        <w:drawing>
                          <wp:inline distT="0" distB="0" distL="0" distR="0">
                            <wp:extent cx="1364615" cy="1870710"/>
                            <wp:effectExtent l="0" t="0" r="6985" b="0"/>
                            <wp:docPr id="8" name="Afbeelding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0435" t="1549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4615" cy="1870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321F2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5925185</wp:posOffset>
                </wp:positionH>
                <wp:positionV relativeFrom="paragraph">
                  <wp:posOffset>3430270</wp:posOffset>
                </wp:positionV>
                <wp:extent cx="346710" cy="349250"/>
                <wp:effectExtent l="19685" t="20320" r="14605" b="20955"/>
                <wp:wrapNone/>
                <wp:docPr id="20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6710" cy="34925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6.55pt,270.1pt" to="493.85pt,29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" strokeweight="2.25pt"/>
            </w:pict>
          </mc:Fallback>
        </mc:AlternateContent>
      </w:r>
      <w:r w:rsidR="004321F2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3498850</wp:posOffset>
                </wp:positionH>
                <wp:positionV relativeFrom="paragraph">
                  <wp:posOffset>3779520</wp:posOffset>
                </wp:positionV>
                <wp:extent cx="162560" cy="335280"/>
                <wp:effectExtent l="22225" t="17145" r="15240" b="19050"/>
                <wp:wrapNone/>
                <wp:docPr id="19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2560" cy="33528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" o:spid="_x0000_s1026" style="position:absolute;flip:x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5.5pt,297.6pt" to="288.3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" strokeweight="2.25pt"/>
            </w:pict>
          </mc:Fallback>
        </mc:AlternateContent>
      </w:r>
      <w:r w:rsidR="004321F2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3086100</wp:posOffset>
                </wp:positionV>
                <wp:extent cx="114300" cy="132715"/>
                <wp:effectExtent l="19050" t="19050" r="19050" b="19685"/>
                <wp:wrapNone/>
                <wp:docPr id="18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3271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" o:spid="_x0000_s1026" style="position:absolute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243pt" to="189pt,25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" strokeweight="2.25pt"/>
            </w:pict>
          </mc:Fallback>
        </mc:AlternateContent>
      </w:r>
      <w:r w:rsidR="004321F2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1626235</wp:posOffset>
                </wp:positionV>
                <wp:extent cx="110490" cy="235585"/>
                <wp:effectExtent l="19050" t="16510" r="22860" b="14605"/>
                <wp:wrapNone/>
                <wp:docPr id="17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0490" cy="23558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flip:x y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128.05pt" to="197.7pt,1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" strokeweight="2.25pt"/>
            </w:pict>
          </mc:Fallback>
        </mc:AlternateContent>
      </w:r>
      <w:r w:rsidR="004321F2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1139190</wp:posOffset>
                </wp:positionV>
                <wp:extent cx="0" cy="309880"/>
                <wp:effectExtent l="19050" t="15240" r="19050" b="17780"/>
                <wp:wrapNone/>
                <wp:docPr id="16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0988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89.7pt" to="324pt,1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" strokeweight="2.25pt"/>
            </w:pict>
          </mc:Fallback>
        </mc:AlternateContent>
      </w:r>
      <w:r w:rsidR="004321F2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5814695</wp:posOffset>
                </wp:positionH>
                <wp:positionV relativeFrom="paragraph">
                  <wp:posOffset>1257300</wp:posOffset>
                </wp:positionV>
                <wp:extent cx="457200" cy="191770"/>
                <wp:effectExtent l="23495" t="19050" r="14605" b="17780"/>
                <wp:wrapNone/>
                <wp:docPr id="15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200" cy="19177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flip:y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7.85pt,99pt" to="493.85pt,1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" strokeweight="2.25pt"/>
            </w:pict>
          </mc:Fallback>
        </mc:AlternateContent>
      </w:r>
      <w:r w:rsidR="004321F2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2510790</wp:posOffset>
                </wp:positionH>
                <wp:positionV relativeFrom="paragraph">
                  <wp:posOffset>1522730</wp:posOffset>
                </wp:positionV>
                <wp:extent cx="3414395" cy="2256790"/>
                <wp:effectExtent l="43815" t="46355" r="123190" b="116205"/>
                <wp:wrapNone/>
                <wp:docPr id="1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4395" cy="225679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803B8" w:rsidRDefault="009179B0" w:rsidP="009179B0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het zwembad</w:t>
                            </w:r>
                          </w:p>
                          <w:p w:rsidR="009179B0" w:rsidRPr="001803B8" w:rsidRDefault="004321F2" w:rsidP="009179B0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noProof/>
                                <w:sz w:val="72"/>
                                <w:szCs w:val="72"/>
                              </w:rPr>
                              <w:drawing>
                                <wp:inline distT="0" distB="0" distL="0" distR="0">
                                  <wp:extent cx="2686685" cy="1645920"/>
                                  <wp:effectExtent l="0" t="0" r="0" b="0"/>
                                  <wp:docPr id="1" name="Afbeelding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431" b="2352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6685" cy="1645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197.7pt;margin-top:119.9pt;width:268.85pt;height:177.7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" fillcolor="#cff" strokeweight="6pt">
                <v:shadow on="t" opacity=".5" offset="6pt,6pt"/>
                <v:textbox>
                  <w:txbxContent>
                    <w:p w:rsidR="001803B8" w:rsidRDefault="009179B0" w:rsidP="009179B0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het zwembad</w:t>
                      </w:r>
                    </w:p>
                    <w:p w:rsidR="009179B0" w:rsidRPr="001803B8" w:rsidRDefault="004321F2" w:rsidP="009179B0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noProof/>
                          <w:sz w:val="72"/>
                          <w:szCs w:val="72"/>
                        </w:rPr>
                        <w:drawing>
                          <wp:inline distT="0" distB="0" distL="0" distR="0">
                            <wp:extent cx="2686685" cy="1645920"/>
                            <wp:effectExtent l="0" t="0" r="0" b="0"/>
                            <wp:docPr id="1" name="Afbeelding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431" b="2352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86685" cy="1645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321F2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2510790</wp:posOffset>
                </wp:positionH>
                <wp:positionV relativeFrom="paragraph">
                  <wp:posOffset>-464820</wp:posOffset>
                </wp:positionV>
                <wp:extent cx="3377565" cy="1604010"/>
                <wp:effectExtent l="0" t="1905" r="74295" b="80010"/>
                <wp:wrapNone/>
                <wp:docPr id="1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7565" cy="160401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7B6A" w:rsidRDefault="00792CFC" w:rsidP="00792CFC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de kant</w:t>
                            </w:r>
                          </w:p>
                          <w:p w:rsidR="00792CFC" w:rsidRPr="001803B8" w:rsidRDefault="004321F2" w:rsidP="00792CFC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>
                                  <wp:extent cx="2869565" cy="1322070"/>
                                  <wp:effectExtent l="0" t="0" r="6985" b="0"/>
                                  <wp:docPr id="6" name="rg_hi" descr="http://t0.gstatic.com/images?q=tbn:ANd9GcQnZtIY8VxLOaoCS1_uQYJIPkhqaJ-9CUs3bpv4Txd5HJLY9Xob">
                                    <a:hlinkClick xmlns:a="http://schemas.openxmlformats.org/drawingml/2006/main" r:id="rId1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g_hi" descr="http://t0.gstatic.com/images?q=tbn:ANd9GcQnZtIY8VxLOaoCS1_uQYJIPkhqaJ-9CUs3bpv4Txd5HJLY9Xo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9565" cy="1322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9" type="#_x0000_t202" style="position:absolute;margin-left:197.7pt;margin-top:-36.6pt;width:265.95pt;height:126.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" fillcolor="#cff" stroked="f">
                <v:shadow on="t" opacity=".5" offset="6pt,6pt"/>
                <v:textbox>
                  <w:txbxContent>
                    <w:p w:rsidR="00107B6A" w:rsidRDefault="00792CFC" w:rsidP="00792CFC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de kant</w:t>
                      </w:r>
                    </w:p>
                    <w:p w:rsidR="00792CFC" w:rsidRPr="001803B8" w:rsidRDefault="004321F2" w:rsidP="00792CFC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sz w:val="40"/>
                          <w:szCs w:val="40"/>
                        </w:rPr>
                        <w:drawing>
                          <wp:inline distT="0" distB="0" distL="0" distR="0">
                            <wp:extent cx="2869565" cy="1322070"/>
                            <wp:effectExtent l="0" t="0" r="6985" b="0"/>
                            <wp:docPr id="6" name="rg_hi" descr="http://t0.gstatic.com/images?q=tbn:ANd9GcQnZtIY8VxLOaoCS1_uQYJIPkhqaJ-9CUs3bpv4Txd5HJLY9Xob">
                              <a:hlinkClick xmlns:a="http://schemas.openxmlformats.org/drawingml/2006/main" r:id="rId1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g_hi" descr="http://t0.gstatic.com/images?q=tbn:ANd9GcQnZtIY8VxLOaoCS1_uQYJIPkhqaJ-9CUs3bpv4Txd5HJLY9Xo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9565" cy="13220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321F2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6271895</wp:posOffset>
                </wp:positionH>
                <wp:positionV relativeFrom="paragraph">
                  <wp:posOffset>3779520</wp:posOffset>
                </wp:positionV>
                <wp:extent cx="3056255" cy="2592070"/>
                <wp:effectExtent l="4445" t="0" r="73025" b="76835"/>
                <wp:wrapNone/>
                <wp:docPr id="1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6255" cy="259207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03B8" w:rsidRDefault="00792CFC" w:rsidP="00792CFC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het startblok</w:t>
                            </w:r>
                          </w:p>
                          <w:p w:rsidR="00792CFC" w:rsidRPr="001803B8" w:rsidRDefault="004321F2" w:rsidP="00792CFC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>
                                  <wp:extent cx="2489835" cy="2222500"/>
                                  <wp:effectExtent l="0" t="0" r="5715" b="6350"/>
                                  <wp:docPr id="7" name="il_fi" descr="http://www.zwemsite.nl/wp-content/uploads/2009/10/Startblokken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zwemsite.nl/wp-content/uploads/2009/10/Startblokken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792" t="5067" r="10239" b="2026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89835" cy="2222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0" type="#_x0000_t202" style="position:absolute;margin-left:493.85pt;margin-top:297.6pt;width:240.65pt;height:204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" fillcolor="#cff" stroked="f">
                <v:shadow on="t" opacity=".5" offset="6pt,6pt"/>
                <v:textbox>
                  <w:txbxContent>
                    <w:p w:rsidR="001803B8" w:rsidRDefault="00792CFC" w:rsidP="00792CFC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het startblok</w:t>
                      </w:r>
                    </w:p>
                    <w:p w:rsidR="00792CFC" w:rsidRPr="001803B8" w:rsidRDefault="004321F2" w:rsidP="00792CFC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sz w:val="40"/>
                          <w:szCs w:val="40"/>
                        </w:rPr>
                        <w:drawing>
                          <wp:inline distT="0" distB="0" distL="0" distR="0">
                            <wp:extent cx="2489835" cy="2222500"/>
                            <wp:effectExtent l="0" t="0" r="5715" b="6350"/>
                            <wp:docPr id="7" name="il_fi" descr="http://www.zwemsite.nl/wp-content/uploads/2009/10/Startblokken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zwemsite.nl/wp-content/uploads/2009/10/Startblokken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792" t="5067" r="10239" b="2026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89835" cy="2222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321F2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6271895</wp:posOffset>
                </wp:positionH>
                <wp:positionV relativeFrom="paragraph">
                  <wp:posOffset>-464820</wp:posOffset>
                </wp:positionV>
                <wp:extent cx="3056255" cy="4037330"/>
                <wp:effectExtent l="4445" t="1905" r="73025" b="75565"/>
                <wp:wrapNone/>
                <wp:docPr id="1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6255" cy="403733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03B8" w:rsidRDefault="00792CFC" w:rsidP="00792CFC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de duikplank</w:t>
                            </w:r>
                          </w:p>
                          <w:p w:rsidR="00792CFC" w:rsidRDefault="004321F2" w:rsidP="00792CFC">
                            <w:pPr>
                              <w:jc w:val="center"/>
                              <w:rPr>
                                <w:noProof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>
                                  <wp:extent cx="2898140" cy="1604010"/>
                                  <wp:effectExtent l="0" t="0" r="0" b="0"/>
                                  <wp:docPr id="4" name="Afbeelding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8140" cy="1604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05056" w:rsidRPr="00A05056" w:rsidRDefault="00A05056" w:rsidP="00792CFC">
                            <w:pPr>
                              <w:jc w:val="center"/>
                              <w:rPr>
                                <w:noProof/>
                                <w:sz w:val="16"/>
                                <w:szCs w:val="16"/>
                              </w:rPr>
                            </w:pPr>
                          </w:p>
                          <w:p w:rsidR="00A05056" w:rsidRPr="001803B8" w:rsidRDefault="004321F2" w:rsidP="00A05056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>
                                  <wp:extent cx="2292985" cy="1716405"/>
                                  <wp:effectExtent l="0" t="0" r="0" b="0"/>
                                  <wp:docPr id="5" name="Afbeelding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4638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2985" cy="17164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1" type="#_x0000_t202" style="position:absolute;margin-left:493.85pt;margin-top:-36.6pt;width:240.65pt;height:317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" fillcolor="#cff" stroked="f">
                <v:shadow on="t" opacity=".5" offset="6pt,6pt"/>
                <v:textbox>
                  <w:txbxContent>
                    <w:p w:rsidR="001803B8" w:rsidRDefault="00792CFC" w:rsidP="00792CFC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de duikplank</w:t>
                      </w:r>
                    </w:p>
                    <w:p w:rsidR="00792CFC" w:rsidRDefault="004321F2" w:rsidP="00792CFC">
                      <w:pPr>
                        <w:jc w:val="center"/>
                        <w:rPr>
                          <w:noProof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sz w:val="40"/>
                          <w:szCs w:val="40"/>
                        </w:rPr>
                        <w:drawing>
                          <wp:inline distT="0" distB="0" distL="0" distR="0">
                            <wp:extent cx="2898140" cy="1604010"/>
                            <wp:effectExtent l="0" t="0" r="0" b="0"/>
                            <wp:docPr id="4" name="Afbeelding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98140" cy="1604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05056" w:rsidRPr="00A05056" w:rsidRDefault="00A05056" w:rsidP="00792CFC">
                      <w:pPr>
                        <w:jc w:val="center"/>
                        <w:rPr>
                          <w:noProof/>
                          <w:sz w:val="16"/>
                          <w:szCs w:val="16"/>
                        </w:rPr>
                      </w:pPr>
                    </w:p>
                    <w:p w:rsidR="00A05056" w:rsidRPr="001803B8" w:rsidRDefault="004321F2" w:rsidP="00A05056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sz w:val="40"/>
                          <w:szCs w:val="40"/>
                        </w:rPr>
                        <w:drawing>
                          <wp:inline distT="0" distB="0" distL="0" distR="0">
                            <wp:extent cx="2292985" cy="1716405"/>
                            <wp:effectExtent l="0" t="0" r="0" b="0"/>
                            <wp:docPr id="5" name="Afbeelding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4638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92985" cy="17164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321F2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-494030</wp:posOffset>
                </wp:positionH>
                <wp:positionV relativeFrom="paragraph">
                  <wp:posOffset>-483235</wp:posOffset>
                </wp:positionV>
                <wp:extent cx="2780030" cy="5722620"/>
                <wp:effectExtent l="1270" t="2540" r="76200" b="75565"/>
                <wp:wrapNone/>
                <wp:docPr id="1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0030" cy="572262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03B8" w:rsidRDefault="00792CFC" w:rsidP="00792CFC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de glijbaan</w:t>
                            </w:r>
                          </w:p>
                          <w:p w:rsidR="00792CFC" w:rsidRDefault="004321F2" w:rsidP="00792CFC">
                            <w:pPr>
                              <w:jc w:val="center"/>
                              <w:rPr>
                                <w:noProof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>
                                  <wp:extent cx="2630805" cy="2391410"/>
                                  <wp:effectExtent l="0" t="0" r="0" b="8890"/>
                                  <wp:docPr id="2" name="Afbeelding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228" t="6419" r="6535" b="1330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0805" cy="2391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97B79" w:rsidRPr="00BD6EBB" w:rsidRDefault="00597B79" w:rsidP="00792CFC">
                            <w:pPr>
                              <w:jc w:val="center"/>
                              <w:rPr>
                                <w:noProof/>
                                <w:sz w:val="16"/>
                                <w:szCs w:val="16"/>
                              </w:rPr>
                            </w:pPr>
                          </w:p>
                          <w:p w:rsidR="00597B79" w:rsidRDefault="004321F2" w:rsidP="00792CFC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>
                                  <wp:extent cx="2588260" cy="2841625"/>
                                  <wp:effectExtent l="0" t="0" r="2540" b="0"/>
                                  <wp:docPr id="3" name="Afbeelding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9383" t="38411" r="8830" b="761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8260" cy="2841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97B79" w:rsidRDefault="00597B79" w:rsidP="00792CFC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597B79" w:rsidRPr="001803B8" w:rsidRDefault="00597B79" w:rsidP="00792CFC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margin-left:-38.9pt;margin-top:-38.05pt;width:218.9pt;height:450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" fillcolor="#cff" stroked="f">
                <v:shadow on="t" opacity=".5" offset="6pt,6pt"/>
                <v:textbox>
                  <w:txbxContent>
                    <w:p w:rsidR="001803B8" w:rsidRDefault="00792CFC" w:rsidP="00792CFC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de glijbaan</w:t>
                      </w:r>
                    </w:p>
                    <w:p w:rsidR="00792CFC" w:rsidRDefault="004321F2" w:rsidP="00792CFC">
                      <w:pPr>
                        <w:jc w:val="center"/>
                        <w:rPr>
                          <w:noProof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sz w:val="40"/>
                          <w:szCs w:val="40"/>
                        </w:rPr>
                        <w:drawing>
                          <wp:inline distT="0" distB="0" distL="0" distR="0">
                            <wp:extent cx="2630805" cy="2391410"/>
                            <wp:effectExtent l="0" t="0" r="0" b="8890"/>
                            <wp:docPr id="2" name="Afbeelding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228" t="6419" r="6535" b="1330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30805" cy="23914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97B79" w:rsidRPr="00BD6EBB" w:rsidRDefault="00597B79" w:rsidP="00792CFC">
                      <w:pPr>
                        <w:jc w:val="center"/>
                        <w:rPr>
                          <w:noProof/>
                          <w:sz w:val="16"/>
                          <w:szCs w:val="16"/>
                        </w:rPr>
                      </w:pPr>
                    </w:p>
                    <w:p w:rsidR="00597B79" w:rsidRDefault="004321F2" w:rsidP="00792CFC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sz w:val="40"/>
                          <w:szCs w:val="40"/>
                        </w:rPr>
                        <w:drawing>
                          <wp:inline distT="0" distB="0" distL="0" distR="0">
                            <wp:extent cx="2588260" cy="2841625"/>
                            <wp:effectExtent l="0" t="0" r="2540" b="0"/>
                            <wp:docPr id="3" name="Afbeelding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9383" t="38411" r="8830" b="761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88260" cy="2841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97B79" w:rsidRDefault="00597B79" w:rsidP="00792CFC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:rsidR="00597B79" w:rsidRPr="001803B8" w:rsidRDefault="00597B79" w:rsidP="00792CFC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321F2"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-571500</wp:posOffset>
            </wp:positionV>
            <wp:extent cx="3887470" cy="6972300"/>
            <wp:effectExtent l="0" t="0" r="0" b="0"/>
            <wp:wrapNone/>
            <wp:docPr id="23" name="Afbeelding 23" descr="sp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pi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47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803B8" w:rsidSect="001803B8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2516" w:rsidRDefault="000F2516" w:rsidP="00A3190E">
      <w:r>
        <w:separator/>
      </w:r>
    </w:p>
  </w:endnote>
  <w:endnote w:type="continuationSeparator" w:id="0">
    <w:p w:rsidR="000F2516" w:rsidRDefault="000F2516" w:rsidP="00A319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2516" w:rsidRDefault="000F2516" w:rsidP="00A3190E">
      <w:r>
        <w:separator/>
      </w:r>
    </w:p>
  </w:footnote>
  <w:footnote w:type="continuationSeparator" w:id="0">
    <w:p w:rsidR="000F2516" w:rsidRDefault="000F2516" w:rsidP="00A3190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3B8"/>
    <w:rsid w:val="00042FF8"/>
    <w:rsid w:val="000661D1"/>
    <w:rsid w:val="00084092"/>
    <w:rsid w:val="000B5F24"/>
    <w:rsid w:val="000E5B82"/>
    <w:rsid w:val="000F2516"/>
    <w:rsid w:val="00107B6A"/>
    <w:rsid w:val="001546DC"/>
    <w:rsid w:val="001803B8"/>
    <w:rsid w:val="00231D00"/>
    <w:rsid w:val="00265BD1"/>
    <w:rsid w:val="00271183"/>
    <w:rsid w:val="00297EF3"/>
    <w:rsid w:val="00393998"/>
    <w:rsid w:val="003A6364"/>
    <w:rsid w:val="004321F2"/>
    <w:rsid w:val="004343DD"/>
    <w:rsid w:val="00436041"/>
    <w:rsid w:val="00442EAF"/>
    <w:rsid w:val="00446868"/>
    <w:rsid w:val="004A411E"/>
    <w:rsid w:val="004D75B8"/>
    <w:rsid w:val="004F1457"/>
    <w:rsid w:val="005155DB"/>
    <w:rsid w:val="00597B79"/>
    <w:rsid w:val="00612290"/>
    <w:rsid w:val="006518A1"/>
    <w:rsid w:val="006549FA"/>
    <w:rsid w:val="007612DA"/>
    <w:rsid w:val="00792CFC"/>
    <w:rsid w:val="00802DB1"/>
    <w:rsid w:val="00836D03"/>
    <w:rsid w:val="00842DE7"/>
    <w:rsid w:val="008772D5"/>
    <w:rsid w:val="00893D95"/>
    <w:rsid w:val="009044FB"/>
    <w:rsid w:val="009115E6"/>
    <w:rsid w:val="009179B0"/>
    <w:rsid w:val="00925B30"/>
    <w:rsid w:val="00A05056"/>
    <w:rsid w:val="00A3190E"/>
    <w:rsid w:val="00A46A8B"/>
    <w:rsid w:val="00AB3C90"/>
    <w:rsid w:val="00AD38F6"/>
    <w:rsid w:val="00B17B46"/>
    <w:rsid w:val="00B3010A"/>
    <w:rsid w:val="00B61BC2"/>
    <w:rsid w:val="00B623F1"/>
    <w:rsid w:val="00BD6EBB"/>
    <w:rsid w:val="00C210C9"/>
    <w:rsid w:val="00C66483"/>
    <w:rsid w:val="00DA0055"/>
    <w:rsid w:val="00DE3924"/>
    <w:rsid w:val="00E64D5D"/>
    <w:rsid w:val="00EF1EAA"/>
    <w:rsid w:val="00F10A81"/>
    <w:rsid w:val="00F401F3"/>
    <w:rsid w:val="00F876EB"/>
    <w:rsid w:val="00FB4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paragraph" w:styleId="Koptekst">
    <w:name w:val="header"/>
    <w:basedOn w:val="Standaard"/>
    <w:link w:val="KoptekstChar"/>
    <w:rsid w:val="00A3190E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rsid w:val="00A3190E"/>
    <w:rPr>
      <w:sz w:val="24"/>
      <w:szCs w:val="24"/>
    </w:rPr>
  </w:style>
  <w:style w:type="paragraph" w:styleId="Voettekst">
    <w:name w:val="footer"/>
    <w:basedOn w:val="Standaard"/>
    <w:link w:val="VoettekstChar"/>
    <w:rsid w:val="00A3190E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rsid w:val="00A3190E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paragraph" w:styleId="Koptekst">
    <w:name w:val="header"/>
    <w:basedOn w:val="Standaard"/>
    <w:link w:val="KoptekstChar"/>
    <w:rsid w:val="00A3190E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rsid w:val="00A3190E"/>
    <w:rPr>
      <w:sz w:val="24"/>
      <w:szCs w:val="24"/>
    </w:rPr>
  </w:style>
  <w:style w:type="paragraph" w:styleId="Voettekst">
    <w:name w:val="footer"/>
    <w:basedOn w:val="Standaard"/>
    <w:link w:val="VoettekstChar"/>
    <w:rsid w:val="00A3190E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rsid w:val="00A3190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hyperlink" Target="http://www.google.nl/imgres?q=schwimmbadrand&amp;start=162&amp;hl=nl&amp;tbo=d&amp;biw=1366&amp;bih=651&amp;tbm=isch&amp;tbnid=m4G04ocBWq7zzM:&amp;imgrefurl=http://kusadasi.forumprofi.de/kusadasi-kaufen-wohnen-f18/privat-pool-kusadasi-t543.html&amp;docid=QYMWrxh-LhNgQM&amp;imgurl=http://i280.photobucket.com/albums/kk166/karinbea/album2/pool006.jpg&amp;w=640&amp;h=480&amp;ei=o5zsUP6iFKqc0AXei4CACg&amp;zoom=1&amp;iact=hc&amp;vpx=234&amp;vpy=173&amp;dur=3996&amp;hovh=194&amp;hovw=259&amp;tx=83&amp;ty=116&amp;sig=113509524996565310429&amp;page=6&amp;tbnh=139&amp;tbnw=196&amp;ndsp=38&amp;ved=1t:429,r:83,s:100,i:253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FFFDFC</Template>
  <TotalTime>1</TotalTime>
  <Pages>2</Pages>
  <Words>86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564</CharactersWithSpaces>
  <SharedDoc>false</SharedDoc>
  <HLinks>
    <vt:vector size="6" baseType="variant">
      <vt:variant>
        <vt:i4>8192099</vt:i4>
      </vt:variant>
      <vt:variant>
        <vt:i4>0</vt:i4>
      </vt:variant>
      <vt:variant>
        <vt:i4>0</vt:i4>
      </vt:variant>
      <vt:variant>
        <vt:i4>5</vt:i4>
      </vt:variant>
      <vt:variant>
        <vt:lpwstr>http://www.google.nl/imgres?q=schwimmbadrand&amp;start=162&amp;hl=nl&amp;tbo=d&amp;biw=1366&amp;bih=651&amp;tbm=isch&amp;tbnid=m4G04ocBWq7zzM:&amp;imgrefurl=http://kusadasi.forumprofi.de/kusadasi-kaufen-wohnen-f18/privat-pool-kusadasi-t543.html&amp;docid=QYMWrxh-LhNgQM&amp;imgurl=http://i280.photobucket.com/albums/kk166/karinbea/album2/pool006.jpg&amp;w=640&amp;h=480&amp;ei=o5zsUP6iFKqc0AXei4CACg&amp;zoom=1&amp;iact=hc&amp;vpx=234&amp;vpy=173&amp;dur=3996&amp;hovh=194&amp;hovw=259&amp;tx=83&amp;ty=116&amp;sig=113509524996565310429&amp;page=6&amp;tbnh=139&amp;tbnw=196&amp;ndsp=38&amp;ved=1t:429,r:83,s:100,i:253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Boudewijn.Rijkenberg</dc:creator>
  <cp:keywords/>
  <cp:lastModifiedBy>Mariette Visser</cp:lastModifiedBy>
  <cp:revision>2</cp:revision>
  <dcterms:created xsi:type="dcterms:W3CDTF">2013-03-27T12:17:00Z</dcterms:created>
  <dcterms:modified xsi:type="dcterms:W3CDTF">2013-03-27T12:17:00Z</dcterms:modified>
</cp:coreProperties>
</file>