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47AB6" w:rsidRDefault="00E57ED6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577CB6" wp14:editId="76583744">
                <wp:simplePos x="0" y="0"/>
                <wp:positionH relativeFrom="column">
                  <wp:posOffset>336550</wp:posOffset>
                </wp:positionH>
                <wp:positionV relativeFrom="paragraph">
                  <wp:posOffset>114935</wp:posOffset>
                </wp:positionV>
                <wp:extent cx="4031615" cy="1648460"/>
                <wp:effectExtent l="19050" t="19050" r="102235" b="10414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1615" cy="164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E57ED6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In tegenstelling tot:</w:t>
                            </w:r>
                          </w:p>
                          <w:p w:rsidR="00E57ED6" w:rsidRPr="00E57ED6" w:rsidRDefault="00E57ED6" w:rsidP="00747AB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Twee dingen zijn verschillend, of twee mensen denken verschillend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6.5pt;margin-top:9.05pt;width:317.45pt;height:129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" strokeweight="3pt">
                <v:shadow on="t" opacity=".5" offset="6pt,6pt"/>
                <v:textbox>
                  <w:txbxContent>
                    <w:p w:rsidR="00747AB6" w:rsidRDefault="00E57ED6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In tegenstelling tot:</w:t>
                      </w:r>
                    </w:p>
                    <w:p w:rsidR="00E57ED6" w:rsidRPr="00E57ED6" w:rsidRDefault="00E57ED6" w:rsidP="00747AB6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Twee dingen zijn verschillend, of twee mensen denken </w:t>
                      </w:r>
                      <w:r>
                        <w:rPr>
                          <w:sz w:val="48"/>
                          <w:szCs w:val="48"/>
                        </w:rPr>
                        <w:t>verschillend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EFCDF9" wp14:editId="6EBD91C3">
                <wp:simplePos x="0" y="0"/>
                <wp:positionH relativeFrom="column">
                  <wp:posOffset>4562705</wp:posOffset>
                </wp:positionH>
                <wp:positionV relativeFrom="paragraph">
                  <wp:posOffset>1597833</wp:posOffset>
                </wp:positionV>
                <wp:extent cx="4239491" cy="5070475"/>
                <wp:effectExtent l="19050" t="19050" r="104140" b="92075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491" cy="507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747AB6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E57ED6" w:rsidRDefault="00E57ED6" w:rsidP="00747AB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Hij draagt een regenjas, dat is </w:t>
                            </w:r>
                            <w:r w:rsidRPr="00E57ED6">
                              <w:rPr>
                                <w:sz w:val="48"/>
                                <w:szCs w:val="48"/>
                                <w:u w:val="single"/>
                              </w:rPr>
                              <w:t>in overeenstemming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met het weer.</w:t>
                            </w:r>
                          </w:p>
                          <w:p w:rsidR="00E57ED6" w:rsidRDefault="00E57ED6" w:rsidP="00747AB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E57ED6" w:rsidRPr="00E57ED6" w:rsidRDefault="00E57ED6" w:rsidP="00747AB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213C7" wp14:editId="7D0D892A">
                                  <wp:extent cx="4018280" cy="2678853"/>
                                  <wp:effectExtent l="0" t="0" r="1270" b="7620"/>
                                  <wp:docPr id="7" name="irc_mi" descr="http://www.adventurestore.nl/upload/image/REGENKLEDING%20MENS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dventurestore.nl/upload/image/REGENKLEDING%20MENS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8280" cy="2678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59.25pt;margin-top:125.8pt;width:333.8pt;height:39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" strokeweight="3pt">
                <v:shadow on="t" opacity=".5" offset="6pt,6pt"/>
                <v:textbox>
                  <w:txbxContent>
                    <w:p w:rsidR="00747AB6" w:rsidRDefault="00747AB6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E57ED6" w:rsidRDefault="00E57ED6" w:rsidP="00747AB6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Hij draagt een regenjas, dat is </w:t>
                      </w:r>
                      <w:r w:rsidRPr="00E57ED6">
                        <w:rPr>
                          <w:sz w:val="48"/>
                          <w:szCs w:val="48"/>
                          <w:u w:val="single"/>
                        </w:rPr>
                        <w:t>in overeenstemming</w:t>
                      </w:r>
                      <w:r>
                        <w:rPr>
                          <w:sz w:val="48"/>
                          <w:szCs w:val="48"/>
                        </w:rPr>
                        <w:t xml:space="preserve"> met het weer.</w:t>
                      </w:r>
                    </w:p>
                    <w:p w:rsidR="00E57ED6" w:rsidRDefault="00E57ED6" w:rsidP="00747AB6">
                      <w:pPr>
                        <w:rPr>
                          <w:sz w:val="48"/>
                          <w:szCs w:val="48"/>
                        </w:rPr>
                      </w:pPr>
                    </w:p>
                    <w:p w:rsidR="00E57ED6" w:rsidRPr="00E57ED6" w:rsidRDefault="00E57ED6" w:rsidP="00747AB6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9213C7" wp14:editId="7D0D892A">
                            <wp:extent cx="4018280" cy="2678853"/>
                            <wp:effectExtent l="0" t="0" r="1270" b="7620"/>
                            <wp:docPr id="7" name="irc_mi" descr="http://www.adventurestore.nl/upload/image/REGENKLEDING%20MENS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dventurestore.nl/upload/image/REGENKLEDING%20MENS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8280" cy="2678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8DCA8A" wp14:editId="4FA01521">
                <wp:simplePos x="0" y="0"/>
                <wp:positionH relativeFrom="column">
                  <wp:posOffset>336550</wp:posOffset>
                </wp:positionH>
                <wp:positionV relativeFrom="paragraph">
                  <wp:posOffset>1694815</wp:posOffset>
                </wp:positionV>
                <wp:extent cx="4031615" cy="4876800"/>
                <wp:effectExtent l="19050" t="19050" r="102235" b="9525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1615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747AB6" w:rsidRDefault="00E57ED6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C6E02C" wp14:editId="5092A145">
                                  <wp:extent cx="3740785" cy="3740785"/>
                                  <wp:effectExtent l="0" t="0" r="0" b="0"/>
                                  <wp:docPr id="6" name="irc_mi" descr="http://us.123rf.com/400wm/400/400/hermione13/hermione131111/hermione13111100019/11266627-art-vector-handgebaar-zoals-in-tegenstelling-tot-met-duim-omhoog-ico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us.123rf.com/400wm/400/400/hermione13/hermione131111/hermione13111100019/11266627-art-vector-handgebaar-zoals-in-tegenstelling-tot-met-duim-omhoog-ico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0785" cy="3740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6.5pt;margin-top:133.45pt;width:317.45pt;height:38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" strokeweight="3pt">
                <v:shadow on="t" opacity=".5" offset="6pt,6pt"/>
                <v:textbox>
                  <w:txbxContent>
                    <w:p w:rsidR="00747AB6" w:rsidRPr="00747AB6" w:rsidRDefault="00E57ED6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C6E02C" wp14:editId="5092A145">
                            <wp:extent cx="3740785" cy="3740785"/>
                            <wp:effectExtent l="0" t="0" r="0" b="0"/>
                            <wp:docPr id="6" name="irc_mi" descr="http://us.123rf.com/400wm/400/400/hermione13/hermione131111/hermione13111100019/11266627-art-vector-handgebaar-zoals-in-tegenstelling-tot-met-duim-omhoog-ico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us.123rf.com/400wm/400/400/hermione13/hermione131111/hermione13111100019/11266627-art-vector-handgebaar-zoals-in-tegenstelling-tot-met-duim-omhoog-ico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0785" cy="3740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3C425F" wp14:editId="6ECB154B">
                <wp:simplePos x="0" y="0"/>
                <wp:positionH relativeFrom="column">
                  <wp:posOffset>4493433</wp:posOffset>
                </wp:positionH>
                <wp:positionV relativeFrom="paragraph">
                  <wp:posOffset>115397</wp:posOffset>
                </wp:positionV>
                <wp:extent cx="4488469" cy="1482436"/>
                <wp:effectExtent l="19050" t="19050" r="102870" b="9906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469" cy="14824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747AB6" w:rsidRDefault="00E57ED6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In overeenstemming 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53.8pt;margin-top:9.1pt;width:353.4pt;height:11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" strokeweight="3pt">
                <v:shadow on="t" opacity=".5" offset="6pt,6pt"/>
                <v:textbox>
                  <w:txbxContent>
                    <w:p w:rsidR="00747AB6" w:rsidRPr="00747AB6" w:rsidRDefault="00E57ED6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In overeenstemming met</w:t>
                      </w:r>
                    </w:p>
                  </w:txbxContent>
                </v:textbox>
              </v:shape>
            </w:pict>
          </mc:Fallback>
        </mc:AlternateContent>
      </w:r>
      <w:r w:rsidR="00051B9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051B9E"/>
    <w:rsid w:val="0021136C"/>
    <w:rsid w:val="00747AB6"/>
    <w:rsid w:val="009C4C33"/>
    <w:rsid w:val="00E5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E57ED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57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E57ED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57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EF2FDBAD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Lucienne Klinkenberg</cp:lastModifiedBy>
  <cp:revision>2</cp:revision>
  <cp:lastPrinted>2009-12-07T08:00:00Z</cp:lastPrinted>
  <dcterms:created xsi:type="dcterms:W3CDTF">2013-09-09T11:15:00Z</dcterms:created>
  <dcterms:modified xsi:type="dcterms:W3CDTF">2013-09-09T11:15:00Z</dcterms:modified>
</cp:coreProperties>
</file>