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0D5" w:rsidRDefault="00EA20D5" w:rsidP="00413F08"/>
    <w:p w:rsidR="00EA20D5" w:rsidRPr="00EA20D5" w:rsidRDefault="00EA20D5" w:rsidP="00EA20D5">
      <w:pPr>
        <w:rPr>
          <w:b/>
          <w:sz w:val="48"/>
          <w:szCs w:val="48"/>
        </w:rPr>
      </w:pPr>
      <w:r w:rsidRPr="00EA20D5">
        <w:rPr>
          <w:b/>
          <w:sz w:val="48"/>
          <w:szCs w:val="48"/>
        </w:rPr>
        <w:t>Begrijpend lezen: H 3.3</w:t>
      </w:r>
    </w:p>
    <w:p w:rsidR="00EA20D5" w:rsidRPr="00EA20D5" w:rsidRDefault="00EA20D5" w:rsidP="00EA20D5">
      <w:pPr>
        <w:rPr>
          <w:b/>
          <w:sz w:val="48"/>
          <w:szCs w:val="48"/>
        </w:rPr>
      </w:pPr>
    </w:p>
    <w:p w:rsidR="00EA20D5" w:rsidRPr="00EA20D5" w:rsidRDefault="00EA20D5" w:rsidP="00EA20D5">
      <w:pPr>
        <w:rPr>
          <w:sz w:val="48"/>
          <w:szCs w:val="48"/>
        </w:rPr>
      </w:pPr>
      <w:r w:rsidRPr="00EA20D5">
        <w:rPr>
          <w:b/>
          <w:sz w:val="48"/>
          <w:szCs w:val="48"/>
        </w:rPr>
        <w:t xml:space="preserve">Het mozaïek: </w:t>
      </w:r>
      <w:r w:rsidRPr="00EA20D5">
        <w:rPr>
          <w:sz w:val="48"/>
          <w:szCs w:val="48"/>
        </w:rPr>
        <w:t>een versiering die gemaakt is van kleine steentjes of bijvoorbeeld schelpen.</w:t>
      </w:r>
    </w:p>
    <w:p w:rsidR="00EA20D5" w:rsidRPr="00EA20D5" w:rsidRDefault="00EA20D5" w:rsidP="00EA20D5">
      <w:pPr>
        <w:rPr>
          <w:sz w:val="48"/>
          <w:szCs w:val="48"/>
        </w:rPr>
      </w:pPr>
    </w:p>
    <w:p w:rsidR="00EA20D5" w:rsidRPr="00EA20D5" w:rsidRDefault="00EA20D5" w:rsidP="00EA20D5">
      <w:pPr>
        <w:rPr>
          <w:sz w:val="48"/>
          <w:szCs w:val="48"/>
        </w:rPr>
      </w:pPr>
      <w:r w:rsidRPr="00EA20D5">
        <w:rPr>
          <w:b/>
          <w:sz w:val="48"/>
          <w:szCs w:val="48"/>
        </w:rPr>
        <w:t>De tegel:</w:t>
      </w:r>
      <w:r w:rsidRPr="00EA20D5">
        <w:rPr>
          <w:sz w:val="48"/>
          <w:szCs w:val="48"/>
        </w:rPr>
        <w:t xml:space="preserve"> een platte, vierkante of rechthoekige steen. Je kunt er vloeren of muren mee bedekken.</w:t>
      </w:r>
    </w:p>
    <w:p w:rsidR="00EA20D5" w:rsidRPr="00EA20D5" w:rsidRDefault="00EA20D5" w:rsidP="00EA20D5">
      <w:pPr>
        <w:rPr>
          <w:sz w:val="48"/>
          <w:szCs w:val="48"/>
        </w:rPr>
      </w:pPr>
    </w:p>
    <w:p w:rsidR="00EA20D5" w:rsidRPr="00EA20D5" w:rsidRDefault="00EA20D5" w:rsidP="00EA20D5">
      <w:pPr>
        <w:rPr>
          <w:sz w:val="48"/>
          <w:szCs w:val="48"/>
        </w:rPr>
      </w:pPr>
      <w:r w:rsidRPr="00EA20D5">
        <w:rPr>
          <w:b/>
          <w:sz w:val="48"/>
          <w:szCs w:val="48"/>
        </w:rPr>
        <w:t>Het cement:</w:t>
      </w:r>
      <w:r w:rsidRPr="00EA20D5">
        <w:rPr>
          <w:sz w:val="48"/>
          <w:szCs w:val="48"/>
        </w:rPr>
        <w:t xml:space="preserve"> een soort poeder waar je water bij moet doen. Je kunt dan stenen aan elkaar vast maken. Als het droog is, is het hard.</w:t>
      </w:r>
    </w:p>
    <w:p w:rsidR="00EA20D5" w:rsidRPr="00EA20D5" w:rsidRDefault="00EA20D5" w:rsidP="00EA20D5">
      <w:pPr>
        <w:rPr>
          <w:sz w:val="48"/>
          <w:szCs w:val="48"/>
        </w:rPr>
      </w:pPr>
    </w:p>
    <w:p w:rsidR="00EA20D5" w:rsidRPr="00EA20D5" w:rsidRDefault="00EA20D5" w:rsidP="00EA20D5">
      <w:pPr>
        <w:rPr>
          <w:sz w:val="48"/>
          <w:szCs w:val="48"/>
        </w:rPr>
      </w:pPr>
      <w:r w:rsidRPr="00EA20D5">
        <w:rPr>
          <w:b/>
          <w:sz w:val="48"/>
          <w:szCs w:val="48"/>
        </w:rPr>
        <w:t xml:space="preserve">De figuur: </w:t>
      </w:r>
      <w:r w:rsidRPr="00EA20D5">
        <w:rPr>
          <w:sz w:val="48"/>
          <w:szCs w:val="48"/>
        </w:rPr>
        <w:t>een afbeelding van een ding</w:t>
      </w:r>
    </w:p>
    <w:p w:rsidR="00EA20D5" w:rsidRPr="00EA20D5" w:rsidRDefault="00EA20D5" w:rsidP="00EA20D5">
      <w:pPr>
        <w:rPr>
          <w:sz w:val="48"/>
          <w:szCs w:val="48"/>
        </w:rPr>
      </w:pPr>
    </w:p>
    <w:p w:rsidR="00EA20D5" w:rsidRPr="00EA20D5" w:rsidRDefault="00EA20D5" w:rsidP="00EA20D5">
      <w:pPr>
        <w:rPr>
          <w:sz w:val="48"/>
          <w:szCs w:val="48"/>
        </w:rPr>
      </w:pPr>
      <w:r w:rsidRPr="00EA20D5">
        <w:rPr>
          <w:b/>
          <w:sz w:val="48"/>
          <w:szCs w:val="48"/>
        </w:rPr>
        <w:t xml:space="preserve">Het patroon: </w:t>
      </w:r>
      <w:r w:rsidRPr="00EA20D5">
        <w:rPr>
          <w:sz w:val="48"/>
          <w:szCs w:val="48"/>
        </w:rPr>
        <w:t>een versiering van figuurtjes en kleurtjes, vaak in een vaste volgorde.</w:t>
      </w:r>
    </w:p>
    <w:p w:rsidR="00413F08" w:rsidRPr="00413F08" w:rsidRDefault="00EA20D5" w:rsidP="00413F08">
      <w:pPr>
        <w:rPr>
          <w:vanish/>
        </w:rPr>
      </w:pPr>
      <w:bookmarkStart w:id="0" w:name="_GoBack"/>
      <w:bookmarkEnd w:id="0"/>
      <w:r w:rsidRPr="00EA20D5">
        <w:rPr>
          <w:sz w:val="48"/>
          <w:szCs w:val="48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70016" behindDoc="0" locked="0" layoutInCell="1" allowOverlap="1">
            <wp:simplePos x="0" y="0"/>
            <wp:positionH relativeFrom="margin">
              <wp:posOffset>-367665</wp:posOffset>
            </wp:positionH>
            <wp:positionV relativeFrom="margin">
              <wp:posOffset>4895850</wp:posOffset>
            </wp:positionV>
            <wp:extent cx="2377440" cy="1575435"/>
            <wp:effectExtent l="0" t="0" r="3810" b="5715"/>
            <wp:wrapSquare wrapText="bothSides"/>
            <wp:docPr id="22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3F08" w:rsidRPr="00413F08" w:rsidRDefault="00EA20D5" w:rsidP="00413F08">
      <w:pPr>
        <w:rPr>
          <w:vanish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margin">
              <wp:posOffset>6955790</wp:posOffset>
            </wp:positionH>
            <wp:positionV relativeFrom="margin">
              <wp:posOffset>4895850</wp:posOffset>
            </wp:positionV>
            <wp:extent cx="1856740" cy="1604010"/>
            <wp:effectExtent l="0" t="0" r="0" b="0"/>
            <wp:wrapSquare wrapText="bothSides"/>
            <wp:docPr id="21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3F08" w:rsidRPr="00413F08" w:rsidRDefault="00413F08" w:rsidP="00413F08">
      <w:pPr>
        <w:rPr>
          <w:vanish/>
        </w:rPr>
      </w:pPr>
    </w:p>
    <w:p w:rsidR="001803B8" w:rsidRDefault="00EA20D5"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margin">
              <wp:posOffset>6706870</wp:posOffset>
            </wp:positionH>
            <wp:positionV relativeFrom="margin">
              <wp:posOffset>1317625</wp:posOffset>
            </wp:positionV>
            <wp:extent cx="2419350" cy="2391410"/>
            <wp:effectExtent l="0" t="0" r="0" b="8890"/>
            <wp:wrapSquare wrapText="bothSides"/>
            <wp:docPr id="20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margin">
              <wp:posOffset>-545465</wp:posOffset>
            </wp:positionH>
            <wp:positionV relativeFrom="margin">
              <wp:posOffset>1317625</wp:posOffset>
            </wp:positionV>
            <wp:extent cx="2208530" cy="2208530"/>
            <wp:effectExtent l="0" t="0" r="1270" b="1270"/>
            <wp:wrapSquare wrapText="bothSides"/>
            <wp:docPr id="19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6469380</wp:posOffset>
                </wp:positionH>
                <wp:positionV relativeFrom="paragraph">
                  <wp:posOffset>4013835</wp:posOffset>
                </wp:positionV>
                <wp:extent cx="2802890" cy="787400"/>
                <wp:effectExtent l="1905" t="3810" r="71755" b="75565"/>
                <wp:wrapNone/>
                <wp:docPr id="1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7874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7709" w:rsidRPr="00572BF5" w:rsidRDefault="003B7709" w:rsidP="001803B8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De figuur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509.4pt;margin-top:316.05pt;width:220.7pt;height:6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" fillcolor="#cff" stroked="f">
                <v:shadow on="t" opacity=".5" offset="6pt,6pt"/>
                <v:textbox>
                  <w:txbxContent>
                    <w:p w:rsidR="003B7709" w:rsidRPr="00572BF5" w:rsidRDefault="003B7709" w:rsidP="001803B8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De figuur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6127115</wp:posOffset>
                </wp:positionH>
                <wp:positionV relativeFrom="paragraph">
                  <wp:posOffset>228600</wp:posOffset>
                </wp:positionV>
                <wp:extent cx="3463290" cy="887095"/>
                <wp:effectExtent l="2540" t="0" r="77470" b="74930"/>
                <wp:wrapNone/>
                <wp:docPr id="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3290" cy="88709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7709" w:rsidRPr="00572BF5" w:rsidRDefault="003B7709" w:rsidP="001803B8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Het patroon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482.45pt;margin-top:18pt;width:272.7pt;height:69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" fillcolor="#cff" stroked="f">
                <v:shadow on="t" opacity=".5" offset="6pt,6pt"/>
                <v:textbox>
                  <w:txbxContent>
                    <w:p w:rsidR="003B7709" w:rsidRPr="00572BF5" w:rsidRDefault="003B7709" w:rsidP="001803B8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Het patroon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-831215</wp:posOffset>
                </wp:positionH>
                <wp:positionV relativeFrom="paragraph">
                  <wp:posOffset>4013835</wp:posOffset>
                </wp:positionV>
                <wp:extent cx="3231515" cy="787400"/>
                <wp:effectExtent l="0" t="3810" r="76200" b="75565"/>
                <wp:wrapNone/>
                <wp:docPr id="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1515" cy="7874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7709" w:rsidRPr="00572BF5" w:rsidRDefault="003B7709" w:rsidP="00802DB1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Het cement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-65.45pt;margin-top:316.05pt;width:254.45pt;height:6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" fillcolor="#cff" stroked="f">
                <v:shadow on="t" opacity=".5" offset="6pt,6pt"/>
                <v:textbox>
                  <w:txbxContent>
                    <w:p w:rsidR="003B7709" w:rsidRPr="00572BF5" w:rsidRDefault="003B7709" w:rsidP="00802DB1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Het cement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-685165</wp:posOffset>
                </wp:positionH>
                <wp:positionV relativeFrom="paragraph">
                  <wp:posOffset>228600</wp:posOffset>
                </wp:positionV>
                <wp:extent cx="2694940" cy="802640"/>
                <wp:effectExtent l="635" t="0" r="76200" b="73660"/>
                <wp:wrapNone/>
                <wp:docPr id="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4940" cy="80264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7709" w:rsidRPr="00572BF5" w:rsidRDefault="003B7709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 xml:space="preserve">De tegel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-53.95pt;margin-top:18pt;width:212.2pt;height:63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" fillcolor="#cff" stroked="f">
                <v:shadow on="t" opacity=".5" offset="6pt,6pt"/>
                <v:textbox>
                  <w:txbxContent>
                    <w:p w:rsidR="003B7709" w:rsidRPr="00572BF5" w:rsidRDefault="003B7709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 xml:space="preserve">De tegel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5927090</wp:posOffset>
                </wp:positionH>
                <wp:positionV relativeFrom="paragraph">
                  <wp:posOffset>1031240</wp:posOffset>
                </wp:positionV>
                <wp:extent cx="1028700" cy="1257300"/>
                <wp:effectExtent l="21590" t="21590" r="16510" b="16510"/>
                <wp:wrapNone/>
                <wp:docPr id="6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28700" cy="12573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6.7pt,81.2pt" to="547.7pt,18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5927090</wp:posOffset>
                </wp:positionH>
                <wp:positionV relativeFrom="paragraph">
                  <wp:posOffset>3086100</wp:posOffset>
                </wp:positionV>
                <wp:extent cx="914400" cy="1485900"/>
                <wp:effectExtent l="21590" t="19050" r="16510" b="19050"/>
                <wp:wrapNone/>
                <wp:docPr id="4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14859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6.7pt,243pt" to="538.7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1551940</wp:posOffset>
                </wp:positionV>
                <wp:extent cx="3526790" cy="2644775"/>
                <wp:effectExtent l="38100" t="46990" r="121285" b="11811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6790" cy="264477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W w:w="5319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319"/>
                            </w:tblGrid>
                            <w:tr w:rsidR="003B7709" w:rsidTr="00413F08">
                              <w:trPr>
                                <w:trHeight w:val="2615"/>
                              </w:trPr>
                              <w:tc>
                                <w:tcPr>
                                  <w:tcW w:w="5319" w:type="dxa"/>
                                  <w:shd w:val="clear" w:color="auto" w:fill="auto"/>
                                </w:tcPr>
                                <w:p w:rsidR="003B7709" w:rsidRDefault="00EA20D5" w:rsidP="003B770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3094990" cy="1631950"/>
                                        <wp:effectExtent l="0" t="0" r="0" b="6350"/>
                                        <wp:docPr id="5" name="Afbeelding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Afbeelding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094990" cy="1631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3B7709" w:rsidRPr="00572BF5" w:rsidRDefault="003B7709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Het mozaïek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189pt;margin-top:122.2pt;width:277.7pt;height:208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" fillcolor="#cff" strokeweight="6pt">
                <v:shadow on="t" opacity=".5" offset="6pt,6pt"/>
                <v:textbox>
                  <w:txbxContent>
                    <w:tbl>
                      <w:tblPr>
                        <w:tblW w:w="5319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5319"/>
                      </w:tblGrid>
                      <w:tr w:rsidR="003B7709" w:rsidTr="00413F08">
                        <w:trPr>
                          <w:trHeight w:val="2615"/>
                        </w:trPr>
                        <w:tc>
                          <w:tcPr>
                            <w:tcW w:w="5319" w:type="dxa"/>
                            <w:shd w:val="clear" w:color="auto" w:fill="auto"/>
                          </w:tcPr>
                          <w:p w:rsidR="003B7709" w:rsidRDefault="00EA20D5" w:rsidP="003B770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94990" cy="1631950"/>
                                  <wp:effectExtent l="0" t="0" r="0" b="6350"/>
                                  <wp:docPr id="5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4990" cy="163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3B7709" w:rsidRPr="00572BF5" w:rsidRDefault="003B7709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Het mozaïek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3086100</wp:posOffset>
                </wp:positionV>
                <wp:extent cx="914400" cy="1485900"/>
                <wp:effectExtent l="19050" t="19050" r="19050" b="19050"/>
                <wp:wrapNone/>
                <wp:docPr id="2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14859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243pt" to="189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914400</wp:posOffset>
                </wp:positionV>
                <wp:extent cx="914400" cy="1257300"/>
                <wp:effectExtent l="19050" t="19050" r="19050" b="19050"/>
                <wp:wrapNone/>
                <wp:docPr id="1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14400" cy="12573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flip:x 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in" to="189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" strokeweight="2.25pt"/>
            </w:pict>
          </mc:Fallback>
        </mc:AlternateContent>
      </w:r>
    </w:p>
    <w:sectPr w:rsidR="001803B8" w:rsidSect="001803B8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3B8"/>
    <w:rsid w:val="000419A8"/>
    <w:rsid w:val="00104A09"/>
    <w:rsid w:val="001803B8"/>
    <w:rsid w:val="001B0093"/>
    <w:rsid w:val="00323FBF"/>
    <w:rsid w:val="003B7709"/>
    <w:rsid w:val="00413F08"/>
    <w:rsid w:val="004801CD"/>
    <w:rsid w:val="00572BF5"/>
    <w:rsid w:val="00757E22"/>
    <w:rsid w:val="00801D1C"/>
    <w:rsid w:val="00802DB1"/>
    <w:rsid w:val="00EA20D5"/>
    <w:rsid w:val="00F25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table" w:styleId="Tabelraster">
    <w:name w:val="Table Grid"/>
    <w:basedOn w:val="Standaardtabel"/>
    <w:rsid w:val="003B77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table" w:styleId="Tabelraster">
    <w:name w:val="Table Grid"/>
    <w:basedOn w:val="Standaardtabel"/>
    <w:rsid w:val="003B77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B093849</Template>
  <TotalTime>0</TotalTime>
  <Pages>2</Pages>
  <Words>75</Words>
  <Characters>415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Paradigit Computers</Company>
  <LinksUpToDate>false</LinksUpToDate>
  <CharactersWithSpaces>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cp:lastModifiedBy>Lucienne Klinkenberg</cp:lastModifiedBy>
  <cp:revision>2</cp:revision>
  <dcterms:created xsi:type="dcterms:W3CDTF">2012-11-08T12:28:00Z</dcterms:created>
  <dcterms:modified xsi:type="dcterms:W3CDTF">2012-11-08T12:28:00Z</dcterms:modified>
</cp:coreProperties>
</file>