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AB6" w:rsidRDefault="00747AB6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69pt;margin-top:99pt;width:306pt;height:351pt;z-index:251659776" strokeweight="3pt">
            <v:shadow on="t" opacity=".5" offset="6pt,6pt"/>
            <v:textbox>
              <w:txbxContent>
                <w:p w:rsidR="00AC21DC" w:rsidRDefault="00AC21DC" w:rsidP="00747AB6">
                  <w:pPr>
                    <w:rPr>
                      <w:sz w:val="40"/>
                      <w:szCs w:val="40"/>
                    </w:rPr>
                  </w:pPr>
                </w:p>
                <w:p w:rsidR="00AC21DC" w:rsidRDefault="00AC21DC" w:rsidP="00747AB6">
                  <w:pPr>
                    <w:rPr>
                      <w:sz w:val="40"/>
                      <w:szCs w:val="40"/>
                    </w:rPr>
                  </w:pPr>
                </w:p>
                <w:p w:rsidR="00AC21DC" w:rsidRDefault="00AC21DC" w:rsidP="00747AB6">
                  <w:pPr>
                    <w:rPr>
                      <w:sz w:val="40"/>
                      <w:szCs w:val="40"/>
                    </w:rPr>
                  </w:pPr>
                </w:p>
                <w:p w:rsidR="00747AB6" w:rsidRPr="00747AB6" w:rsidRDefault="00AC21DC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in;height:3in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27pt;margin-top:99pt;width:306pt;height:351pt;z-index:251658752" strokeweight="3pt">
            <v:shadow on="t" opacity=".5" offset="6pt,6pt"/>
            <v:textbox>
              <w:txbxContent>
                <w:p w:rsidR="00AC21DC" w:rsidRDefault="00AC21DC" w:rsidP="00747AB6">
                  <w:pPr>
                    <w:rPr>
                      <w:sz w:val="40"/>
                      <w:szCs w:val="40"/>
                    </w:rPr>
                  </w:pPr>
                </w:p>
                <w:p w:rsidR="00AC21DC" w:rsidRDefault="00AC21DC" w:rsidP="00747AB6">
                  <w:pPr>
                    <w:rPr>
                      <w:sz w:val="40"/>
                      <w:szCs w:val="40"/>
                    </w:rPr>
                  </w:pPr>
                </w:p>
                <w:p w:rsidR="00AC21DC" w:rsidRDefault="00AC21DC" w:rsidP="00747AB6">
                  <w:pPr>
                    <w:rPr>
                      <w:sz w:val="40"/>
                      <w:szCs w:val="40"/>
                    </w:rPr>
                  </w:pPr>
                </w:p>
                <w:p w:rsidR="00747AB6" w:rsidRDefault="00747AB6" w:rsidP="00747AB6">
                  <w:pPr>
                    <w:rPr>
                      <w:sz w:val="40"/>
                      <w:szCs w:val="40"/>
                    </w:rPr>
                  </w:pPr>
                </w:p>
                <w:p w:rsidR="00AC21DC" w:rsidRPr="00747AB6" w:rsidRDefault="00532046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pict>
                      <v:shape id="_x0000_i1025" type="#_x0000_t75" style="width:284.25pt;height:226.3pt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369pt;margin-top:9pt;width:306pt;height:1in;z-index:251657728" strokeweight="3pt">
            <v:shadow on="t" opacity=".5" offset="6pt,6pt"/>
            <v:textbox>
              <w:txbxContent>
                <w:p w:rsidR="00747AB6" w:rsidRPr="00747AB6" w:rsidRDefault="00AC21DC" w:rsidP="00AC21DC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natuurijs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27pt;margin-top:9pt;width:306pt;height:1in;z-index:251656704" strokeweight="3pt">
            <v:shadow on="t" opacity=".5" offset="6pt,6pt"/>
            <v:textbox>
              <w:txbxContent>
                <w:p w:rsidR="00747AB6" w:rsidRPr="00747AB6" w:rsidRDefault="00AC21DC" w:rsidP="00AC21DC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eetbaar ijs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8" style="position:absolute;margin-left:9pt;margin-top:-9pt;width:684pt;height:477pt;z-index:251655680" strokeweight="6pt"/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7AB6"/>
    <w:rsid w:val="00183DD1"/>
    <w:rsid w:val="0021136C"/>
    <w:rsid w:val="00312FDF"/>
    <w:rsid w:val="00532046"/>
    <w:rsid w:val="00747AB6"/>
    <w:rsid w:val="00876EB8"/>
    <w:rsid w:val="00AA7C6B"/>
    <w:rsid w:val="00AC21DC"/>
    <w:rsid w:val="00BB3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CEF8F2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Paradigit Computers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cp:lastModifiedBy>Patty.van.der.Veen</cp:lastModifiedBy>
  <cp:revision>2</cp:revision>
  <cp:lastPrinted>2009-12-07T08:00:00Z</cp:lastPrinted>
  <dcterms:created xsi:type="dcterms:W3CDTF">2012-10-08T13:57:00Z</dcterms:created>
  <dcterms:modified xsi:type="dcterms:W3CDTF">2012-10-08T13:57:00Z</dcterms:modified>
</cp:coreProperties>
</file>