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C7" w:rsidRPr="000570C7" w:rsidRDefault="000570C7">
      <w:pPr>
        <w:rPr>
          <w:b/>
          <w:color w:val="FF0000"/>
          <w:sz w:val="52"/>
          <w:szCs w:val="52"/>
        </w:rPr>
      </w:pPr>
      <w:bookmarkStart w:id="0" w:name="_GoBack"/>
      <w:bookmarkEnd w:id="0"/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Pr="000570C7">
        <w:rPr>
          <w:b/>
          <w:color w:val="FF0000"/>
          <w:sz w:val="52"/>
          <w:szCs w:val="52"/>
        </w:rPr>
        <w:t>Thema: Waar is…</w:t>
      </w:r>
    </w:p>
    <w:p w:rsidR="000570C7" w:rsidRDefault="000570C7">
      <w:pPr>
        <w:rPr>
          <w:b/>
          <w:sz w:val="52"/>
          <w:szCs w:val="52"/>
        </w:rPr>
      </w:pPr>
    </w:p>
    <w:p w:rsidR="00D57BE5" w:rsidRPr="00D57BE5" w:rsidRDefault="00D57BE5">
      <w:pPr>
        <w:rPr>
          <w:sz w:val="52"/>
          <w:szCs w:val="52"/>
        </w:rPr>
      </w:pPr>
      <w:proofErr w:type="gramStart"/>
      <w:r w:rsidRPr="003376EE">
        <w:rPr>
          <w:b/>
          <w:sz w:val="52"/>
          <w:szCs w:val="52"/>
        </w:rPr>
        <w:t>de</w:t>
      </w:r>
      <w:proofErr w:type="gramEnd"/>
      <w:r w:rsidRPr="003376EE">
        <w:rPr>
          <w:b/>
          <w:sz w:val="52"/>
          <w:szCs w:val="52"/>
        </w:rPr>
        <w:t xml:space="preserve"> kamer</w:t>
      </w:r>
      <w:r>
        <w:rPr>
          <w:sz w:val="52"/>
          <w:szCs w:val="52"/>
        </w:rPr>
        <w:t>:</w:t>
      </w:r>
      <w:r w:rsidR="003376EE">
        <w:rPr>
          <w:sz w:val="52"/>
          <w:szCs w:val="52"/>
        </w:rPr>
        <w:tab/>
        <w:t>ruimte in een gebouw.</w:t>
      </w: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8B3922">
      <w:pPr>
        <w:rPr>
          <w:sz w:val="52"/>
          <w:szCs w:val="52"/>
        </w:rPr>
      </w:pPr>
      <w:r w:rsidRPr="003376EE">
        <w:rPr>
          <w:b/>
          <w:sz w:val="52"/>
          <w:szCs w:val="52"/>
        </w:rPr>
        <w:t>de wand</w:t>
      </w:r>
      <w:r>
        <w:rPr>
          <w:sz w:val="52"/>
          <w:szCs w:val="52"/>
        </w:rPr>
        <w:t>:</w:t>
      </w:r>
      <w:r w:rsidR="003376EE">
        <w:rPr>
          <w:sz w:val="52"/>
          <w:szCs w:val="52"/>
        </w:rPr>
        <w:tab/>
      </w:r>
      <w:r w:rsidR="003376EE">
        <w:rPr>
          <w:sz w:val="52"/>
          <w:szCs w:val="52"/>
        </w:rPr>
        <w:tab/>
        <w:t>zijkant van een kamer.</w:t>
      </w: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8B3922">
      <w:pPr>
        <w:rPr>
          <w:sz w:val="52"/>
          <w:szCs w:val="52"/>
        </w:rPr>
      </w:pPr>
      <w:r w:rsidRPr="003376EE">
        <w:rPr>
          <w:b/>
          <w:sz w:val="52"/>
          <w:szCs w:val="52"/>
        </w:rPr>
        <w:t>het plafond</w:t>
      </w:r>
      <w:r>
        <w:rPr>
          <w:sz w:val="52"/>
          <w:szCs w:val="52"/>
        </w:rPr>
        <w:t>:</w:t>
      </w:r>
      <w:r w:rsidR="003376EE">
        <w:rPr>
          <w:sz w:val="52"/>
          <w:szCs w:val="52"/>
        </w:rPr>
        <w:t xml:space="preserve"> bovenkant van een kamer.</w:t>
      </w: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8B3922">
      <w:pPr>
        <w:rPr>
          <w:sz w:val="52"/>
          <w:szCs w:val="52"/>
        </w:rPr>
      </w:pPr>
      <w:r w:rsidRPr="003376EE">
        <w:rPr>
          <w:b/>
          <w:sz w:val="52"/>
          <w:szCs w:val="52"/>
        </w:rPr>
        <w:t>de vloer</w:t>
      </w:r>
      <w:r>
        <w:rPr>
          <w:sz w:val="52"/>
          <w:szCs w:val="52"/>
        </w:rPr>
        <w:t>:</w:t>
      </w:r>
      <w:r w:rsidR="003376EE">
        <w:rPr>
          <w:sz w:val="52"/>
          <w:szCs w:val="52"/>
        </w:rPr>
        <w:tab/>
      </w:r>
      <w:r w:rsidR="003376EE">
        <w:rPr>
          <w:sz w:val="52"/>
          <w:szCs w:val="52"/>
        </w:rPr>
        <w:tab/>
        <w:t>bodem van een kamer.</w:t>
      </w: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D57BE5">
      <w:pPr>
        <w:rPr>
          <w:sz w:val="52"/>
          <w:szCs w:val="52"/>
        </w:rPr>
      </w:pPr>
    </w:p>
    <w:p w:rsidR="00D57BE5" w:rsidRPr="00D57BE5" w:rsidRDefault="00D57BE5">
      <w:pPr>
        <w:rPr>
          <w:sz w:val="52"/>
          <w:szCs w:val="52"/>
        </w:rPr>
      </w:pPr>
    </w:p>
    <w:p w:rsidR="001803B8" w:rsidRPr="00D57BE5" w:rsidRDefault="00D57BE5">
      <w:pPr>
        <w:rPr>
          <w:sz w:val="52"/>
          <w:szCs w:val="52"/>
        </w:rPr>
      </w:pPr>
      <w:r>
        <w:rPr>
          <w:sz w:val="52"/>
          <w:szCs w:val="52"/>
        </w:rPr>
        <w:br w:type="page"/>
      </w:r>
      <w:r w:rsidR="00D0190F">
        <w:rPr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4161790</wp:posOffset>
                </wp:positionV>
                <wp:extent cx="242570" cy="375920"/>
                <wp:effectExtent l="23495" t="18415" r="19685" b="1524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3759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327.7pt" to="174.7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" strokeweight="2.25pt"/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2604770</wp:posOffset>
                </wp:positionV>
                <wp:extent cx="1042670" cy="742950"/>
                <wp:effectExtent l="23495" t="23495" r="19685" b="14605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670" cy="7429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1pt,205.1pt" to="458.2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" strokeweight="2.25pt"/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5819140</wp:posOffset>
                </wp:positionH>
                <wp:positionV relativeFrom="paragraph">
                  <wp:posOffset>2129155</wp:posOffset>
                </wp:positionV>
                <wp:extent cx="3457575" cy="2408555"/>
                <wp:effectExtent l="0" t="0" r="76835" b="7239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4085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1136F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 wand</w:t>
                            </w:r>
                          </w:p>
                          <w:p w:rsidR="001B7434" w:rsidRPr="001B7434" w:rsidRDefault="00D0190F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3177540" cy="2011680"/>
                                  <wp:effectExtent l="0" t="0" r="3810" b="7620"/>
                                  <wp:docPr id="1" name="irc_mi" descr="http://mvdduin.files.wordpress.com/2011/03/dsc_0024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vdduin.files.wordpress.com/2011/03/dsc_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290" t="31592" r="18843" b="345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58.2pt;margin-top:167.65pt;width:272.25pt;height:1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1803B8" w:rsidRDefault="0051136F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 wand</w:t>
                      </w:r>
                    </w:p>
                    <w:p w:rsidR="001B7434" w:rsidRPr="001B7434" w:rsidRDefault="00D0190F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3177540" cy="2011680"/>
                            <wp:effectExtent l="0" t="0" r="3810" b="7620"/>
                            <wp:docPr id="1" name="irc_mi" descr="http://mvdduin.files.wordpress.com/2011/03/dsc_0024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vdduin.files.wordpress.com/2011/03/dsc_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290" t="31592" r="18843" b="3457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614045</wp:posOffset>
                </wp:positionV>
                <wp:extent cx="314960" cy="247650"/>
                <wp:effectExtent l="23495" t="23495" r="23495" b="1460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960" cy="2476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1pt,48.35pt" to="391.9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jqHgIAADc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" strokeweight="2.25pt"/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-571500</wp:posOffset>
                </wp:positionV>
                <wp:extent cx="4578350" cy="1790065"/>
                <wp:effectExtent l="0" t="0" r="74295" b="7683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7900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Default="0051136F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het plafond</w:t>
                            </w:r>
                          </w:p>
                          <w:p w:rsidR="00A80444" w:rsidRPr="00A80444" w:rsidRDefault="00D0190F" w:rsidP="001B74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4229100" cy="1394460"/>
                                  <wp:effectExtent l="0" t="0" r="0" b="0"/>
                                  <wp:docPr id="3" name="irc_mi" descr="http://mvdduin.files.wordpress.com/2011/03/dsc_0024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vdduin.files.wordpress.com/2011/03/dsc_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2" b="587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7434" w:rsidRPr="001803B8" w:rsidRDefault="001B7434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91.9pt;margin-top:-45pt;width:360.5pt;height:14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1803B8" w:rsidRDefault="0051136F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het plafond</w:t>
                      </w:r>
                    </w:p>
                    <w:p w:rsidR="00A80444" w:rsidRPr="00A80444" w:rsidRDefault="00D0190F" w:rsidP="001B74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4229100" cy="1394460"/>
                            <wp:effectExtent l="0" t="0" r="0" b="0"/>
                            <wp:docPr id="3" name="irc_mi" descr="http://mvdduin.files.wordpress.com/2011/03/dsc_0024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vdduin.files.wordpress.com/2011/03/dsc_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2" b="587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139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7434" w:rsidRPr="001803B8" w:rsidRDefault="001B7434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861695</wp:posOffset>
                </wp:positionV>
                <wp:extent cx="3862070" cy="3300095"/>
                <wp:effectExtent l="38100" t="42545" r="119380" b="1149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33000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Default="0051136F" w:rsidP="001B743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kamer</w:t>
                            </w:r>
                          </w:p>
                          <w:p w:rsidR="001B7434" w:rsidRPr="00A37931" w:rsidRDefault="00D0190F" w:rsidP="0051136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3680460" cy="2537460"/>
                                  <wp:effectExtent l="0" t="0" r="0" b="0"/>
                                  <wp:docPr id="4" name="irc_mi" descr="dsc_0024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dsc_00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460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3pt;margin-top:67.85pt;width:304.1pt;height:25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" fillcolor="#cff" strokeweight="6pt">
                <v:shadow on="t" opacity=".5" offset="6pt,6pt"/>
                <v:textbox>
                  <w:txbxContent>
                    <w:p w:rsidR="001803B8" w:rsidRDefault="0051136F" w:rsidP="001B743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kamer</w:t>
                      </w:r>
                    </w:p>
                    <w:p w:rsidR="001B7434" w:rsidRPr="00A37931" w:rsidRDefault="00D0190F" w:rsidP="0051136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3680460" cy="2537460"/>
                            <wp:effectExtent l="0" t="0" r="0" b="0"/>
                            <wp:docPr id="4" name="irc_mi" descr="dsc_0024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dsc_00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0460" cy="253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90F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4537710</wp:posOffset>
                </wp:positionV>
                <wp:extent cx="4815205" cy="1685925"/>
                <wp:effectExtent l="0" t="3810" r="71755" b="7239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205" cy="16859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444" w:rsidRPr="00B4595C" w:rsidRDefault="0051136F" w:rsidP="005113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1136F">
                              <w:rPr>
                                <w:b/>
                                <w:sz w:val="40"/>
                                <w:szCs w:val="40"/>
                              </w:rPr>
                              <w:t>de vloer</w:t>
                            </w:r>
                          </w:p>
                          <w:p w:rsidR="00A80444" w:rsidRPr="00B4595C" w:rsidRDefault="00D0190F" w:rsidP="0051136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4709160" cy="1280160"/>
                                  <wp:effectExtent l="0" t="0" r="0" b="0"/>
                                  <wp:docPr id="2" name="irc_mi" descr="http://mvdduin.files.wordpress.com/2011/03/dsc_0024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vdduin.files.wordpress.com/2011/03/dsc_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0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16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39.05pt;margin-top:357.3pt;width:379.15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A80444" w:rsidRPr="00B4595C" w:rsidRDefault="0051136F" w:rsidP="005113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1136F">
                        <w:rPr>
                          <w:b/>
                          <w:sz w:val="40"/>
                          <w:szCs w:val="40"/>
                        </w:rPr>
                        <w:t>de vloer</w:t>
                      </w:r>
                    </w:p>
                    <w:p w:rsidR="00A80444" w:rsidRPr="00B4595C" w:rsidRDefault="00D0190F" w:rsidP="0051136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4709160" cy="1280160"/>
                            <wp:effectExtent l="0" t="0" r="0" b="0"/>
                            <wp:docPr id="2" name="irc_mi" descr="http://mvdduin.files.wordpress.com/2011/03/dsc_0024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vdduin.files.wordpress.com/2011/03/dsc_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0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916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90F"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RPr="00D57BE5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570C7"/>
    <w:rsid w:val="00107B6A"/>
    <w:rsid w:val="001803B8"/>
    <w:rsid w:val="00184131"/>
    <w:rsid w:val="001B7434"/>
    <w:rsid w:val="001C6979"/>
    <w:rsid w:val="0020561D"/>
    <w:rsid w:val="003376EE"/>
    <w:rsid w:val="00393998"/>
    <w:rsid w:val="00442EAF"/>
    <w:rsid w:val="0051136F"/>
    <w:rsid w:val="00612290"/>
    <w:rsid w:val="00684129"/>
    <w:rsid w:val="00802DB1"/>
    <w:rsid w:val="008B3922"/>
    <w:rsid w:val="009568B0"/>
    <w:rsid w:val="00A32D58"/>
    <w:rsid w:val="00A37931"/>
    <w:rsid w:val="00A80444"/>
    <w:rsid w:val="00B4595C"/>
    <w:rsid w:val="00CC13B8"/>
    <w:rsid w:val="00D0190F"/>
    <w:rsid w:val="00D57BE5"/>
    <w:rsid w:val="00ED68FD"/>
    <w:rsid w:val="00EE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0570C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57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0570C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57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google.nl/url?sa=i&amp;rct=j&amp;q=woonkamer&amp;source=images&amp;cd=&amp;cad=rja&amp;docid=bfmin-8rh4mmxM&amp;tbnid=6jCZpGoZk4eLCM:&amp;ved=0CAUQjRw&amp;url=http%3A%2F%2Fmvdduin.wordpress.com%2Fwoonkame%2F&amp;ei=DvBbUdDDHOfD0QXkw4G4Dg&amp;bvm=bv.44697112,d.d2k&amp;psig=AFQjCNGVBC7p8MMk176Enw_pbn_8qA6fQw&amp;ust=136506604584403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nl/url?sa=i&amp;rct=j&amp;q=woonkamer&amp;source=images&amp;cd=&amp;cad=rja&amp;docid=bfmin-8rh4mmxM&amp;tbnid=6jCZpGoZk4eLCM:&amp;ved=0CAUQjRw&amp;url=http://mvdduin.wordpress.com/woonkame/&amp;ei=DvBbUdDDHOfD0QXkw4G4Dg&amp;bvm=bv.44697112,d.d2k&amp;psig=AFQjCNGVBC7p8MMk176Enw_pbn_8qA6fQw&amp;ust=136506604584403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25A839C1</Template>
  <TotalTime>1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182</CharactersWithSpaces>
  <SharedDoc>false</SharedDoc>
  <HLinks>
    <vt:vector size="24" baseType="variant">
      <vt:variant>
        <vt:i4>3538993</vt:i4>
      </vt:variant>
      <vt:variant>
        <vt:i4>9</vt:i4>
      </vt:variant>
      <vt:variant>
        <vt:i4>0</vt:i4>
      </vt:variant>
      <vt:variant>
        <vt:i4>5</vt:i4>
      </vt:variant>
      <vt:variant>
        <vt:lpwstr>http://www.google.nl/url?sa=i&amp;rct=j&amp;q=woonkamer&amp;source=images&amp;cd=&amp;cad=rja&amp;docid=bfmin-8rh4mmxM&amp;tbnid=6jCZpGoZk4eLCM:&amp;ved=0CAUQjRw&amp;url=http%3A%2F%2Fmvdduin.wordpress.com%2Fwoonkame%2F&amp;ei=DvBbUdDDHOfD0QXkw4G4Dg&amp;bvm=bv.44697112,d.d2k&amp;psig=AFQjCNGVBC7p8MMk176Enw_pbn_8qA6fQw&amp;ust=1365066045844031</vt:lpwstr>
      </vt:variant>
      <vt:variant>
        <vt:lpwstr/>
      </vt:variant>
      <vt:variant>
        <vt:i4>3538993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url?sa=i&amp;rct=j&amp;q=woonkamer&amp;source=images&amp;cd=&amp;cad=rja&amp;docid=bfmin-8rh4mmxM&amp;tbnid=6jCZpGoZk4eLCM:&amp;ved=0CAUQjRw&amp;url=http%3A%2F%2Fmvdduin.wordpress.com%2Fwoonkame%2F&amp;ei=DvBbUdDDHOfD0QXkw4G4Dg&amp;bvm=bv.44697112,d.d2k&amp;psig=AFQjCNGVBC7p8MMk176Enw_pbn_8qA6fQw&amp;ust=1365066045844031</vt:lpwstr>
      </vt:variant>
      <vt:variant>
        <vt:lpwstr/>
      </vt:variant>
      <vt:variant>
        <vt:i4>3538993</vt:i4>
      </vt:variant>
      <vt:variant>
        <vt:i4>3</vt:i4>
      </vt:variant>
      <vt:variant>
        <vt:i4>0</vt:i4>
      </vt:variant>
      <vt:variant>
        <vt:i4>5</vt:i4>
      </vt:variant>
      <vt:variant>
        <vt:lpwstr>http://www.google.nl/url?sa=i&amp;rct=j&amp;q=woonkamer&amp;source=images&amp;cd=&amp;cad=rja&amp;docid=bfmin-8rh4mmxM&amp;tbnid=6jCZpGoZk4eLCM:&amp;ved=0CAUQjRw&amp;url=http%3A%2F%2Fmvdduin.wordpress.com%2Fwoonkame%2F&amp;ei=DvBbUdDDHOfD0QXkw4G4Dg&amp;bvm=bv.44697112,d.d2k&amp;psig=AFQjCNGVBC7p8MMk176Enw_pbn_8qA6fQw&amp;ust=1365066045844031</vt:lpwstr>
      </vt:variant>
      <vt:variant>
        <vt:lpwstr/>
      </vt:variant>
      <vt:variant>
        <vt:i4>3538993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url?sa=i&amp;rct=j&amp;q=woonkamer&amp;source=images&amp;cd=&amp;cad=rja&amp;docid=bfmin-8rh4mmxM&amp;tbnid=6jCZpGoZk4eLCM:&amp;ved=0CAUQjRw&amp;url=http%3A%2F%2Fmvdduin.wordpress.com%2Fwoonkame%2F&amp;ei=DvBbUdDDHOfD0QXkw4G4Dg&amp;bvm=bv.44697112,d.d2k&amp;psig=AFQjCNGVBC7p8MMk176Enw_pbn_8qA6fQw&amp;ust=1365066045844031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Marianne van Leeuwen</cp:lastModifiedBy>
  <cp:revision>2</cp:revision>
  <dcterms:created xsi:type="dcterms:W3CDTF">2013-04-11T11:40:00Z</dcterms:created>
  <dcterms:modified xsi:type="dcterms:W3CDTF">2013-04-11T11:40:00Z</dcterms:modified>
</cp:coreProperties>
</file>