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96B" w:rsidRPr="00105B47" w:rsidRDefault="007B496B">
      <w:pPr>
        <w:rPr>
          <w:sz w:val="32"/>
          <w:szCs w:val="32"/>
        </w:rPr>
      </w:pPr>
      <w:bookmarkStart w:id="0" w:name="_GoBack"/>
      <w:bookmarkEnd w:id="0"/>
    </w:p>
    <w:p w:rsidR="00105B47" w:rsidRDefault="004F36D3" w:rsidP="00105B47">
      <w:pPr>
        <w:rPr>
          <w:sz w:val="32"/>
          <w:szCs w:val="32"/>
        </w:rPr>
      </w:pPr>
      <w:r w:rsidRPr="00105B47">
        <w:rPr>
          <w:sz w:val="32"/>
          <w:szCs w:val="32"/>
        </w:rPr>
        <w:t xml:space="preserve">De tentoonstelling: </w:t>
      </w:r>
      <w:r w:rsidR="00105B47">
        <w:rPr>
          <w:sz w:val="32"/>
          <w:szCs w:val="32"/>
        </w:rPr>
        <w:t xml:space="preserve"> </w:t>
      </w:r>
      <w:r w:rsidRPr="00105B47">
        <w:rPr>
          <w:sz w:val="32"/>
          <w:szCs w:val="32"/>
        </w:rPr>
        <w:t xml:space="preserve">Op een </w:t>
      </w:r>
      <w:r w:rsidR="00105B47" w:rsidRPr="00105B47">
        <w:rPr>
          <w:sz w:val="32"/>
          <w:szCs w:val="32"/>
        </w:rPr>
        <w:t>tentoonstelling</w:t>
      </w:r>
      <w:r w:rsidRPr="00105B47">
        <w:rPr>
          <w:sz w:val="32"/>
          <w:szCs w:val="32"/>
        </w:rPr>
        <w:t xml:space="preserve"> kun je van alles zien over een bepaald onderwerp. Er zijn </w:t>
      </w:r>
      <w:r w:rsidR="00105B47">
        <w:rPr>
          <w:sz w:val="32"/>
          <w:szCs w:val="32"/>
        </w:rPr>
        <w:t xml:space="preserve">         </w:t>
      </w:r>
    </w:p>
    <w:p w:rsidR="004F36D3" w:rsidRPr="00105B47" w:rsidRDefault="00105B47" w:rsidP="004F36D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allemaal </w:t>
      </w:r>
      <w:r w:rsidR="004F36D3" w:rsidRPr="00105B47">
        <w:rPr>
          <w:sz w:val="32"/>
          <w:szCs w:val="32"/>
        </w:rPr>
        <w:t>spul</w:t>
      </w:r>
      <w:r>
        <w:rPr>
          <w:sz w:val="32"/>
          <w:szCs w:val="32"/>
        </w:rPr>
        <w:t xml:space="preserve">len over dat onderwerp bij </w:t>
      </w:r>
      <w:r w:rsidR="004F36D3" w:rsidRPr="00105B47">
        <w:rPr>
          <w:sz w:val="32"/>
          <w:szCs w:val="32"/>
        </w:rPr>
        <w:t xml:space="preserve">elkaar gezet. </w:t>
      </w:r>
    </w:p>
    <w:p w:rsidR="004F36D3" w:rsidRPr="00105B47" w:rsidRDefault="004F36D3">
      <w:pPr>
        <w:rPr>
          <w:sz w:val="32"/>
          <w:szCs w:val="32"/>
        </w:rPr>
      </w:pPr>
    </w:p>
    <w:p w:rsidR="004F36D3" w:rsidRPr="00105B47" w:rsidRDefault="004F36D3">
      <w:pPr>
        <w:rPr>
          <w:sz w:val="32"/>
          <w:szCs w:val="32"/>
        </w:rPr>
      </w:pPr>
      <w:r w:rsidRPr="00105B47">
        <w:rPr>
          <w:sz w:val="32"/>
          <w:szCs w:val="32"/>
        </w:rPr>
        <w:t>Het publiek:</w:t>
      </w:r>
      <w:r w:rsidR="00105B47" w:rsidRPr="00105B47">
        <w:rPr>
          <w:sz w:val="32"/>
          <w:szCs w:val="32"/>
        </w:rPr>
        <w:tab/>
      </w:r>
      <w:r w:rsidR="00105B47" w:rsidRPr="00105B47">
        <w:rPr>
          <w:sz w:val="32"/>
          <w:szCs w:val="32"/>
        </w:rPr>
        <w:tab/>
        <w:t xml:space="preserve">Dat zijn mensen die naar iets  komen kijken of luisteren. </w:t>
      </w:r>
    </w:p>
    <w:p w:rsidR="004F36D3" w:rsidRPr="00105B47" w:rsidRDefault="004F36D3">
      <w:pPr>
        <w:rPr>
          <w:sz w:val="32"/>
          <w:szCs w:val="32"/>
        </w:rPr>
      </w:pPr>
    </w:p>
    <w:p w:rsidR="004F36D3" w:rsidRPr="00105B47" w:rsidRDefault="004F36D3">
      <w:pPr>
        <w:rPr>
          <w:sz w:val="32"/>
          <w:szCs w:val="32"/>
        </w:rPr>
      </w:pPr>
      <w:r w:rsidRPr="00105B47">
        <w:rPr>
          <w:sz w:val="32"/>
          <w:szCs w:val="32"/>
        </w:rPr>
        <w:t>Uitnodigen:</w:t>
      </w:r>
      <w:r w:rsidR="00105B47" w:rsidRPr="00105B47">
        <w:rPr>
          <w:sz w:val="32"/>
          <w:szCs w:val="32"/>
        </w:rPr>
        <w:tab/>
      </w:r>
      <w:r w:rsidR="00105B47" w:rsidRPr="00105B47">
        <w:rPr>
          <w:sz w:val="32"/>
          <w:szCs w:val="32"/>
        </w:rPr>
        <w:tab/>
        <w:t>Iemand uitnodigen is: iemand vragen of hij of zij bij je wil komen, of samen iets wil doen.</w:t>
      </w:r>
    </w:p>
    <w:p w:rsidR="004F36D3" w:rsidRPr="00105B47" w:rsidRDefault="004F36D3">
      <w:pPr>
        <w:rPr>
          <w:sz w:val="32"/>
          <w:szCs w:val="32"/>
        </w:rPr>
      </w:pPr>
    </w:p>
    <w:p w:rsidR="00105B47" w:rsidRDefault="004F36D3">
      <w:pPr>
        <w:rPr>
          <w:sz w:val="32"/>
          <w:szCs w:val="32"/>
        </w:rPr>
      </w:pPr>
      <w:r w:rsidRPr="00105B47">
        <w:rPr>
          <w:sz w:val="32"/>
          <w:szCs w:val="32"/>
        </w:rPr>
        <w:t>Rondleiden:</w:t>
      </w:r>
      <w:r w:rsidR="00105B47" w:rsidRPr="00105B47">
        <w:rPr>
          <w:sz w:val="32"/>
          <w:szCs w:val="32"/>
        </w:rPr>
        <w:tab/>
      </w:r>
      <w:r w:rsidR="00105B47" w:rsidRPr="00105B47">
        <w:rPr>
          <w:sz w:val="32"/>
          <w:szCs w:val="32"/>
        </w:rPr>
        <w:tab/>
        <w:t xml:space="preserve">Als je iemand ergens rondleidt, laat je hem of haar alles zien. Je vertelt er dingen bij </w:t>
      </w:r>
      <w:r w:rsidR="00105B47">
        <w:rPr>
          <w:sz w:val="32"/>
          <w:szCs w:val="32"/>
        </w:rPr>
        <w:t xml:space="preserve"> </w:t>
      </w:r>
    </w:p>
    <w:p w:rsidR="004F36D3" w:rsidRPr="00105B47" w:rsidRDefault="00105B47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</w:t>
      </w:r>
      <w:r w:rsidRPr="00105B47">
        <w:rPr>
          <w:sz w:val="32"/>
          <w:szCs w:val="32"/>
        </w:rPr>
        <w:t>die leuk zijn om te weten.</w:t>
      </w:r>
    </w:p>
    <w:p w:rsidR="004F36D3" w:rsidRPr="00105B47" w:rsidRDefault="004F36D3">
      <w:pPr>
        <w:rPr>
          <w:sz w:val="32"/>
          <w:szCs w:val="32"/>
        </w:rPr>
      </w:pPr>
    </w:p>
    <w:p w:rsidR="00105B47" w:rsidRDefault="004F36D3">
      <w:pPr>
        <w:rPr>
          <w:sz w:val="32"/>
          <w:szCs w:val="32"/>
        </w:rPr>
      </w:pPr>
      <w:r w:rsidRPr="00105B47">
        <w:rPr>
          <w:sz w:val="32"/>
          <w:szCs w:val="32"/>
        </w:rPr>
        <w:t>De opening:</w:t>
      </w:r>
      <w:r w:rsidR="00105B47" w:rsidRPr="00105B47">
        <w:rPr>
          <w:sz w:val="32"/>
          <w:szCs w:val="32"/>
        </w:rPr>
        <w:tab/>
        <w:t>`</w:t>
      </w:r>
      <w:r w:rsidR="00105B47" w:rsidRPr="00105B47">
        <w:rPr>
          <w:sz w:val="32"/>
          <w:szCs w:val="32"/>
        </w:rPr>
        <w:tab/>
        <w:t xml:space="preserve">Een opening is een gebeurtenis waarbij iets geopend wordt. Bijvoorbeeld een winkel </w:t>
      </w:r>
    </w:p>
    <w:p w:rsidR="001803B8" w:rsidRDefault="00105B47">
      <w:r>
        <w:rPr>
          <w:sz w:val="32"/>
          <w:szCs w:val="32"/>
        </w:rPr>
        <w:t xml:space="preserve">                                    </w:t>
      </w:r>
      <w:r w:rsidRPr="00105B47">
        <w:rPr>
          <w:sz w:val="32"/>
          <w:szCs w:val="32"/>
        </w:rPr>
        <w:t>of een tentoonstelling.</w:t>
      </w:r>
      <w:r w:rsidR="007B496B">
        <w:br w:type="page"/>
      </w:r>
      <w:r w:rsidR="00043C0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6792595</wp:posOffset>
                </wp:positionH>
                <wp:positionV relativeFrom="paragraph">
                  <wp:posOffset>4548505</wp:posOffset>
                </wp:positionV>
                <wp:extent cx="2057400" cy="1737995"/>
                <wp:effectExtent l="1270" t="0" r="74930" b="76200"/>
                <wp:wrapNone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73799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6B1A" w:rsidRDefault="001B6B1A" w:rsidP="004F36D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opening</w:t>
                            </w:r>
                          </w:p>
                          <w:p w:rsidR="001B6B1A" w:rsidRPr="001803B8" w:rsidRDefault="00043C09" w:rsidP="004F36D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17980" cy="1645920"/>
                                  <wp:effectExtent l="0" t="0" r="1270" b="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7980" cy="1645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534.85pt;margin-top:358.15pt;width:162pt;height:13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" fillcolor="#cff" stroked="f">
                <v:shadow on="t" opacity=".5" offset="6pt,6pt"/>
                <v:textbox>
                  <w:txbxContent>
                    <w:p w:rsidR="001B6B1A" w:rsidRDefault="001B6B1A" w:rsidP="004F36D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opening</w:t>
                      </w:r>
                    </w:p>
                    <w:p w:rsidR="001B6B1A" w:rsidRPr="001803B8" w:rsidRDefault="00043C09" w:rsidP="004F36D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17980" cy="1645920"/>
                            <wp:effectExtent l="0" t="0" r="1270" b="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7980" cy="164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3C0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2617470</wp:posOffset>
                </wp:positionH>
                <wp:positionV relativeFrom="paragraph">
                  <wp:posOffset>5040630</wp:posOffset>
                </wp:positionV>
                <wp:extent cx="2057400" cy="1360170"/>
                <wp:effectExtent l="0" t="1905" r="78105" b="76200"/>
                <wp:wrapNone/>
                <wp:docPr id="1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36017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6B1A" w:rsidRDefault="001B6B1A" w:rsidP="004F36D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rondleiden</w:t>
                            </w:r>
                          </w:p>
                          <w:p w:rsidR="001B6B1A" w:rsidRPr="001803B8" w:rsidRDefault="00043C09" w:rsidP="0039399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2068195" cy="2096135"/>
                                  <wp:effectExtent l="0" t="0" r="8255" b="0"/>
                                  <wp:docPr id="2" name="il_fi" descr="foto_vo_sjef_aan_het_rondleiden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foto_vo_sjef_aan_het_rondleiden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8195" cy="2096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206.1pt;margin-top:396.9pt;width:162pt;height:10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" fillcolor="#cff" stroked="f">
                <v:shadow on="t" opacity=".5" offset="6pt,6pt"/>
                <v:textbox>
                  <w:txbxContent>
                    <w:p w:rsidR="001B6B1A" w:rsidRDefault="001B6B1A" w:rsidP="004F36D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rondleiden</w:t>
                      </w:r>
                    </w:p>
                    <w:p w:rsidR="001B6B1A" w:rsidRPr="001803B8" w:rsidRDefault="00043C09" w:rsidP="0039399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2068195" cy="2096135"/>
                            <wp:effectExtent l="0" t="0" r="8255" b="0"/>
                            <wp:docPr id="2" name="il_fi" descr="foto_vo_sjef_aan_het_rondleiden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foto_vo_sjef_aan_het_rondleiden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8195" cy="2096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3C0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4114800</wp:posOffset>
                </wp:positionV>
                <wp:extent cx="2811780" cy="1485900"/>
                <wp:effectExtent l="0" t="0" r="74295" b="7620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14859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6B1A" w:rsidRDefault="001B6B1A" w:rsidP="004F36D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uitnodigen</w:t>
                            </w:r>
                          </w:p>
                          <w:p w:rsidR="001B6B1A" w:rsidRDefault="00043C09" w:rsidP="004F36D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575435" cy="1111250"/>
                                  <wp:effectExtent l="0" t="0" r="5715" b="0"/>
                                  <wp:docPr id="3" name="il_fi" descr="Uinodiging-25-novemb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Uinodiging-25-novemb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5435" cy="1111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6B1A" w:rsidRPr="001803B8" w:rsidRDefault="001B6B1A" w:rsidP="00802DB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0;margin-top:324pt;width:221.4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" fillcolor="#cff" stroked="f">
                <v:shadow on="t" opacity=".5" offset="6pt,6pt"/>
                <v:textbox>
                  <w:txbxContent>
                    <w:p w:rsidR="001B6B1A" w:rsidRDefault="001B6B1A" w:rsidP="004F36D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uitnodigen</w:t>
                      </w:r>
                    </w:p>
                    <w:p w:rsidR="001B6B1A" w:rsidRDefault="00043C09" w:rsidP="004F36D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575435" cy="1111250"/>
                            <wp:effectExtent l="0" t="0" r="5715" b="0"/>
                            <wp:docPr id="3" name="il_fi" descr="Uinodiging-25-novemb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Uinodiging-25-novemb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5435" cy="1111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6B1A" w:rsidRPr="001803B8" w:rsidRDefault="001B6B1A" w:rsidP="00802DB1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3C0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5516245</wp:posOffset>
                </wp:positionH>
                <wp:positionV relativeFrom="paragraph">
                  <wp:posOffset>228600</wp:posOffset>
                </wp:positionV>
                <wp:extent cx="2942590" cy="1520190"/>
                <wp:effectExtent l="1270" t="0" r="75565" b="8001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0" cy="152019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6B1A" w:rsidRDefault="001B6B1A" w:rsidP="00A0110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het publiek</w:t>
                            </w:r>
                          </w:p>
                          <w:p w:rsidR="001B6B1A" w:rsidRPr="001803B8" w:rsidRDefault="00043C09" w:rsidP="00A0110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617980" cy="1083310"/>
                                  <wp:effectExtent l="0" t="0" r="1270" b="2540"/>
                                  <wp:docPr id="4" name="il_fi" descr="publiek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publiek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7980" cy="1083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434.35pt;margin-top:18pt;width:231.7pt;height:119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" fillcolor="#cff" stroked="f">
                <v:shadow on="t" opacity=".5" offset="6pt,6pt"/>
                <v:textbox>
                  <w:txbxContent>
                    <w:p w:rsidR="001B6B1A" w:rsidRDefault="001B6B1A" w:rsidP="00A0110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het publiek</w:t>
                      </w:r>
                    </w:p>
                    <w:p w:rsidR="001B6B1A" w:rsidRPr="001803B8" w:rsidRDefault="00043C09" w:rsidP="00A0110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617980" cy="1083310"/>
                            <wp:effectExtent l="0" t="0" r="1270" b="2540"/>
                            <wp:docPr id="4" name="il_fi" descr="publiek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publiek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7980" cy="1083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3C0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228600</wp:posOffset>
                </wp:positionV>
                <wp:extent cx="2240280" cy="1435735"/>
                <wp:effectExtent l="0" t="0" r="74295" b="7874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143573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6B1A" w:rsidRDefault="001B6B1A" w:rsidP="00A0110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kunstwerken</w:t>
                            </w:r>
                          </w:p>
                          <w:p w:rsidR="001B6B1A" w:rsidRPr="001803B8" w:rsidRDefault="00043C09" w:rsidP="00A0110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378585" cy="1026795"/>
                                  <wp:effectExtent l="0" t="0" r="0" b="1905"/>
                                  <wp:docPr id="5" name="il_fi" descr="2744608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2744608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8585" cy="1026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45pt;margin-top:18pt;width:176.4pt;height:113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" fillcolor="#cff" stroked="f">
                <v:shadow on="t" opacity=".5" offset="6pt,6pt"/>
                <v:textbox>
                  <w:txbxContent>
                    <w:p w:rsidR="001B6B1A" w:rsidRDefault="001B6B1A" w:rsidP="00A0110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kunstwerken</w:t>
                      </w:r>
                    </w:p>
                    <w:p w:rsidR="001B6B1A" w:rsidRPr="001803B8" w:rsidRDefault="00043C09" w:rsidP="00A0110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378585" cy="1026795"/>
                            <wp:effectExtent l="0" t="0" r="0" b="1905"/>
                            <wp:docPr id="5" name="il_fi" descr="2744608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2744608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8585" cy="1026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3C0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4000500</wp:posOffset>
                </wp:positionV>
                <wp:extent cx="685800" cy="2286000"/>
                <wp:effectExtent l="17145" t="19050" r="20955" b="19050"/>
                <wp:wrapNone/>
                <wp:docPr id="1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22860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85pt,315pt" to="284.8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" strokeweight="2.25pt"/>
            </w:pict>
          </mc:Fallback>
        </mc:AlternateContent>
      </w:r>
      <w:r w:rsidR="00043C09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6036945</wp:posOffset>
                </wp:positionH>
                <wp:positionV relativeFrom="paragraph">
                  <wp:posOffset>4114800</wp:posOffset>
                </wp:positionV>
                <wp:extent cx="914400" cy="1485900"/>
                <wp:effectExtent l="17145" t="19050" r="20955" b="19050"/>
                <wp:wrapNone/>
                <wp:docPr id="1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1485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5.35pt,324pt" to="54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" strokeweight="2.25pt"/>
            </w:pict>
          </mc:Fallback>
        </mc:AlternateContent>
      </w:r>
      <w:r w:rsidR="00043C09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1931670</wp:posOffset>
                </wp:positionV>
                <wp:extent cx="3522980" cy="2183130"/>
                <wp:effectExtent l="38100" t="45720" r="115570" b="11430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980" cy="218313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6B1A" w:rsidRDefault="001B6B1A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de tentoonstelling</w:t>
                            </w:r>
                          </w:p>
                          <w:p w:rsidR="001B6B1A" w:rsidRPr="001803B8" w:rsidRDefault="00043C09" w:rsidP="00A01104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>
                                  <wp:extent cx="2025650" cy="1519555"/>
                                  <wp:effectExtent l="0" t="0" r="0" b="4445"/>
                                  <wp:docPr id="6" name="il_fi" descr="Maskers-Schilderij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Maskers-Schilderij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5650" cy="1519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189pt;margin-top:152.1pt;width:277.4pt;height:171.9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" fillcolor="#cff" strokeweight="6pt">
                <v:shadow on="t" opacity=".5" offset="6pt,6pt"/>
                <v:textbox>
                  <w:txbxContent>
                    <w:p w:rsidR="001B6B1A" w:rsidRDefault="001B6B1A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de tentoonstelling</w:t>
                      </w:r>
                    </w:p>
                    <w:p w:rsidR="001B6B1A" w:rsidRPr="001803B8" w:rsidRDefault="00043C09" w:rsidP="00A01104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</w:rPr>
                        <w:drawing>
                          <wp:inline distT="0" distB="0" distL="0" distR="0">
                            <wp:extent cx="2025650" cy="1519555"/>
                            <wp:effectExtent l="0" t="0" r="0" b="4445"/>
                            <wp:docPr id="6" name="il_fi" descr="Maskers-Schilderij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Maskers-Schilderij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5650" cy="1519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3C09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-571500</wp:posOffset>
            </wp:positionV>
            <wp:extent cx="3887470" cy="6972300"/>
            <wp:effectExtent l="0" t="0" r="0" b="0"/>
            <wp:wrapNone/>
            <wp:docPr id="21" name="Afbeelding 21" descr="s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p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C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3086100</wp:posOffset>
                </wp:positionV>
                <wp:extent cx="1485900" cy="1028700"/>
                <wp:effectExtent l="19050" t="19050" r="19050" b="19050"/>
                <wp:wrapNone/>
                <wp:docPr id="9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10287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43pt" to="189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" strokeweight="2.25pt"/>
            </w:pict>
          </mc:Fallback>
        </mc:AlternateContent>
      </w:r>
      <w:r w:rsidR="00043C0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914400</wp:posOffset>
                </wp:positionV>
                <wp:extent cx="1028700" cy="1257300"/>
                <wp:effectExtent l="19050" t="19050" r="19050" b="19050"/>
                <wp:wrapNone/>
                <wp:docPr id="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1257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in" to="522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" strokeweight="2.25pt"/>
            </w:pict>
          </mc:Fallback>
        </mc:AlternateContent>
      </w:r>
      <w:r w:rsidR="00043C09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914400</wp:posOffset>
                </wp:positionV>
                <wp:extent cx="914400" cy="1257300"/>
                <wp:effectExtent l="19050" t="19050" r="19050" b="19050"/>
                <wp:wrapNone/>
                <wp:docPr id="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1257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in" to="189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" strokeweight="2.25pt"/>
            </w:pict>
          </mc:Fallback>
        </mc:AlternateConten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043C09"/>
    <w:rsid w:val="00105B47"/>
    <w:rsid w:val="001065AA"/>
    <w:rsid w:val="001803B8"/>
    <w:rsid w:val="001B6B1A"/>
    <w:rsid w:val="001D6B5B"/>
    <w:rsid w:val="0037128A"/>
    <w:rsid w:val="00374FE5"/>
    <w:rsid w:val="00387DAC"/>
    <w:rsid w:val="00393998"/>
    <w:rsid w:val="00436485"/>
    <w:rsid w:val="004F36D3"/>
    <w:rsid w:val="007B496B"/>
    <w:rsid w:val="00802DB1"/>
    <w:rsid w:val="009229E5"/>
    <w:rsid w:val="00A01104"/>
    <w:rsid w:val="00A83E1A"/>
    <w:rsid w:val="00CD665F"/>
    <w:rsid w:val="00FF6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AD67B6E8</Template>
  <TotalTime>0</TotalTime>
  <Pages>2</Pages>
  <Words>110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Mariette Visser</cp:lastModifiedBy>
  <cp:revision>2</cp:revision>
  <dcterms:created xsi:type="dcterms:W3CDTF">2012-06-27T11:32:00Z</dcterms:created>
  <dcterms:modified xsi:type="dcterms:W3CDTF">2012-06-27T11:32:00Z</dcterms:modified>
</cp:coreProperties>
</file>