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81D" w:rsidRDefault="003E581D"/>
    <w:p w:rsidR="003E581D" w:rsidRDefault="003E581D" w:rsidP="003E581D">
      <w:pPr>
        <w:rPr>
          <w:b/>
          <w:sz w:val="56"/>
          <w:szCs w:val="56"/>
        </w:rPr>
      </w:pPr>
      <w:r>
        <w:rPr>
          <w:b/>
          <w:sz w:val="56"/>
          <w:szCs w:val="56"/>
        </w:rPr>
        <w:t>Begrijpend lezen : H4.4</w:t>
      </w:r>
    </w:p>
    <w:p w:rsidR="003E581D" w:rsidRDefault="003E581D" w:rsidP="003E581D">
      <w:pPr>
        <w:rPr>
          <w:b/>
          <w:sz w:val="56"/>
          <w:szCs w:val="56"/>
        </w:rPr>
      </w:pPr>
    </w:p>
    <w:p w:rsidR="003E581D" w:rsidRPr="002B3A27" w:rsidRDefault="003E581D" w:rsidP="003E581D">
      <w:pPr>
        <w:rPr>
          <w:sz w:val="56"/>
          <w:szCs w:val="56"/>
        </w:rPr>
      </w:pPr>
      <w:r>
        <w:rPr>
          <w:b/>
          <w:sz w:val="56"/>
          <w:szCs w:val="56"/>
        </w:rPr>
        <w:t>Vriezen:</w:t>
      </w:r>
      <w:r>
        <w:rPr>
          <w:sz w:val="56"/>
          <w:szCs w:val="56"/>
        </w:rPr>
        <w:t xml:space="preserve"> als het zo koud is dat water in ijs verandert.</w:t>
      </w:r>
    </w:p>
    <w:p w:rsidR="003E581D" w:rsidRDefault="003E581D" w:rsidP="003E581D">
      <w:pPr>
        <w:rPr>
          <w:b/>
          <w:sz w:val="56"/>
          <w:szCs w:val="56"/>
        </w:rPr>
      </w:pPr>
    </w:p>
    <w:p w:rsidR="003E581D" w:rsidRPr="002B3A27" w:rsidRDefault="003E581D" w:rsidP="003E581D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Dooien: </w:t>
      </w:r>
      <w:r>
        <w:rPr>
          <w:sz w:val="56"/>
          <w:szCs w:val="56"/>
        </w:rPr>
        <w:t>het smelten van ijs en sneeuw</w:t>
      </w:r>
    </w:p>
    <w:p w:rsidR="00747AB6" w:rsidRDefault="003E581D">
      <w:bookmarkStart w:id="0" w:name="_GoBack"/>
      <w:bookmarkEnd w:id="0"/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114300</wp:posOffset>
                </wp:positionV>
                <wp:extent cx="2066925" cy="914400"/>
                <wp:effectExtent l="19050" t="19050" r="95250" b="9525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006AAA" w:rsidRDefault="00006AAA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Het ijs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68.5pt;margin-top:9pt;width:162.7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" strokeweight="3pt">
                <v:shadow on="t" opacity=".5" offset="6pt,6pt"/>
                <v:textbox>
                  <w:txbxContent>
                    <w:p w:rsidR="00747AB6" w:rsidRPr="00006AAA" w:rsidRDefault="00006AAA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Het ijs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006AAA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Dooien</w:t>
                            </w:r>
                          </w:p>
                          <w:p w:rsidR="00006AAA" w:rsidRDefault="00006AAA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Ontdooien</w:t>
                            </w:r>
                          </w:p>
                          <w:p w:rsidR="00006AAA" w:rsidRDefault="003E581D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Ontdooit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12110" cy="2194560"/>
                                  <wp:effectExtent l="0" t="0" r="2540" b="0"/>
                                  <wp:docPr id="1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2110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6AAA" w:rsidRPr="00006AAA" w:rsidRDefault="00006AAA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69pt;margin-top:99pt;width:306pt;height:3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" strokeweight="3pt">
                <v:shadow on="t" opacity=".5" offset="6pt,6pt"/>
                <v:textbox>
                  <w:txbxContent>
                    <w:p w:rsidR="00747AB6" w:rsidRDefault="00006AAA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Dooien</w:t>
                      </w:r>
                    </w:p>
                    <w:p w:rsidR="00006AAA" w:rsidRDefault="00006AAA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Ontdooien</w:t>
                      </w:r>
                    </w:p>
                    <w:p w:rsidR="00006AAA" w:rsidRDefault="003E581D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Ontdooit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12110" cy="2194560"/>
                            <wp:effectExtent l="0" t="0" r="2540" b="0"/>
                            <wp:docPr id="1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2110" cy="2194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6AAA" w:rsidRPr="00006AAA" w:rsidRDefault="00006AAA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006AAA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Vriezen</w:t>
                            </w:r>
                          </w:p>
                          <w:p w:rsidR="00006AAA" w:rsidRDefault="00006AAA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Bevriezen</w:t>
                            </w:r>
                          </w:p>
                          <w:p w:rsidR="00006AAA" w:rsidRDefault="00006AAA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Bevroren   </w:t>
                            </w:r>
                            <w:r w:rsidR="003E581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2180590"/>
                                  <wp:effectExtent l="0" t="0" r="0" b="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2180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6AAA" w:rsidRPr="00006AAA" w:rsidRDefault="00006AAA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7pt;margin-top:99pt;width:306pt;height:3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" strokeweight="3pt">
                <v:shadow on="t" opacity=".5" offset="6pt,6pt"/>
                <v:textbox>
                  <w:txbxContent>
                    <w:p w:rsidR="00747AB6" w:rsidRDefault="00006AAA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Vriezen</w:t>
                      </w:r>
                    </w:p>
                    <w:p w:rsidR="00006AAA" w:rsidRDefault="00006AAA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Bevriezen</w:t>
                      </w:r>
                    </w:p>
                    <w:p w:rsidR="00006AAA" w:rsidRDefault="00006AAA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Bevroren   </w:t>
                      </w:r>
                      <w:r w:rsidR="003E581D">
                        <w:rPr>
                          <w:noProof/>
                        </w:rPr>
                        <w:drawing>
                          <wp:inline distT="0" distB="0" distL="0" distR="0">
                            <wp:extent cx="2743200" cy="2180590"/>
                            <wp:effectExtent l="0" t="0" r="0" b="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2180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6AAA" w:rsidRPr="00006AAA" w:rsidRDefault="00006AAA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006AAA"/>
    <w:rsid w:val="0021136C"/>
    <w:rsid w:val="00217815"/>
    <w:rsid w:val="003E581D"/>
    <w:rsid w:val="0074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3E581D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3E581D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49930AF0</Template>
  <TotalTime>1</TotalTime>
  <Pages>2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2009-12-07T09:00:00Z</cp:lastPrinted>
  <dcterms:created xsi:type="dcterms:W3CDTF">2013-01-14T13:13:00Z</dcterms:created>
  <dcterms:modified xsi:type="dcterms:W3CDTF">2013-01-14T13:13:00Z</dcterms:modified>
</cp:coreProperties>
</file>