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0FA" w:rsidRPr="008940FA" w:rsidRDefault="008940FA" w:rsidP="008940FA">
      <w:pPr>
        <w:rPr>
          <w:b/>
          <w:noProof/>
          <w:sz w:val="40"/>
          <w:szCs w:val="40"/>
        </w:rPr>
      </w:pPr>
      <w:r w:rsidRPr="008940FA">
        <w:rPr>
          <w:b/>
          <w:noProof/>
          <w:sz w:val="40"/>
          <w:szCs w:val="40"/>
        </w:rPr>
        <w:t>Overig: de astronaut</w:t>
      </w:r>
    </w:p>
    <w:p w:rsidR="008940FA" w:rsidRPr="008940FA" w:rsidRDefault="008940FA" w:rsidP="008940FA">
      <w:pPr>
        <w:rPr>
          <w:b/>
          <w:noProof/>
          <w:sz w:val="40"/>
          <w:szCs w:val="40"/>
        </w:rPr>
      </w:pPr>
    </w:p>
    <w:p w:rsidR="008940FA" w:rsidRPr="008940FA" w:rsidRDefault="008940FA" w:rsidP="008940FA">
      <w:pPr>
        <w:rPr>
          <w:noProof/>
          <w:sz w:val="40"/>
          <w:szCs w:val="40"/>
        </w:rPr>
      </w:pPr>
      <w:r w:rsidRPr="008940FA">
        <w:rPr>
          <w:b/>
          <w:noProof/>
          <w:sz w:val="40"/>
          <w:szCs w:val="40"/>
        </w:rPr>
        <w:t xml:space="preserve">De astronaut: </w:t>
      </w:r>
      <w:r w:rsidRPr="008940FA">
        <w:rPr>
          <w:noProof/>
          <w:sz w:val="40"/>
          <w:szCs w:val="40"/>
        </w:rPr>
        <w:t>iemand die met een ruimteschip de ruimte in gaat</w:t>
      </w:r>
    </w:p>
    <w:p w:rsidR="008940FA" w:rsidRPr="008940FA" w:rsidRDefault="008940FA" w:rsidP="008940FA">
      <w:pPr>
        <w:rPr>
          <w:noProof/>
          <w:sz w:val="40"/>
          <w:szCs w:val="40"/>
        </w:rPr>
      </w:pPr>
    </w:p>
    <w:p w:rsidR="008940FA" w:rsidRPr="008940FA" w:rsidRDefault="008940FA" w:rsidP="008940FA">
      <w:pPr>
        <w:rPr>
          <w:noProof/>
          <w:sz w:val="40"/>
          <w:szCs w:val="40"/>
        </w:rPr>
      </w:pPr>
      <w:r w:rsidRPr="008940FA">
        <w:rPr>
          <w:b/>
          <w:noProof/>
          <w:sz w:val="40"/>
          <w:szCs w:val="40"/>
        </w:rPr>
        <w:t xml:space="preserve">Het ruimteschip: </w:t>
      </w:r>
      <w:r w:rsidRPr="008940FA">
        <w:rPr>
          <w:noProof/>
          <w:sz w:val="40"/>
          <w:szCs w:val="40"/>
        </w:rPr>
        <w:t>een voertuig dat in de ruimte kan vliegen, bijvoorbeeld een raket</w:t>
      </w:r>
    </w:p>
    <w:p w:rsidR="008940FA" w:rsidRPr="008940FA" w:rsidRDefault="008940FA" w:rsidP="008940FA">
      <w:pPr>
        <w:rPr>
          <w:noProof/>
          <w:sz w:val="40"/>
          <w:szCs w:val="40"/>
        </w:rPr>
      </w:pPr>
    </w:p>
    <w:p w:rsidR="008940FA" w:rsidRPr="008940FA" w:rsidRDefault="008940FA" w:rsidP="008940FA">
      <w:pPr>
        <w:rPr>
          <w:noProof/>
          <w:sz w:val="40"/>
          <w:szCs w:val="40"/>
        </w:rPr>
      </w:pPr>
      <w:r w:rsidRPr="008940FA">
        <w:rPr>
          <w:b/>
          <w:noProof/>
          <w:sz w:val="40"/>
          <w:szCs w:val="40"/>
        </w:rPr>
        <w:t xml:space="preserve">De ruimte: </w:t>
      </w:r>
      <w:r w:rsidRPr="008940FA">
        <w:rPr>
          <w:noProof/>
          <w:sz w:val="40"/>
          <w:szCs w:val="40"/>
        </w:rPr>
        <w:t>de lucht om de aarde, sterren, zon en maan heen</w:t>
      </w:r>
    </w:p>
    <w:p w:rsidR="008940FA" w:rsidRPr="008940FA" w:rsidRDefault="008940FA" w:rsidP="008940FA">
      <w:pPr>
        <w:rPr>
          <w:noProof/>
          <w:sz w:val="40"/>
          <w:szCs w:val="40"/>
        </w:rPr>
      </w:pPr>
    </w:p>
    <w:p w:rsidR="008940FA" w:rsidRPr="008940FA" w:rsidRDefault="008940FA" w:rsidP="008940FA">
      <w:pPr>
        <w:rPr>
          <w:sz w:val="40"/>
          <w:szCs w:val="40"/>
        </w:rPr>
      </w:pPr>
      <w:r w:rsidRPr="008940FA">
        <w:rPr>
          <w:b/>
          <w:noProof/>
          <w:sz w:val="40"/>
          <w:szCs w:val="40"/>
        </w:rPr>
        <w:t xml:space="preserve">Het ruimtestation: </w:t>
      </w:r>
      <w:r w:rsidRPr="008940FA">
        <w:rPr>
          <w:noProof/>
          <w:sz w:val="40"/>
          <w:szCs w:val="40"/>
        </w:rPr>
        <w:t>een soort huis in de ruimte waarin de astronauten kunnen leven</w:t>
      </w:r>
      <w:r w:rsidRPr="008940FA">
        <w:rPr>
          <w:sz w:val="40"/>
          <w:szCs w:val="40"/>
        </w:rPr>
        <w:t xml:space="preserve"> </w:t>
      </w:r>
    </w:p>
    <w:p w:rsidR="008940FA" w:rsidRPr="008940FA" w:rsidRDefault="008940FA" w:rsidP="008940FA">
      <w:pPr>
        <w:rPr>
          <w:sz w:val="40"/>
          <w:szCs w:val="40"/>
        </w:rPr>
      </w:pPr>
    </w:p>
    <w:p w:rsidR="008940FA" w:rsidRPr="008940FA" w:rsidRDefault="008940FA" w:rsidP="008940FA">
      <w:pPr>
        <w:rPr>
          <w:sz w:val="40"/>
          <w:szCs w:val="40"/>
        </w:rPr>
      </w:pPr>
      <w:r w:rsidRPr="008940FA">
        <w:rPr>
          <w:b/>
          <w:sz w:val="40"/>
          <w:szCs w:val="40"/>
        </w:rPr>
        <w:t>Het onderzoek:</w:t>
      </w:r>
      <w:r w:rsidRPr="008940FA">
        <w:rPr>
          <w:sz w:val="40"/>
          <w:szCs w:val="40"/>
        </w:rPr>
        <w:t xml:space="preserve"> proberen zoveel mogelijk over iets te weten te komen</w:t>
      </w:r>
    </w:p>
    <w:p w:rsidR="001C5355" w:rsidRPr="001C5355" w:rsidRDefault="008940FA" w:rsidP="001C5355">
      <w:pPr>
        <w:rPr>
          <w:vanish/>
        </w:rPr>
      </w:pPr>
      <w:bookmarkStart w:id="0" w:name="_GoBack"/>
      <w:bookmarkEnd w:id="0"/>
      <w:r w:rsidRPr="008940FA">
        <w:rPr>
          <w:sz w:val="40"/>
          <w:szCs w:val="40"/>
        </w:rPr>
        <w:br w:type="page"/>
      </w:r>
    </w:p>
    <w:p w:rsidR="00E17A7F" w:rsidRDefault="008940FA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5125085</wp:posOffset>
                </wp:positionV>
                <wp:extent cx="4009390" cy="685800"/>
                <wp:effectExtent l="4445" t="635" r="72390" b="7556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939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FCC" w:rsidRPr="00C9248F" w:rsidRDefault="00E92FCC" w:rsidP="001803B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onderzoek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06.85pt;margin-top:403.55pt;width:315.7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" fillcolor="#cff" stroked="f">
                <v:shadow on="t" opacity=".5" offset="6pt,6pt"/>
                <v:textbox>
                  <w:txbxContent>
                    <w:p w:rsidR="00E92FCC" w:rsidRPr="00C9248F" w:rsidRDefault="00E92FCC" w:rsidP="001803B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onderzoek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4572000</wp:posOffset>
                </wp:positionV>
                <wp:extent cx="5022215" cy="820420"/>
                <wp:effectExtent l="0" t="0" r="77470" b="7493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215" cy="8204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FCC" w:rsidRPr="00C9248F" w:rsidRDefault="00E92FCC" w:rsidP="00802DB1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ruimtestation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29.55pt;margin-top:5in;width:395.45pt;height:64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" fillcolor="#cff" stroked="f">
                <v:shadow on="t" opacity=".5" offset="6pt,6pt"/>
                <v:textbox>
                  <w:txbxContent>
                    <w:p w:rsidR="00E92FCC" w:rsidRPr="00C9248F" w:rsidRDefault="00E92FCC" w:rsidP="00802DB1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ruimtestation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228600</wp:posOffset>
                </wp:positionV>
                <wp:extent cx="3013075" cy="830580"/>
                <wp:effectExtent l="0" t="0" r="73025" b="74295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075" cy="8305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FCC" w:rsidRPr="00C9248F" w:rsidRDefault="00E92FCC" w:rsidP="001803B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De ruimte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441pt;margin-top:18pt;width:237.25pt;height:65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" fillcolor="#cff" stroked="f">
                <v:shadow on="t" opacity=".5" offset="6pt,6pt"/>
                <v:textbox>
                  <w:txbxContent>
                    <w:p w:rsidR="00E92FCC" w:rsidRPr="00C9248F" w:rsidRDefault="00E92FCC" w:rsidP="001803B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De ruimte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228600</wp:posOffset>
                </wp:positionV>
                <wp:extent cx="4572000" cy="830580"/>
                <wp:effectExtent l="0" t="0" r="80010" b="7429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305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FCC" w:rsidRPr="00C9248F" w:rsidRDefault="00E92FCC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ruimteschip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29.55pt;margin-top:18pt;width:5in;height:6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" fillcolor="#cff" stroked="f">
                <v:shadow on="t" opacity=".5" offset="6pt,6pt"/>
                <v:textbox>
                  <w:txbxContent>
                    <w:p w:rsidR="00E92FCC" w:rsidRPr="00C9248F" w:rsidRDefault="00E92FCC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ruimteschip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2171700</wp:posOffset>
                </wp:positionV>
                <wp:extent cx="3653155" cy="914400"/>
                <wp:effectExtent l="41275" t="38100" r="115570" b="11430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155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2FCC" w:rsidRPr="00C9248F" w:rsidRDefault="00E92FCC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De astronaut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73.5pt;margin-top:171pt;width:287.6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" fillcolor="#cff" strokeweight="6pt">
                <v:shadow on="t" opacity=".5" offset="6pt,6pt"/>
                <v:textbox>
                  <w:txbxContent>
                    <w:p w:rsidR="00E92FCC" w:rsidRPr="00C9248F" w:rsidRDefault="00E92FCC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De astronaut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914400</wp:posOffset>
                </wp:positionV>
                <wp:extent cx="1028700" cy="1257300"/>
                <wp:effectExtent l="19050" t="19050" r="19050" b="19050"/>
                <wp:wrapNone/>
                <wp:docPr id="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in" to="52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914400" cy="1257300"/>
                <wp:effectExtent l="19050" t="19050" r="19050" b="19050"/>
                <wp:wrapNone/>
                <wp:docPr id="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" strokeweight="2.25pt"/>
            </w:pict>
          </mc:Fallback>
        </mc:AlternateContent>
      </w:r>
    </w:p>
    <w:p w:rsidR="00E17A7F" w:rsidRPr="00E17A7F" w:rsidRDefault="00E17A7F" w:rsidP="00E17A7F"/>
    <w:p w:rsidR="00E17A7F" w:rsidRPr="00E17A7F" w:rsidRDefault="00E17A7F" w:rsidP="00E17A7F"/>
    <w:p w:rsidR="00E17A7F" w:rsidRPr="00E17A7F" w:rsidRDefault="00E17A7F" w:rsidP="00E17A7F"/>
    <w:p w:rsidR="00E17A7F" w:rsidRPr="00E17A7F" w:rsidRDefault="00E17A7F" w:rsidP="00E17A7F"/>
    <w:p w:rsidR="00E17A7F" w:rsidRPr="00E17A7F" w:rsidRDefault="00E17A7F" w:rsidP="00E17A7F"/>
    <w:p w:rsidR="00E17A7F" w:rsidRDefault="008940FA" w:rsidP="00E17A7F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6937375</wp:posOffset>
            </wp:positionH>
            <wp:positionV relativeFrom="margin">
              <wp:posOffset>1176020</wp:posOffset>
            </wp:positionV>
            <wp:extent cx="2039620" cy="3756025"/>
            <wp:effectExtent l="0" t="0" r="0" b="0"/>
            <wp:wrapSquare wrapText="bothSides"/>
            <wp:docPr id="2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3B8" w:rsidRPr="00E17A7F" w:rsidRDefault="008940FA" w:rsidP="00E17A7F">
      <w:pPr>
        <w:tabs>
          <w:tab w:val="left" w:pos="70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1859280</wp:posOffset>
                </wp:positionV>
                <wp:extent cx="181610" cy="1485900"/>
                <wp:effectExtent l="15240" t="19685" r="22225" b="18415"/>
                <wp:wrapNone/>
                <wp:docPr id="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61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15pt,146.4pt" to="249.45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1859280</wp:posOffset>
                </wp:positionV>
                <wp:extent cx="1028700" cy="2137410"/>
                <wp:effectExtent l="19050" t="19050" r="19050" b="19050"/>
                <wp:wrapNone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1374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46.4pt" to="522pt,3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WUGQIAAC8EAAAOAAAAZHJzL2Uyb0RvYy54bWysU02P2yAQvVfqf0DcE9tZJ/Fa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-713105</wp:posOffset>
            </wp:positionH>
            <wp:positionV relativeFrom="margin">
              <wp:posOffset>1675130</wp:posOffset>
            </wp:positionV>
            <wp:extent cx="2799715" cy="2292985"/>
            <wp:effectExtent l="0" t="0" r="635" b="0"/>
            <wp:wrapSquare wrapText="bothSides"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A7F">
        <w:tab/>
      </w:r>
    </w:p>
    <w:sectPr w:rsidR="001803B8" w:rsidRPr="00E17A7F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19A8"/>
    <w:rsid w:val="00104A09"/>
    <w:rsid w:val="001803B8"/>
    <w:rsid w:val="001B0093"/>
    <w:rsid w:val="001C5355"/>
    <w:rsid w:val="00323FBF"/>
    <w:rsid w:val="004801CD"/>
    <w:rsid w:val="00757E22"/>
    <w:rsid w:val="00802DB1"/>
    <w:rsid w:val="008940FA"/>
    <w:rsid w:val="00C9248F"/>
    <w:rsid w:val="00E17A7F"/>
    <w:rsid w:val="00E92FCC"/>
    <w:rsid w:val="00F2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C92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C92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D0D01D23</Template>
  <TotalTime>0</TotalTime>
  <Pages>2</Pages>
  <Words>62</Words>
  <Characters>342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Lucienne Klinkenberg</cp:lastModifiedBy>
  <cp:revision>2</cp:revision>
  <dcterms:created xsi:type="dcterms:W3CDTF">2013-04-22T10:02:00Z</dcterms:created>
  <dcterms:modified xsi:type="dcterms:W3CDTF">2013-04-22T10:02:00Z</dcterms:modified>
</cp:coreProperties>
</file>