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0D3AE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6460490</wp:posOffset>
            </wp:positionH>
            <wp:positionV relativeFrom="paragraph">
              <wp:posOffset>2886710</wp:posOffset>
            </wp:positionV>
            <wp:extent cx="3165475" cy="2376170"/>
            <wp:effectExtent l="0" t="0" r="0" b="5080"/>
            <wp:wrapNone/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-628650</wp:posOffset>
                </wp:positionV>
                <wp:extent cx="3868420" cy="1209675"/>
                <wp:effectExtent l="3810" t="0" r="80645" b="7620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2096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AF" w:rsidRDefault="005610AF" w:rsidP="001803B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0070DB">
                              <w:rPr>
                                <w:sz w:val="72"/>
                                <w:szCs w:val="72"/>
                              </w:rPr>
                              <w:t>DAM</w:t>
                            </w:r>
                          </w:p>
                          <w:p w:rsidR="005610AF" w:rsidRPr="005610AF" w:rsidRDefault="005610AF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zorgen dat het water</w:t>
                            </w:r>
                            <w:r w:rsidR="007E2619">
                              <w:rPr>
                                <w:sz w:val="40"/>
                                <w:szCs w:val="40"/>
                              </w:rPr>
                              <w:t xml:space="preserve"> in het land niet te hoog wordt en te beschermen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88.05pt;margin-top:-49.5pt;width:304.6pt;height:9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5610AF" w:rsidRDefault="005610AF" w:rsidP="001803B8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DE </w:t>
                      </w:r>
                      <w:r w:rsidRPr="000070DB">
                        <w:rPr>
                          <w:sz w:val="72"/>
                          <w:szCs w:val="72"/>
                        </w:rPr>
                        <w:t>DAM</w:t>
                      </w:r>
                    </w:p>
                    <w:p w:rsidR="005610AF" w:rsidRPr="005610AF" w:rsidRDefault="005610AF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zorgen dat het water</w:t>
                      </w:r>
                      <w:r w:rsidR="007E2619">
                        <w:rPr>
                          <w:sz w:val="40"/>
                          <w:szCs w:val="40"/>
                        </w:rPr>
                        <w:t xml:space="preserve"> in het land niet te hoog wordt en te beschermen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4041140</wp:posOffset>
            </wp:positionV>
            <wp:extent cx="2166620" cy="2166620"/>
            <wp:effectExtent l="0" t="0" r="5080" b="5080"/>
            <wp:wrapNone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5349875</wp:posOffset>
                </wp:positionV>
                <wp:extent cx="4022725" cy="998855"/>
                <wp:effectExtent l="2540" t="0" r="80010" b="80645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725" cy="99885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AF" w:rsidRDefault="005610AF" w:rsidP="001803B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0070DB">
                              <w:rPr>
                                <w:sz w:val="72"/>
                                <w:szCs w:val="72"/>
                              </w:rPr>
                              <w:t>DIJK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610AF">
                              <w:rPr>
                                <w:sz w:val="56"/>
                                <w:szCs w:val="56"/>
                              </w:rPr>
                              <w:t>(waterkering)</w:t>
                            </w:r>
                          </w:p>
                          <w:p w:rsidR="005610AF" w:rsidRPr="005610AF" w:rsidRDefault="005610AF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houdt het hoge water tegen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41.2pt;margin-top:421.25pt;width:316.75pt;height:7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5610AF" w:rsidRDefault="005610AF" w:rsidP="001803B8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DE </w:t>
                      </w:r>
                      <w:r w:rsidRPr="000070DB">
                        <w:rPr>
                          <w:sz w:val="72"/>
                          <w:szCs w:val="72"/>
                        </w:rPr>
                        <w:t>DIJK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5610AF">
                        <w:rPr>
                          <w:sz w:val="56"/>
                          <w:szCs w:val="56"/>
                        </w:rPr>
                        <w:t>(waterkering)</w:t>
                      </w:r>
                    </w:p>
                    <w:p w:rsidR="005610AF" w:rsidRPr="005610AF" w:rsidRDefault="005610AF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houdt het hoge water tegen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6505575</wp:posOffset>
            </wp:positionH>
            <wp:positionV relativeFrom="paragraph">
              <wp:posOffset>300355</wp:posOffset>
            </wp:positionV>
            <wp:extent cx="3120390" cy="2026285"/>
            <wp:effectExtent l="0" t="0" r="3810" b="0"/>
            <wp:wrapNone/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3408680</wp:posOffset>
                </wp:positionV>
                <wp:extent cx="247650" cy="1941195"/>
                <wp:effectExtent l="19050" t="17780" r="19050" b="22225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19411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5pt,268.4pt" to="52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4931410</wp:posOffset>
                </wp:positionV>
                <wp:extent cx="3601085" cy="1276350"/>
                <wp:effectExtent l="3810" t="0" r="71755" b="7874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085" cy="12763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AF" w:rsidRDefault="005610AF" w:rsidP="00802DB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0070DB">
                              <w:rPr>
                                <w:sz w:val="72"/>
                                <w:szCs w:val="72"/>
                              </w:rPr>
                              <w:t>DELTAWET</w:t>
                            </w:r>
                          </w:p>
                          <w:p w:rsidR="005610AF" w:rsidRPr="005610AF" w:rsidRDefault="005610AF" w:rsidP="00802D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=hierin staat geschreven hoe hoog de deltawerken moeten zijn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43.95pt;margin-top:388.3pt;width:283.55pt;height:10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" fillcolor="#cff" stroked="f">
                <v:shadow on="t" opacity=".5" offset="6pt,6pt"/>
                <v:textbox>
                  <w:txbxContent>
                    <w:p w:rsidR="005610AF" w:rsidRDefault="005610AF" w:rsidP="00802DB1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DE </w:t>
                      </w:r>
                      <w:r w:rsidRPr="000070DB">
                        <w:rPr>
                          <w:sz w:val="72"/>
                          <w:szCs w:val="72"/>
                        </w:rPr>
                        <w:t>DELTAWET</w:t>
                      </w:r>
                    </w:p>
                    <w:p w:rsidR="005610AF" w:rsidRPr="005610AF" w:rsidRDefault="005610AF" w:rsidP="00802DB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=hierin staat geschreven hoe hoog de deltawerken moeten zijn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3408680</wp:posOffset>
                </wp:positionV>
                <wp:extent cx="1482090" cy="1522730"/>
                <wp:effectExtent l="22225" t="17780" r="19685" b="21590"/>
                <wp:wrapNone/>
                <wp:docPr id="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2090" cy="15227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5pt,268.4pt" to="170.2pt,3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145415</wp:posOffset>
                </wp:positionV>
                <wp:extent cx="238760" cy="2026285"/>
                <wp:effectExtent l="18415" t="21590" r="19050" b="19050"/>
                <wp:wrapNone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760" cy="20262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2pt,11.45pt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57150</wp:posOffset>
                </wp:positionV>
                <wp:extent cx="961390" cy="2114550"/>
                <wp:effectExtent l="19685" t="19050" r="19050" b="1905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61390" cy="21145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8pt,4.5pt" to="502.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2171700</wp:posOffset>
                </wp:positionV>
                <wp:extent cx="4220210" cy="1344295"/>
                <wp:effectExtent l="46990" t="38100" r="114300" b="12255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210" cy="13442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10AF" w:rsidRDefault="005610AF" w:rsidP="000070D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BB749D">
                              <w:rPr>
                                <w:b/>
                                <w:sz w:val="72"/>
                                <w:szCs w:val="72"/>
                              </w:rPr>
                              <w:t>HET DELTAPLAN</w:t>
                            </w:r>
                          </w:p>
                          <w:p w:rsidR="005610AF" w:rsidRPr="005610AF" w:rsidRDefault="005610AF" w:rsidP="000070D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= een plan om Nederland te beschermen tegen het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70.2pt;margin-top:171pt;width:332.3pt;height:105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" fillcolor="#cff" strokeweight="6pt">
                <v:shadow on="t" opacity=".5" offset="6pt,6pt"/>
                <v:textbox>
                  <w:txbxContent>
                    <w:p w:rsidR="005610AF" w:rsidRDefault="005610AF" w:rsidP="000070DB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BB749D">
                        <w:rPr>
                          <w:b/>
                          <w:sz w:val="72"/>
                          <w:szCs w:val="72"/>
                        </w:rPr>
                        <w:t>HET DELTAPLAN</w:t>
                      </w:r>
                    </w:p>
                    <w:p w:rsidR="005610AF" w:rsidRPr="005610AF" w:rsidRDefault="005610AF" w:rsidP="000070D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= een plan om Nederland te beschermen tegen het 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-540385</wp:posOffset>
                </wp:positionV>
                <wp:extent cx="4459605" cy="1205865"/>
                <wp:effectExtent l="1270" t="2540" r="73025" b="7747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12058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AF" w:rsidRDefault="005610A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0070DB">
                              <w:rPr>
                                <w:sz w:val="72"/>
                                <w:szCs w:val="72"/>
                              </w:rPr>
                              <w:t>DELTAWERKEN</w:t>
                            </w:r>
                          </w:p>
                          <w:p w:rsidR="005610AF" w:rsidRPr="005610AF" w:rsidRDefault="005610A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een verdedigingssysteem in Nederland tegen hoogwater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9.65pt;margin-top:-42.55pt;width:351.15pt;height:94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" fillcolor="#cff" stroked="f">
                <v:shadow on="t" opacity=".5" offset="6pt,6pt"/>
                <v:textbox>
                  <w:txbxContent>
                    <w:p w:rsidR="005610AF" w:rsidRDefault="005610AF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DE </w:t>
                      </w:r>
                      <w:r w:rsidRPr="000070DB">
                        <w:rPr>
                          <w:sz w:val="72"/>
                          <w:szCs w:val="72"/>
                        </w:rPr>
                        <w:t>DELTAWERKEN</w:t>
                      </w:r>
                    </w:p>
                    <w:p w:rsidR="005610AF" w:rsidRPr="005610AF" w:rsidRDefault="005610A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een verdedigingssysteem in Nederland tegen hoogwater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758190</wp:posOffset>
            </wp:positionV>
            <wp:extent cx="2757805" cy="2757805"/>
            <wp:effectExtent l="0" t="0" r="4445" b="4445"/>
            <wp:wrapNone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070DB"/>
    <w:rsid w:val="000419A8"/>
    <w:rsid w:val="000D3AE4"/>
    <w:rsid w:val="00104A09"/>
    <w:rsid w:val="001803B8"/>
    <w:rsid w:val="001B0093"/>
    <w:rsid w:val="001D4CC4"/>
    <w:rsid w:val="00323FBF"/>
    <w:rsid w:val="004147E4"/>
    <w:rsid w:val="004801CD"/>
    <w:rsid w:val="004E1704"/>
    <w:rsid w:val="005610AF"/>
    <w:rsid w:val="005974CB"/>
    <w:rsid w:val="00757E22"/>
    <w:rsid w:val="007E2619"/>
    <w:rsid w:val="00802DB1"/>
    <w:rsid w:val="00916098"/>
    <w:rsid w:val="00BB749D"/>
    <w:rsid w:val="00C03CD3"/>
    <w:rsid w:val="00F2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49172B3A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Jolanda.Rietel</cp:lastModifiedBy>
  <cp:revision>2</cp:revision>
  <dcterms:created xsi:type="dcterms:W3CDTF">2012-04-18T12:36:00Z</dcterms:created>
  <dcterms:modified xsi:type="dcterms:W3CDTF">2012-04-18T12:36:00Z</dcterms:modified>
</cp:coreProperties>
</file>