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7791" w:rsidRDefault="00796AD3" w:rsidP="00ED7A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00B79" wp14:editId="2D44FC5F">
                <wp:simplePos x="0" y="0"/>
                <wp:positionH relativeFrom="column">
                  <wp:posOffset>6067523</wp:posOffset>
                </wp:positionH>
                <wp:positionV relativeFrom="paragraph">
                  <wp:posOffset>60618</wp:posOffset>
                </wp:positionV>
                <wp:extent cx="3305907" cy="717550"/>
                <wp:effectExtent l="0" t="0" r="8890" b="6350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907" cy="7175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F4E" w:rsidRPr="00157791" w:rsidRDefault="0090505D" w:rsidP="0015779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157791">
                              <w:rPr>
                                <w:b/>
                                <w:sz w:val="72"/>
                                <w:szCs w:val="72"/>
                              </w:rPr>
                              <w:t>l</w:t>
                            </w:r>
                            <w:r w:rsidR="003533AF" w:rsidRPr="00157791">
                              <w:rPr>
                                <w:b/>
                                <w:sz w:val="72"/>
                                <w:szCs w:val="72"/>
                              </w:rPr>
                              <w:t>angst</w:t>
                            </w:r>
                            <w:proofErr w:type="gramEnd"/>
                          </w:p>
                          <w:p w:rsidR="008E0B9F" w:rsidRPr="008E0B9F" w:rsidRDefault="008E0B9F" w:rsidP="003533A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77.75pt;margin-top:4.75pt;width:260.3pt;height:5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" fillcolor="#cff" stroked="f">
                <v:fill opacity="32896f"/>
                <v:textbox>
                  <w:txbxContent>
                    <w:p w:rsidR="00EF4F4E" w:rsidRPr="00157791" w:rsidRDefault="0090505D" w:rsidP="0015779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157791">
                        <w:rPr>
                          <w:b/>
                          <w:sz w:val="72"/>
                          <w:szCs w:val="72"/>
                        </w:rPr>
                        <w:t>l</w:t>
                      </w:r>
                      <w:r w:rsidR="003533AF" w:rsidRPr="00157791">
                        <w:rPr>
                          <w:b/>
                          <w:sz w:val="72"/>
                          <w:szCs w:val="72"/>
                        </w:rPr>
                        <w:t>angst</w:t>
                      </w:r>
                      <w:proofErr w:type="gramEnd"/>
                    </w:p>
                    <w:p w:rsidR="008E0B9F" w:rsidRPr="008E0B9F" w:rsidRDefault="008E0B9F" w:rsidP="003533A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2B3E" w:rsidRPr="00796AD3" w:rsidRDefault="001B5DC6" w:rsidP="00796A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6DECF" wp14:editId="124E9EF7">
                <wp:simplePos x="0" y="0"/>
                <wp:positionH relativeFrom="column">
                  <wp:posOffset>2958465</wp:posOffset>
                </wp:positionH>
                <wp:positionV relativeFrom="paragraph">
                  <wp:posOffset>1798320</wp:posOffset>
                </wp:positionV>
                <wp:extent cx="3108960" cy="748665"/>
                <wp:effectExtent l="0" t="0" r="0" b="0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748665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F4E" w:rsidRPr="00157791" w:rsidRDefault="003533AF" w:rsidP="0015779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157791">
                              <w:rPr>
                                <w:b/>
                                <w:sz w:val="72"/>
                                <w:szCs w:val="72"/>
                              </w:rPr>
                              <w:t>langer</w:t>
                            </w:r>
                            <w:proofErr w:type="gramEnd"/>
                          </w:p>
                          <w:p w:rsidR="008E0B9F" w:rsidRPr="008E0B9F" w:rsidRDefault="008E0B9F" w:rsidP="003533AF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margin-left:232.95pt;margin-top:141.6pt;width:244.8pt;height:5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" fillcolor="#cff" stroked="f">
                <v:fill opacity="32896f"/>
                <v:textbox>
                  <w:txbxContent>
                    <w:p w:rsidR="00EF4F4E" w:rsidRPr="00157791" w:rsidRDefault="003533AF" w:rsidP="0015779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157791">
                        <w:rPr>
                          <w:b/>
                          <w:sz w:val="72"/>
                          <w:szCs w:val="72"/>
                        </w:rPr>
                        <w:t>langer</w:t>
                      </w:r>
                      <w:proofErr w:type="gramEnd"/>
                    </w:p>
                    <w:p w:rsidR="008E0B9F" w:rsidRPr="008E0B9F" w:rsidRDefault="008E0B9F" w:rsidP="003533AF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5AE65B" wp14:editId="49441217">
            <wp:simplePos x="0" y="0"/>
            <wp:positionH relativeFrom="column">
              <wp:posOffset>6067425</wp:posOffset>
            </wp:positionH>
            <wp:positionV relativeFrom="paragraph">
              <wp:posOffset>588645</wp:posOffset>
            </wp:positionV>
            <wp:extent cx="3432175" cy="2146300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D3">
        <w:rPr>
          <w:noProof/>
        </w:rPr>
        <w:drawing>
          <wp:anchor distT="0" distB="0" distL="114300" distR="114300" simplePos="0" relativeHeight="251669504" behindDoc="0" locked="0" layoutInCell="1" allowOverlap="1" wp14:anchorId="4B661D48" wp14:editId="277E334B">
            <wp:simplePos x="0" y="0"/>
            <wp:positionH relativeFrom="column">
              <wp:posOffset>2972435</wp:posOffset>
            </wp:positionH>
            <wp:positionV relativeFrom="paragraph">
              <wp:posOffset>2546985</wp:posOffset>
            </wp:positionV>
            <wp:extent cx="3203575" cy="1783080"/>
            <wp:effectExtent l="0" t="0" r="0" b="762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5"/>
                    <a:stretch/>
                  </pic:blipFill>
                  <pic:spPr bwMode="auto">
                    <a:xfrm>
                      <a:off x="0" y="0"/>
                      <a:ext cx="32035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D3">
        <w:rPr>
          <w:noProof/>
        </w:rPr>
        <w:drawing>
          <wp:anchor distT="0" distB="0" distL="114300" distR="114300" simplePos="0" relativeHeight="251671552" behindDoc="0" locked="0" layoutInCell="1" allowOverlap="1" wp14:anchorId="191FD457" wp14:editId="7521D349">
            <wp:simplePos x="0" y="0"/>
            <wp:positionH relativeFrom="column">
              <wp:posOffset>-220736</wp:posOffset>
            </wp:positionH>
            <wp:positionV relativeFrom="paragraph">
              <wp:posOffset>3852447</wp:posOffset>
            </wp:positionV>
            <wp:extent cx="3179299" cy="1660864"/>
            <wp:effectExtent l="0" t="0" r="2540" b="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19" cy="166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D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B394E0" wp14:editId="5D632ADE">
                <wp:simplePos x="0" y="0"/>
                <wp:positionH relativeFrom="column">
                  <wp:posOffset>-215265</wp:posOffset>
                </wp:positionH>
                <wp:positionV relativeFrom="paragraph">
                  <wp:posOffset>3070860</wp:posOffset>
                </wp:positionV>
                <wp:extent cx="3200400" cy="781050"/>
                <wp:effectExtent l="0" t="0" r="0" b="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8105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F4E" w:rsidRPr="00157791" w:rsidRDefault="0090505D" w:rsidP="00157791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157791">
                              <w:rPr>
                                <w:b/>
                                <w:sz w:val="72"/>
                                <w:szCs w:val="72"/>
                              </w:rPr>
                              <w:t>l</w:t>
                            </w:r>
                            <w:r w:rsidR="003533AF" w:rsidRPr="00157791">
                              <w:rPr>
                                <w:b/>
                                <w:sz w:val="72"/>
                                <w:szCs w:val="72"/>
                              </w:rPr>
                              <w:t>ang</w:t>
                            </w:r>
                            <w:proofErr w:type="gramEnd"/>
                          </w:p>
                          <w:p w:rsidR="008E0B9F" w:rsidRPr="008E0B9F" w:rsidRDefault="008E0B9F" w:rsidP="008E0B9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-16.95pt;margin-top:241.8pt;width:252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" fillcolor="#cff" stroked="f">
                <v:fill opacity="32896f"/>
                <v:textbox>
                  <w:txbxContent>
                    <w:p w:rsidR="00EF4F4E" w:rsidRPr="00157791" w:rsidRDefault="0090505D" w:rsidP="00157791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157791">
                        <w:rPr>
                          <w:b/>
                          <w:sz w:val="72"/>
                          <w:szCs w:val="72"/>
                        </w:rPr>
                        <w:t>l</w:t>
                      </w:r>
                      <w:r w:rsidR="003533AF" w:rsidRPr="00157791">
                        <w:rPr>
                          <w:b/>
                          <w:sz w:val="72"/>
                          <w:szCs w:val="72"/>
                        </w:rPr>
                        <w:t>ang</w:t>
                      </w:r>
                      <w:proofErr w:type="gramEnd"/>
                    </w:p>
                    <w:p w:rsidR="008E0B9F" w:rsidRPr="008E0B9F" w:rsidRDefault="008E0B9F" w:rsidP="008E0B9F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47789" wp14:editId="6D4A790D">
                <wp:simplePos x="0" y="0"/>
                <wp:positionH relativeFrom="column">
                  <wp:posOffset>9372600</wp:posOffset>
                </wp:positionH>
                <wp:positionV relativeFrom="paragraph">
                  <wp:posOffset>2803525</wp:posOffset>
                </wp:positionV>
                <wp:extent cx="0" cy="3482975"/>
                <wp:effectExtent l="38735" t="38735" r="46990" b="46990"/>
                <wp:wrapNone/>
                <wp:docPr id="15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29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8pt,220.7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12EBB5" wp14:editId="39E96A47">
                <wp:simplePos x="0" y="0"/>
                <wp:positionH relativeFrom="column">
                  <wp:posOffset>7772400</wp:posOffset>
                </wp:positionH>
                <wp:positionV relativeFrom="paragraph">
                  <wp:posOffset>2803525</wp:posOffset>
                </wp:positionV>
                <wp:extent cx="1600200" cy="0"/>
                <wp:effectExtent l="38735" t="38735" r="46990" b="46990"/>
                <wp:wrapNone/>
                <wp:docPr id="1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2pt,220.75pt" to="738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t9EQIAACsEAAAOAAAAZHJzL2Uyb0RvYy54bWysU8GO2yAQvVfqPyDuie3U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9EF25F" wp14:editId="4EC4F26A">
                <wp:simplePos x="0" y="0"/>
                <wp:positionH relativeFrom="column">
                  <wp:posOffset>6172200</wp:posOffset>
                </wp:positionH>
                <wp:positionV relativeFrom="paragraph">
                  <wp:posOffset>2803525</wp:posOffset>
                </wp:positionV>
                <wp:extent cx="0" cy="511175"/>
                <wp:effectExtent l="38735" t="41910" r="46990" b="46990"/>
                <wp:wrapNone/>
                <wp:docPr id="1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117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20.75pt" to="486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94A66B" wp14:editId="05C155E1">
                <wp:simplePos x="0" y="0"/>
                <wp:positionH relativeFrom="column">
                  <wp:posOffset>6172200</wp:posOffset>
                </wp:positionH>
                <wp:positionV relativeFrom="paragraph">
                  <wp:posOffset>2803525</wp:posOffset>
                </wp:positionV>
                <wp:extent cx="1600200" cy="0"/>
                <wp:effectExtent l="38735" t="38735" r="46990" b="46990"/>
                <wp:wrapNone/>
                <wp:docPr id="1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20.75pt" to="612pt,2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847B7" wp14:editId="09B4336A">
                <wp:simplePos x="0" y="0"/>
                <wp:positionH relativeFrom="column">
                  <wp:posOffset>6172200</wp:posOffset>
                </wp:positionH>
                <wp:positionV relativeFrom="paragraph">
                  <wp:posOffset>3194050</wp:posOffset>
                </wp:positionV>
                <wp:extent cx="0" cy="1143000"/>
                <wp:effectExtent l="38735" t="38735" r="46990" b="46990"/>
                <wp:wrapNone/>
                <wp:docPr id="1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51.5pt" to="48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252D9E" wp14:editId="6A53E482">
                <wp:simplePos x="0" y="0"/>
                <wp:positionH relativeFrom="column">
                  <wp:posOffset>2971800</wp:posOffset>
                </wp:positionH>
                <wp:positionV relativeFrom="paragraph">
                  <wp:posOffset>4337050</wp:posOffset>
                </wp:positionV>
                <wp:extent cx="0" cy="1143000"/>
                <wp:effectExtent l="38735" t="38735" r="46990" b="46990"/>
                <wp:wrapNone/>
                <wp:docPr id="1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41.5pt" to="234pt,4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pTGgIAADU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722E76" wp14:editId="4A6D3989">
                <wp:simplePos x="0" y="0"/>
                <wp:positionH relativeFrom="column">
                  <wp:posOffset>4572000</wp:posOffset>
                </wp:positionH>
                <wp:positionV relativeFrom="paragraph">
                  <wp:posOffset>4337050</wp:posOffset>
                </wp:positionV>
                <wp:extent cx="1600200" cy="0"/>
                <wp:effectExtent l="38735" t="38735" r="46990" b="4699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41.5pt" to="486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452059" wp14:editId="05F6DF89">
                <wp:simplePos x="0" y="0"/>
                <wp:positionH relativeFrom="column">
                  <wp:posOffset>2971800</wp:posOffset>
                </wp:positionH>
                <wp:positionV relativeFrom="paragraph">
                  <wp:posOffset>4337050</wp:posOffset>
                </wp:positionV>
                <wp:extent cx="1600200" cy="0"/>
                <wp:effectExtent l="38735" t="38735" r="46990" b="46990"/>
                <wp:wrapNone/>
                <wp:docPr id="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41.5pt" to="5in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A3F24" wp14:editId="37854702">
                <wp:simplePos x="0" y="0"/>
                <wp:positionH relativeFrom="column">
                  <wp:posOffset>2971800</wp:posOffset>
                </wp:positionH>
                <wp:positionV relativeFrom="paragraph">
                  <wp:posOffset>4457700</wp:posOffset>
                </wp:positionV>
                <wp:extent cx="0" cy="1143000"/>
                <wp:effectExtent l="38735" t="38735" r="46990" b="46990"/>
                <wp:wrapNone/>
                <wp:docPr id="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01E62E" wp14:editId="56E82D01">
                <wp:simplePos x="0" y="0"/>
                <wp:positionH relativeFrom="column">
                  <wp:posOffset>1371600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735" t="38735" r="46990" b="4699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41pt" to="234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36558" wp14:editId="17239C9D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9601200" cy="0"/>
                <wp:effectExtent l="38735" t="38735" r="46990" b="46990"/>
                <wp:wrapNone/>
                <wp:docPr id="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95pt" to="73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BFCFD" wp14:editId="34655A77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0" cy="685800"/>
                <wp:effectExtent l="38735" t="38735" r="46990" b="46990"/>
                <wp:wrapNone/>
                <wp:docPr id="4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-18pt,4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" strokeweight="6pt"/>
            </w:pict>
          </mc:Fallback>
        </mc:AlternateContent>
      </w:r>
      <w:r w:rsidR="00BE38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4C57EE" wp14:editId="1ED610FE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1600200" cy="0"/>
                <wp:effectExtent l="38735" t="38735" r="46990" b="4699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41pt" to="108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" strokeweight="6pt"/>
            </w:pict>
          </mc:Fallback>
        </mc:AlternateContent>
      </w:r>
    </w:p>
    <w:sectPr w:rsidR="00272B3E" w:rsidRPr="00796AD3" w:rsidSect="00272B3E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3E"/>
    <w:rsid w:val="0015544F"/>
    <w:rsid w:val="00157791"/>
    <w:rsid w:val="001B5DC6"/>
    <w:rsid w:val="00232E70"/>
    <w:rsid w:val="00272B3E"/>
    <w:rsid w:val="002E14CA"/>
    <w:rsid w:val="003533AF"/>
    <w:rsid w:val="004E0CEB"/>
    <w:rsid w:val="00522029"/>
    <w:rsid w:val="005D2233"/>
    <w:rsid w:val="00690898"/>
    <w:rsid w:val="00696FCB"/>
    <w:rsid w:val="00796AD3"/>
    <w:rsid w:val="0081495F"/>
    <w:rsid w:val="008E0B9F"/>
    <w:rsid w:val="0090505D"/>
    <w:rsid w:val="009E4885"/>
    <w:rsid w:val="00BB3FDA"/>
    <w:rsid w:val="00BE38A4"/>
    <w:rsid w:val="00C2426A"/>
    <w:rsid w:val="00C5098F"/>
    <w:rsid w:val="00CE3288"/>
    <w:rsid w:val="00D343D6"/>
    <w:rsid w:val="00E677B6"/>
    <w:rsid w:val="00E72CA0"/>
    <w:rsid w:val="00ED7A37"/>
    <w:rsid w:val="00EF4F4E"/>
    <w:rsid w:val="00F8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A6DCDB25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Mariette Visser</cp:lastModifiedBy>
  <cp:revision>2</cp:revision>
  <cp:lastPrinted>2011-06-20T10:46:00Z</cp:lastPrinted>
  <dcterms:created xsi:type="dcterms:W3CDTF">2013-04-18T14:58:00Z</dcterms:created>
  <dcterms:modified xsi:type="dcterms:W3CDTF">2013-04-18T14:58:00Z</dcterms:modified>
</cp:coreProperties>
</file>