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01F" w:rsidRPr="0075501F" w:rsidRDefault="0075501F" w:rsidP="0075501F">
      <w:pPr>
        <w:jc w:val="right"/>
        <w:rPr>
          <w:rFonts w:ascii="Comic Sans MS" w:hAnsi="Comic Sans MS"/>
          <w:color w:val="FF0000"/>
          <w:sz w:val="40"/>
          <w:szCs w:val="40"/>
        </w:rPr>
      </w:pPr>
      <w:bookmarkStart w:id="0" w:name="_GoBack"/>
      <w:bookmarkEnd w:id="0"/>
      <w:r w:rsidRPr="0075501F">
        <w:rPr>
          <w:rFonts w:ascii="Comic Sans MS" w:hAnsi="Comic Sans MS"/>
          <w:noProof/>
          <w:sz w:val="96"/>
          <w:szCs w:val="96"/>
          <w:lang w:eastAsia="nl-NL"/>
        </w:rPr>
        <w:drawing>
          <wp:anchor distT="0" distB="0" distL="114300" distR="114300" simplePos="0" relativeHeight="251658240" behindDoc="0" locked="0" layoutInCell="1" allowOverlap="1" wp14:anchorId="31A8E3A2" wp14:editId="37318A34">
            <wp:simplePos x="0" y="0"/>
            <wp:positionH relativeFrom="column">
              <wp:posOffset>462280</wp:posOffset>
            </wp:positionH>
            <wp:positionV relativeFrom="paragraph">
              <wp:posOffset>-190500</wp:posOffset>
            </wp:positionV>
            <wp:extent cx="1094105" cy="1977390"/>
            <wp:effectExtent l="0" t="0" r="0" b="0"/>
            <wp:wrapSquare wrapText="bothSides"/>
            <wp:docPr id="1" name="Afbeelding 1" descr="http://images.mtvnn.com/12de0b55247b591dd04cc23d496fe295/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tvnn.com/12de0b55247b591dd04cc23d496fe295/original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2" r="28761"/>
                    <a:stretch/>
                  </pic:blipFill>
                  <pic:spPr bwMode="auto">
                    <a:xfrm>
                      <a:off x="0" y="0"/>
                      <a:ext cx="109410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5501F">
        <w:rPr>
          <w:rFonts w:ascii="Comic Sans MS" w:hAnsi="Comic Sans MS"/>
          <w:color w:val="FF0000"/>
          <w:sz w:val="40"/>
          <w:szCs w:val="40"/>
        </w:rPr>
        <w:tab/>
      </w:r>
      <w:r w:rsidRPr="0075501F">
        <w:rPr>
          <w:rFonts w:ascii="Comic Sans MS" w:hAnsi="Comic Sans MS"/>
          <w:color w:val="FF0000"/>
          <w:sz w:val="40"/>
          <w:szCs w:val="40"/>
        </w:rPr>
        <w:tab/>
      </w:r>
      <w:r w:rsidRPr="0075501F">
        <w:rPr>
          <w:rFonts w:ascii="Comic Sans MS" w:hAnsi="Comic Sans MS"/>
          <w:color w:val="FF0000"/>
          <w:sz w:val="40"/>
          <w:szCs w:val="40"/>
        </w:rPr>
        <w:tab/>
      </w:r>
      <w:r w:rsidRPr="0075501F">
        <w:rPr>
          <w:rFonts w:ascii="Comic Sans MS" w:hAnsi="Comic Sans MS"/>
          <w:color w:val="FF0000"/>
          <w:sz w:val="40"/>
          <w:szCs w:val="40"/>
        </w:rPr>
        <w:tab/>
      </w:r>
      <w:r w:rsidRPr="0075501F">
        <w:rPr>
          <w:rFonts w:ascii="Comic Sans MS" w:hAnsi="Comic Sans MS"/>
          <w:color w:val="FF0000"/>
          <w:sz w:val="40"/>
          <w:szCs w:val="40"/>
        </w:rPr>
        <w:tab/>
        <w:t>Thema: op reis</w:t>
      </w:r>
    </w:p>
    <w:p w:rsidR="00B35070" w:rsidRPr="0075501F" w:rsidRDefault="0075501F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 xml:space="preserve">  </w:t>
      </w:r>
      <w:r w:rsidR="00B35070" w:rsidRPr="0075501F">
        <w:rPr>
          <w:rFonts w:ascii="Comic Sans MS" w:hAnsi="Comic Sans MS"/>
          <w:sz w:val="96"/>
          <w:szCs w:val="96"/>
        </w:rPr>
        <w:t>de landkaart</w:t>
      </w:r>
    </w:p>
    <w:p w:rsidR="0075501F" w:rsidRDefault="0075501F" w:rsidP="005D663A">
      <w:pPr>
        <w:pStyle w:val="Geenafstand"/>
        <w:jc w:val="both"/>
        <w:rPr>
          <w:sz w:val="40"/>
          <w:szCs w:val="40"/>
        </w:rPr>
      </w:pPr>
    </w:p>
    <w:p w:rsidR="00B35070" w:rsidRPr="005D663A" w:rsidRDefault="00943DE9" w:rsidP="005D663A">
      <w:pPr>
        <w:pStyle w:val="Geenafstand"/>
        <w:jc w:val="both"/>
        <w:rPr>
          <w:sz w:val="40"/>
          <w:szCs w:val="40"/>
        </w:rPr>
      </w:pPr>
      <w:r w:rsidRPr="00A706AC">
        <w:rPr>
          <w:sz w:val="40"/>
          <w:szCs w:val="40"/>
        </w:rPr>
        <w:t>Op een landkaart zie je de wereld of een deel van de werel</w:t>
      </w:r>
      <w:r w:rsidR="00052C2A" w:rsidRPr="00A706AC">
        <w:rPr>
          <w:sz w:val="40"/>
          <w:szCs w:val="40"/>
        </w:rPr>
        <w:t>d vanuit de lucht</w:t>
      </w:r>
      <w:r w:rsidR="00E9336B">
        <w:rPr>
          <w:sz w:val="40"/>
          <w:szCs w:val="40"/>
        </w:rPr>
        <w:t xml:space="preserve">. </w:t>
      </w:r>
      <w:r w:rsidR="00435565">
        <w:rPr>
          <w:sz w:val="40"/>
          <w:szCs w:val="40"/>
        </w:rPr>
        <w:t>Op de landkaart staan alle landen en zeeën van de wereld in het klein getekend.</w:t>
      </w:r>
    </w:p>
    <w:p w:rsidR="00B35070" w:rsidRDefault="00B35070"/>
    <w:p w:rsidR="0075501F" w:rsidRDefault="0075501F"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1A8F569C" wp14:editId="07FA4C4F">
            <wp:simplePos x="0" y="0"/>
            <wp:positionH relativeFrom="column">
              <wp:posOffset>-2290445</wp:posOffset>
            </wp:positionH>
            <wp:positionV relativeFrom="paragraph">
              <wp:posOffset>3624580</wp:posOffset>
            </wp:positionV>
            <wp:extent cx="3286125" cy="2495550"/>
            <wp:effectExtent l="342900" t="495300" r="276225" b="476250"/>
            <wp:wrapNone/>
            <wp:docPr id="2" name="Afbeelding 2" descr="http://i1.ytimg.com/vi/5Y8_5v-jBz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1.ytimg.com/vi/5Y8_5v-jBz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2" t="11767" r="21689" b="11118"/>
                    <a:stretch/>
                  </pic:blipFill>
                  <pic:spPr bwMode="auto">
                    <a:xfrm rot="20393754">
                      <a:off x="0" y="0"/>
                      <a:ext cx="3286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36677EB0" wp14:editId="3B7401F3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5391150" cy="6566535"/>
            <wp:effectExtent l="0" t="0" r="0" b="0"/>
            <wp:wrapSquare wrapText="bothSides"/>
            <wp:docPr id="3" name="Afbeelding 3" descr="Karte Niederl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rte Niederland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6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01F" w:rsidSect="007550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070"/>
    <w:rsid w:val="00052C2A"/>
    <w:rsid w:val="00147BBC"/>
    <w:rsid w:val="001E0B69"/>
    <w:rsid w:val="001E33F2"/>
    <w:rsid w:val="00435565"/>
    <w:rsid w:val="005D663A"/>
    <w:rsid w:val="0075501F"/>
    <w:rsid w:val="007663EA"/>
    <w:rsid w:val="0079750A"/>
    <w:rsid w:val="007B4601"/>
    <w:rsid w:val="008054D6"/>
    <w:rsid w:val="00943DE9"/>
    <w:rsid w:val="00A46108"/>
    <w:rsid w:val="00A706AC"/>
    <w:rsid w:val="00B35070"/>
    <w:rsid w:val="00BA500D"/>
    <w:rsid w:val="00C925D5"/>
    <w:rsid w:val="00CD717B"/>
    <w:rsid w:val="00E21840"/>
    <w:rsid w:val="00E9336B"/>
    <w:rsid w:val="00F95699"/>
    <w:rsid w:val="00FF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FF94F853-25EF-413B-A8C6-CEC252CD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3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5070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A706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4E720E20</Template>
  <TotalTime>1</TotalTime>
  <Pages>1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 Doelkahar</dc:creator>
  <cp:lastModifiedBy>Mariette Visser</cp:lastModifiedBy>
  <cp:revision>2</cp:revision>
  <dcterms:created xsi:type="dcterms:W3CDTF">2014-06-23T12:08:00Z</dcterms:created>
  <dcterms:modified xsi:type="dcterms:W3CDTF">2014-06-23T12:08:00Z</dcterms:modified>
</cp:coreProperties>
</file>