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B7" w:rsidRDefault="002E34B7">
      <w:bookmarkStart w:id="0" w:name="_GoBack"/>
      <w:bookmarkEnd w:id="0"/>
    </w:p>
    <w:p w:rsidR="002E34B7" w:rsidRDefault="002E34B7"/>
    <w:p w:rsidR="002E34B7" w:rsidRDefault="002E34B7"/>
    <w:p w:rsidR="002E34B7" w:rsidRDefault="002E34B7"/>
    <w:p w:rsidR="002E34B7" w:rsidRPr="00EB7B8E" w:rsidRDefault="00EB7B8E" w:rsidP="00EB7B8E">
      <w:pPr>
        <w:ind w:left="10620" w:firstLine="708"/>
        <w:rPr>
          <w:color w:val="0000FF"/>
          <w:sz w:val="48"/>
          <w:szCs w:val="48"/>
        </w:rPr>
      </w:pPr>
      <w:r w:rsidRPr="00EB7B8E">
        <w:rPr>
          <w:color w:val="0000FF"/>
          <w:sz w:val="48"/>
          <w:szCs w:val="48"/>
        </w:rPr>
        <w:t>Thema brr, wat koud!</w:t>
      </w:r>
    </w:p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Pr="00EB7B8E" w:rsidRDefault="00EB7B8E" w:rsidP="00EB7B8E">
      <w:pPr>
        <w:ind w:left="1416" w:firstLine="708"/>
        <w:rPr>
          <w:b/>
          <w:sz w:val="48"/>
          <w:szCs w:val="48"/>
        </w:rPr>
      </w:pPr>
      <w:r w:rsidRPr="00EB7B8E">
        <w:rPr>
          <w:b/>
          <w:sz w:val="48"/>
          <w:szCs w:val="48"/>
        </w:rPr>
        <w:t xml:space="preserve">De sneeuw: </w:t>
      </w:r>
      <w:r w:rsidRPr="00EB7B8E">
        <w:rPr>
          <w:rStyle w:val="Zwaar"/>
          <w:b w:val="0"/>
          <w:sz w:val="48"/>
          <w:szCs w:val="48"/>
        </w:rPr>
        <w:t>water dat als witte vlokken uit de lucht valt</w:t>
      </w:r>
    </w:p>
    <w:p w:rsidR="00EB7B8E" w:rsidRPr="00EB7B8E" w:rsidRDefault="00EB7B8E" w:rsidP="00EB7B8E">
      <w:pPr>
        <w:ind w:left="1416" w:firstLine="708"/>
        <w:rPr>
          <w:b/>
          <w:sz w:val="48"/>
          <w:szCs w:val="48"/>
        </w:rPr>
      </w:pPr>
    </w:p>
    <w:p w:rsidR="002F13B8" w:rsidRDefault="00EB7B8E" w:rsidP="00EB7B8E">
      <w:pPr>
        <w:ind w:left="2124"/>
        <w:rPr>
          <w:bCs/>
          <w:sz w:val="48"/>
          <w:szCs w:val="48"/>
        </w:rPr>
      </w:pPr>
      <w:r w:rsidRPr="00EB7B8E">
        <w:rPr>
          <w:b/>
          <w:sz w:val="48"/>
          <w:szCs w:val="48"/>
        </w:rPr>
        <w:t>De sneeuwvlok:</w:t>
      </w:r>
      <w:r>
        <w:rPr>
          <w:b/>
          <w:sz w:val="48"/>
          <w:szCs w:val="48"/>
        </w:rPr>
        <w:t xml:space="preserve"> </w:t>
      </w:r>
      <w:r w:rsidR="002F13B8" w:rsidRPr="002F13B8">
        <w:rPr>
          <w:sz w:val="48"/>
          <w:szCs w:val="48"/>
        </w:rPr>
        <w:t>kleine</w:t>
      </w:r>
      <w:r w:rsidR="002F13B8">
        <w:rPr>
          <w:b/>
          <w:sz w:val="48"/>
          <w:szCs w:val="48"/>
        </w:rPr>
        <w:t xml:space="preserve"> </w:t>
      </w:r>
      <w:r w:rsidRPr="00EB7B8E">
        <w:rPr>
          <w:bCs/>
          <w:sz w:val="48"/>
          <w:szCs w:val="48"/>
        </w:rPr>
        <w:t xml:space="preserve">stukjes ijs met veel lucht die aan elkaar vast </w:t>
      </w:r>
    </w:p>
    <w:p w:rsidR="00EB7B8E" w:rsidRPr="00EB7B8E" w:rsidRDefault="002F13B8" w:rsidP="00EB7B8E">
      <w:pPr>
        <w:ind w:left="2124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</w:t>
      </w:r>
      <w:r w:rsidR="00EB7B8E" w:rsidRPr="00EB7B8E">
        <w:rPr>
          <w:bCs/>
          <w:sz w:val="48"/>
          <w:szCs w:val="48"/>
        </w:rPr>
        <w:t xml:space="preserve">één vlok van sneeuw </w:t>
      </w:r>
      <w:r>
        <w:rPr>
          <w:bCs/>
          <w:sz w:val="48"/>
          <w:szCs w:val="48"/>
        </w:rPr>
        <w:t>maken.</w:t>
      </w:r>
    </w:p>
    <w:p w:rsidR="00EB7B8E" w:rsidRPr="00EB7B8E" w:rsidRDefault="00EB7B8E" w:rsidP="00EB7B8E">
      <w:pPr>
        <w:ind w:left="1416" w:firstLine="708"/>
        <w:rPr>
          <w:b/>
          <w:sz w:val="48"/>
          <w:szCs w:val="48"/>
        </w:rPr>
      </w:pPr>
    </w:p>
    <w:p w:rsidR="00EB7B8E" w:rsidRPr="00EB7B8E" w:rsidRDefault="00EB7B8E" w:rsidP="00EB7B8E">
      <w:pPr>
        <w:ind w:left="1416" w:firstLine="708"/>
        <w:rPr>
          <w:b/>
          <w:sz w:val="48"/>
          <w:szCs w:val="48"/>
        </w:rPr>
      </w:pPr>
      <w:r w:rsidRPr="00EB7B8E">
        <w:rPr>
          <w:b/>
          <w:sz w:val="48"/>
          <w:szCs w:val="48"/>
        </w:rPr>
        <w:t>De sneeuwbal:</w:t>
      </w:r>
      <w:r>
        <w:rPr>
          <w:b/>
          <w:sz w:val="48"/>
          <w:szCs w:val="48"/>
        </w:rPr>
        <w:t xml:space="preserve"> </w:t>
      </w:r>
      <w:r w:rsidRPr="00EB7B8E">
        <w:rPr>
          <w:sz w:val="48"/>
          <w:szCs w:val="48"/>
        </w:rPr>
        <w:t>een bal gemaakt van sneeuw.</w:t>
      </w:r>
    </w:p>
    <w:p w:rsidR="00EB7B8E" w:rsidRPr="00EB7B8E" w:rsidRDefault="00EB7B8E" w:rsidP="00EB7B8E">
      <w:pPr>
        <w:ind w:left="1416" w:firstLine="708"/>
        <w:rPr>
          <w:b/>
          <w:sz w:val="48"/>
          <w:szCs w:val="48"/>
        </w:rPr>
      </w:pPr>
    </w:p>
    <w:p w:rsidR="00EB7B8E" w:rsidRPr="00EB7B8E" w:rsidRDefault="00EB7B8E" w:rsidP="00EB7B8E">
      <w:pPr>
        <w:ind w:left="1416" w:firstLine="708"/>
        <w:rPr>
          <w:b/>
          <w:sz w:val="48"/>
          <w:szCs w:val="48"/>
        </w:rPr>
      </w:pPr>
      <w:r w:rsidRPr="00EB7B8E">
        <w:rPr>
          <w:b/>
          <w:sz w:val="48"/>
          <w:szCs w:val="48"/>
        </w:rPr>
        <w:t>De sneeuwpop:</w:t>
      </w:r>
      <w:r>
        <w:rPr>
          <w:b/>
          <w:sz w:val="48"/>
          <w:szCs w:val="48"/>
        </w:rPr>
        <w:t xml:space="preserve"> </w:t>
      </w:r>
      <w:r w:rsidRPr="00EB7B8E">
        <w:rPr>
          <w:sz w:val="48"/>
          <w:szCs w:val="48"/>
        </w:rPr>
        <w:t>pop die je maakt van sneeuw</w:t>
      </w:r>
    </w:p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2E34B7" w:rsidRDefault="002E34B7"/>
    <w:p w:rsidR="001803B8" w:rsidRDefault="002F13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4126230</wp:posOffset>
                </wp:positionV>
                <wp:extent cx="2335530" cy="670560"/>
                <wp:effectExtent l="15240" t="18415" r="20955" b="15875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5530" cy="6705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45pt,324.9pt" to="610.3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1238250</wp:posOffset>
                </wp:positionV>
                <wp:extent cx="1379220" cy="1551305"/>
                <wp:effectExtent l="18415" t="16510" r="21590" b="2286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9220" cy="15513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5pt,97.5pt" to="519.5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2789555</wp:posOffset>
                </wp:positionV>
                <wp:extent cx="2042160" cy="276860"/>
                <wp:effectExtent l="16510" t="15240" r="17780" b="22225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2160" cy="276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05pt,219.65pt" to="294.85pt,2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6598285</wp:posOffset>
                </wp:positionH>
                <wp:positionV relativeFrom="paragraph">
                  <wp:posOffset>257810</wp:posOffset>
                </wp:positionV>
                <wp:extent cx="3516630" cy="2279015"/>
                <wp:effectExtent l="0" t="0" r="76835" b="7556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22790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B8E" w:rsidRDefault="002F13B8" w:rsidP="00153C7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9835" cy="1687830"/>
                                  <wp:effectExtent l="0" t="0" r="5715" b="7620"/>
                                  <wp:docPr id="53" name="irc_mi" descr="http://www.wired.com/insights/wp-content/uploads/2013/03/snow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wired.com/insights/wp-content/uploads/2013/03/snow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835" cy="168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B8E" w:rsidRPr="00834B9D" w:rsidRDefault="00EB7B8E" w:rsidP="00153C7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 sneeuwbal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19.55pt;margin-top:20.3pt;width:276.9pt;height:1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EB7B8E" w:rsidRDefault="002F13B8" w:rsidP="00153C7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9835" cy="1687830"/>
                            <wp:effectExtent l="0" t="0" r="5715" b="7620"/>
                            <wp:docPr id="53" name="irc_mi" descr="http://www.wired.com/insights/wp-content/uploads/2013/03/snow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wired.com/insights/wp-content/uploads/2013/03/snow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835" cy="168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B8E" w:rsidRPr="00834B9D" w:rsidRDefault="00EB7B8E" w:rsidP="00153C7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de sneeuwbal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2789555</wp:posOffset>
                </wp:positionV>
                <wp:extent cx="3598545" cy="1349375"/>
                <wp:effectExtent l="39370" t="43815" r="114935" b="12128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13493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7B8E" w:rsidRDefault="002F13B8" w:rsidP="00153C7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48355" cy="759460"/>
                                  <wp:effectExtent l="0" t="0" r="4445" b="2540"/>
                                  <wp:docPr id="42" name="irc_mi" descr="http://writingsofamrs.files.wordpress.com/2013/11/snow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ritingsofamrs.files.wordpress.com/2013/11/snow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355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B8E" w:rsidRDefault="00EB7B8E" w:rsidP="00153C7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sneeuw</w:t>
                            </w:r>
                          </w:p>
                          <w:p w:rsidR="00EB7B8E" w:rsidRPr="001803B8" w:rsidRDefault="00EB7B8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94.85pt;margin-top:219.65pt;width:283.35pt;height:10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" fillcolor="#cff" strokeweight="6pt">
                <v:shadow on="t" opacity=".5" offset="6pt,6pt"/>
                <v:textbox>
                  <w:txbxContent>
                    <w:p w:rsidR="00EB7B8E" w:rsidRDefault="002F13B8" w:rsidP="00153C7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48355" cy="759460"/>
                            <wp:effectExtent l="0" t="0" r="4445" b="2540"/>
                            <wp:docPr id="42" name="irc_mi" descr="http://writingsofamrs.files.wordpress.com/2013/11/snow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ritingsofamrs.files.wordpress.com/2013/11/snow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355" cy="759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B8E" w:rsidRDefault="00EB7B8E" w:rsidP="00153C7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sneeuw</w:t>
                      </w:r>
                    </w:p>
                    <w:p w:rsidR="00EB7B8E" w:rsidRPr="001803B8" w:rsidRDefault="00EB7B8E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4796790</wp:posOffset>
                </wp:positionV>
                <wp:extent cx="3615055" cy="1885315"/>
                <wp:effectExtent l="0" t="3175" r="72390" b="7366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18853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B8E" w:rsidRDefault="00EB7B8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B7B8E" w:rsidRDefault="002F13B8" w:rsidP="00A60F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5595" cy="1083310"/>
                                  <wp:effectExtent l="0" t="0" r="1905" b="2540"/>
                                  <wp:docPr id="83" name="Afbeelding 6" descr="sneeuwvl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6" descr="sneeuwvl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595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B8E" w:rsidRPr="00153C73" w:rsidRDefault="00EB7B8E" w:rsidP="00153C7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53C73">
                              <w:rPr>
                                <w:sz w:val="56"/>
                                <w:szCs w:val="56"/>
                              </w:rPr>
                              <w:t>de sneeuwvlok</w:t>
                            </w:r>
                          </w:p>
                          <w:p w:rsidR="00EB7B8E" w:rsidRDefault="00EB7B8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B7B8E" w:rsidRPr="001803B8" w:rsidRDefault="00EB7B8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61.15pt;margin-top:377.7pt;width:284.65pt;height:1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" fillcolor="#cff" stroked="f">
                <v:shadow on="t" opacity=".5" offset="6pt,6pt"/>
                <v:textbox>
                  <w:txbxContent>
                    <w:p w:rsidR="00EB7B8E" w:rsidRDefault="00EB7B8E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EB7B8E" w:rsidRDefault="002F13B8" w:rsidP="00A60F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5595" cy="1083310"/>
                            <wp:effectExtent l="0" t="0" r="1905" b="2540"/>
                            <wp:docPr id="83" name="Afbeelding 6" descr="sneeuwvl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6" descr="sneeuwvl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595" cy="108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B8E" w:rsidRPr="00153C73" w:rsidRDefault="00EB7B8E" w:rsidP="00153C7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53C73">
                        <w:rPr>
                          <w:sz w:val="56"/>
                          <w:szCs w:val="56"/>
                        </w:rPr>
                        <w:t>de sneeuwvlok</w:t>
                      </w:r>
                    </w:p>
                    <w:p w:rsidR="00EB7B8E" w:rsidRDefault="00EB7B8E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EB7B8E" w:rsidRPr="001803B8" w:rsidRDefault="00EB7B8E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3066415</wp:posOffset>
                </wp:positionV>
                <wp:extent cx="2451100" cy="3531235"/>
                <wp:effectExtent l="0" t="0" r="73025" b="7239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35312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B8E" w:rsidRDefault="002F13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2912110"/>
                                  <wp:effectExtent l="0" t="0" r="0" b="2540"/>
                                  <wp:docPr id="23" name="irc_mi" descr="http://2.bp.blogspot.com/_9sQX04dC6AI/TRIGjIxsXfI/AAAAAAAAAa8/1QiYL4VkJnI/s1600/sneeuwp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9sQX04dC6AI/TRIGjIxsXfI/AAAAAAAAAa8/1QiYL4VkJnI/s1600/sneeuwp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291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B8E" w:rsidRPr="00834B9D" w:rsidRDefault="00EB7B8E" w:rsidP="002E34B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 sneeuwpop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56.25pt;margin-top:241.45pt;width:193pt;height:27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EB7B8E" w:rsidRDefault="002F13B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2912110"/>
                            <wp:effectExtent l="0" t="0" r="0" b="2540"/>
                            <wp:docPr id="23" name="irc_mi" descr="http://2.bp.blogspot.com/_9sQX04dC6AI/TRIGjIxsXfI/AAAAAAAAAa8/1QiYL4VkJnI/s1600/sneeuwp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2.bp.blogspot.com/_9sQX04dC6AI/TRIGjIxsXfI/AAAAAAAAAa8/1QiYL4VkJnI/s1600/sneeuwp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291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B8E" w:rsidRPr="00834B9D" w:rsidRDefault="00EB7B8E" w:rsidP="002E34B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de sneeuwpop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533120" cy="8848725"/>
            <wp:effectExtent l="0" t="0" r="0" b="9525"/>
            <wp:docPr id="258" name="irc_mi" descr="http://static.zoom.nl/DC468650EE89282294A40C9F1F13CD0B-sneeuw-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zoom.nl/DC468650EE89282294A40C9F1F13CD0B-sneeuw-w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3B8" w:rsidSect="00EB7B8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33BE4"/>
    <w:rsid w:val="00153C73"/>
    <w:rsid w:val="001803B8"/>
    <w:rsid w:val="002E34B7"/>
    <w:rsid w:val="002F13B8"/>
    <w:rsid w:val="006826F6"/>
    <w:rsid w:val="006D011B"/>
    <w:rsid w:val="00766707"/>
    <w:rsid w:val="0077757A"/>
    <w:rsid w:val="007851D2"/>
    <w:rsid w:val="00834B9D"/>
    <w:rsid w:val="0092215E"/>
    <w:rsid w:val="00A60F70"/>
    <w:rsid w:val="00EB7B8E"/>
    <w:rsid w:val="00F2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EB7B8E"/>
    <w:rPr>
      <w:b/>
      <w:bCs/>
    </w:rPr>
  </w:style>
  <w:style w:type="paragraph" w:styleId="Ballontekst">
    <w:name w:val="Balloon Text"/>
    <w:basedOn w:val="Standaard"/>
    <w:link w:val="BallontekstChar"/>
    <w:rsid w:val="0076670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66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EB7B8E"/>
    <w:rPr>
      <w:b/>
      <w:bCs/>
    </w:rPr>
  </w:style>
  <w:style w:type="paragraph" w:styleId="Ballontekst">
    <w:name w:val="Balloon Text"/>
    <w:basedOn w:val="Standaard"/>
    <w:link w:val="BallontekstChar"/>
    <w:rsid w:val="0076670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66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4BB02EA7</Template>
  <TotalTime>0</TotalTime>
  <Pages>2</Pages>
  <Words>47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 van Leeuwen</cp:lastModifiedBy>
  <cp:revision>2</cp:revision>
  <dcterms:created xsi:type="dcterms:W3CDTF">2013-12-18T11:03:00Z</dcterms:created>
  <dcterms:modified xsi:type="dcterms:W3CDTF">2013-12-18T11:03:00Z</dcterms:modified>
</cp:coreProperties>
</file>