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238" w:rsidRDefault="00EF2238">
      <w:pPr>
        <w:rPr>
          <w:b/>
          <w:sz w:val="56"/>
          <w:szCs w:val="56"/>
        </w:rPr>
      </w:pPr>
      <w:bookmarkStart w:id="0" w:name="_GoBack"/>
      <w:bookmarkEnd w:id="0"/>
    </w:p>
    <w:p w:rsidR="00B535DA" w:rsidRDefault="00827D75" w:rsidP="00F52690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3812540" cy="26727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DA" w:rsidRDefault="00B535DA">
      <w:pPr>
        <w:rPr>
          <w:b/>
          <w:sz w:val="56"/>
          <w:szCs w:val="56"/>
        </w:rPr>
      </w:pPr>
    </w:p>
    <w:p w:rsidR="00EF2238" w:rsidRPr="00B535DA" w:rsidRDefault="00B535DA" w:rsidP="00F52690">
      <w:pPr>
        <w:rPr>
          <w:bCs/>
          <w:sz w:val="56"/>
          <w:szCs w:val="56"/>
        </w:rPr>
      </w:pPr>
      <w:r>
        <w:rPr>
          <w:b/>
          <w:sz w:val="56"/>
          <w:szCs w:val="56"/>
        </w:rPr>
        <w:t>b</w:t>
      </w:r>
      <w:r w:rsidRPr="00B535DA">
        <w:rPr>
          <w:b/>
          <w:sz w:val="56"/>
          <w:szCs w:val="56"/>
        </w:rPr>
        <w:t xml:space="preserve">lind: </w:t>
      </w:r>
      <w:r w:rsidRPr="00B535DA">
        <w:rPr>
          <w:bCs/>
          <w:sz w:val="56"/>
          <w:szCs w:val="56"/>
        </w:rPr>
        <w:t>als je met je ogen niets kan zien</w:t>
      </w:r>
    </w:p>
    <w:p w:rsidR="00B535DA" w:rsidRPr="00B535DA" w:rsidRDefault="00B535DA" w:rsidP="00F52690">
      <w:pPr>
        <w:rPr>
          <w:b/>
          <w:bCs/>
          <w:sz w:val="56"/>
          <w:szCs w:val="56"/>
        </w:rPr>
      </w:pPr>
    </w:p>
    <w:p w:rsidR="00B535DA" w:rsidRPr="00B535DA" w:rsidRDefault="00B535DA" w:rsidP="00F52690">
      <w:pPr>
        <w:rPr>
          <w:bCs/>
          <w:sz w:val="56"/>
          <w:szCs w:val="56"/>
        </w:rPr>
      </w:pPr>
      <w:r>
        <w:rPr>
          <w:b/>
          <w:bCs/>
          <w:sz w:val="56"/>
          <w:szCs w:val="56"/>
        </w:rPr>
        <w:t>d</w:t>
      </w:r>
      <w:r w:rsidRPr="00B535DA">
        <w:rPr>
          <w:b/>
          <w:bCs/>
          <w:sz w:val="56"/>
          <w:szCs w:val="56"/>
        </w:rPr>
        <w:t xml:space="preserve">oof: </w:t>
      </w:r>
      <w:r w:rsidRPr="00B535DA">
        <w:rPr>
          <w:bCs/>
          <w:sz w:val="56"/>
          <w:szCs w:val="56"/>
        </w:rPr>
        <w:t>als je slecht of helemaal niet kunt horen.</w:t>
      </w:r>
    </w:p>
    <w:p w:rsidR="00B535DA" w:rsidRPr="00B535DA" w:rsidRDefault="00B535DA" w:rsidP="00F52690">
      <w:pPr>
        <w:rPr>
          <w:bCs/>
          <w:sz w:val="56"/>
          <w:szCs w:val="56"/>
        </w:rPr>
      </w:pPr>
    </w:p>
    <w:p w:rsidR="00B535DA" w:rsidRPr="00B535DA" w:rsidRDefault="00B535DA" w:rsidP="00F52690">
      <w:pPr>
        <w:rPr>
          <w:b/>
          <w:sz w:val="56"/>
          <w:szCs w:val="56"/>
        </w:rPr>
      </w:pPr>
      <w:r>
        <w:rPr>
          <w:b/>
          <w:bCs/>
          <w:sz w:val="56"/>
          <w:szCs w:val="56"/>
        </w:rPr>
        <w:t>s</w:t>
      </w:r>
      <w:r w:rsidRPr="00B535DA">
        <w:rPr>
          <w:b/>
          <w:bCs/>
          <w:sz w:val="56"/>
          <w:szCs w:val="56"/>
        </w:rPr>
        <w:t>tom:</w:t>
      </w:r>
      <w:r w:rsidRPr="00B535DA">
        <w:rPr>
          <w:sz w:val="56"/>
          <w:szCs w:val="56"/>
        </w:rPr>
        <w:t xml:space="preserve"> </w:t>
      </w:r>
      <w:r>
        <w:rPr>
          <w:sz w:val="56"/>
          <w:szCs w:val="56"/>
        </w:rPr>
        <w:t>iemand</w:t>
      </w:r>
      <w:r w:rsidRPr="00B535DA">
        <w:rPr>
          <w:sz w:val="56"/>
          <w:szCs w:val="56"/>
        </w:rPr>
        <w:t xml:space="preserve"> die niet kan praten.</w:t>
      </w:r>
    </w:p>
    <w:p w:rsidR="00747AB6" w:rsidRPr="00B535DA" w:rsidRDefault="00A56CFF">
      <w:pPr>
        <w:rPr>
          <w:sz w:val="56"/>
          <w:szCs w:val="56"/>
        </w:rPr>
      </w:pPr>
      <w:r w:rsidRPr="00B535DA">
        <w:rPr>
          <w:sz w:val="56"/>
          <w:szCs w:val="56"/>
        </w:rPr>
        <w:br w:type="page"/>
      </w:r>
      <w:r w:rsidR="00827D75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0E15" w:rsidRDefault="00F20E1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F20E15" w:rsidRDefault="00827D7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4560" cy="149098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0E15" w:rsidRDefault="00F20E1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F20E15" w:rsidRPr="005A0124" w:rsidRDefault="00827D7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9285" cy="1899285"/>
                                  <wp:effectExtent l="0" t="0" r="5715" b="5715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285" cy="189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7pt;margin-top:99pt;width:189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" strokeweight="3pt">
                <v:shadow on="t" opacity=".5" offset="6pt,6pt"/>
                <v:textbox>
                  <w:txbxContent>
                    <w:p w:rsidR="00F20E15" w:rsidRDefault="00F20E1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F20E15" w:rsidRDefault="00F20E1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F20E15" w:rsidRDefault="00827D7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4560" cy="149098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149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0E15" w:rsidRDefault="00F20E1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F20E15" w:rsidRPr="005A0124" w:rsidRDefault="00827D7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9285" cy="1899285"/>
                            <wp:effectExtent l="0" t="0" r="5715" b="5715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9285" cy="189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7D7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2C7F06" w:rsidRDefault="002C7F06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2C7F06" w:rsidRDefault="002C7F06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827D75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069340"/>
                                  <wp:effectExtent l="0" t="0" r="0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2C7F06" w:rsidRDefault="002C7F06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2C7F06" w:rsidRDefault="002C7F06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827D7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673860"/>
                                  <wp:effectExtent l="0" t="0" r="0" b="254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0E15" w:rsidRPr="005A0124" w:rsidRDefault="00F20E1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459pt;margin-top:99pt;width:189pt;height:3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" strokeweight="3pt">
                <v:shadow on="t" opacity=".5" offset="6pt,6pt"/>
                <v:textbox>
                  <w:txbxContent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2C7F06" w:rsidRDefault="002C7F06" w:rsidP="005A0124">
                      <w:pPr>
                        <w:rPr>
                          <w:noProof/>
                        </w:rPr>
                      </w:pPr>
                    </w:p>
                    <w:p w:rsidR="002C7F06" w:rsidRDefault="002C7F06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827D75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069340"/>
                            <wp:effectExtent l="0" t="0" r="0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06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2C7F06" w:rsidRDefault="002C7F06" w:rsidP="005A0124">
                      <w:pPr>
                        <w:rPr>
                          <w:noProof/>
                        </w:rPr>
                      </w:pPr>
                    </w:p>
                    <w:p w:rsidR="002C7F06" w:rsidRDefault="002C7F06" w:rsidP="005A0124">
                      <w:pPr>
                        <w:rPr>
                          <w:noProof/>
                        </w:rPr>
                      </w:pPr>
                    </w:p>
                    <w:p w:rsidR="00F20E15" w:rsidRDefault="00827D7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673860"/>
                            <wp:effectExtent l="0" t="0" r="0" b="2540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0E15" w:rsidRPr="005A0124" w:rsidRDefault="00F20E1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D7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827D75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223645"/>
                                  <wp:effectExtent l="0" t="0" r="0" b="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Default="00F20E1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F20E15" w:rsidRPr="005A0124" w:rsidRDefault="00827D7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3590" cy="1631950"/>
                                  <wp:effectExtent l="0" t="0" r="3810" b="6350"/>
                                  <wp:docPr id="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59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43pt;margin-top:99pt;width:189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" strokeweight="3pt">
                <v:shadow on="t" opacity=".5" offset="6pt,6pt"/>
                <v:textbox>
                  <w:txbxContent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827D75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223645"/>
                            <wp:effectExtent l="0" t="0" r="0" b="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22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Default="00F20E15" w:rsidP="005A0124">
                      <w:pPr>
                        <w:rPr>
                          <w:noProof/>
                        </w:rPr>
                      </w:pPr>
                    </w:p>
                    <w:p w:rsidR="00F20E15" w:rsidRPr="005A0124" w:rsidRDefault="00827D7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3590" cy="1631950"/>
                            <wp:effectExtent l="0" t="0" r="3810" b="6350"/>
                            <wp:docPr id="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59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7D7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0E15" w:rsidRPr="005A0124" w:rsidRDefault="006257D3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D</w:t>
                            </w:r>
                            <w:r w:rsidR="00F20E15">
                              <w:rPr>
                                <w:b/>
                                <w:sz w:val="60"/>
                                <w:szCs w:val="60"/>
                              </w:rPr>
                              <w:t>oof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43pt;margin-top:9pt;width:189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" strokeweight="3pt">
                <v:shadow on="t" opacity=".5" offset="6pt,6pt"/>
                <v:textbox>
                  <w:txbxContent>
                    <w:p w:rsidR="00F20E15" w:rsidRPr="005A0124" w:rsidRDefault="006257D3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D</w:t>
                      </w:r>
                      <w:r w:rsidR="00F20E15">
                        <w:rPr>
                          <w:b/>
                          <w:sz w:val="60"/>
                          <w:szCs w:val="60"/>
                        </w:rPr>
                        <w:t>oof</w:t>
                      </w:r>
                    </w:p>
                  </w:txbxContent>
                </v:textbox>
              </v:shape>
            </w:pict>
          </mc:Fallback>
        </mc:AlternateContent>
      </w:r>
      <w:r w:rsidR="00827D7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0E15" w:rsidRPr="005A0124" w:rsidRDefault="006257D3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S</w:t>
                            </w:r>
                            <w:r w:rsidR="00F20E15">
                              <w:rPr>
                                <w:b/>
                                <w:sz w:val="60"/>
                                <w:szCs w:val="60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59pt;margin-top:9pt;width:18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" strokeweight="3pt">
                <v:shadow on="t" opacity=".5" offset="6pt,6pt"/>
                <v:textbox>
                  <w:txbxContent>
                    <w:p w:rsidR="00F20E15" w:rsidRPr="005A0124" w:rsidRDefault="006257D3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S</w:t>
                      </w:r>
                      <w:r w:rsidR="00F20E15">
                        <w:rPr>
                          <w:b/>
                          <w:sz w:val="60"/>
                          <w:szCs w:val="60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 w:rsidR="00827D7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0E15" w:rsidRPr="005A0124" w:rsidRDefault="006257D3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B</w:t>
                            </w:r>
                            <w:r w:rsidR="00F20E15">
                              <w:rPr>
                                <w:b/>
                                <w:sz w:val="60"/>
                                <w:szCs w:val="60"/>
                              </w:rPr>
                              <w:t xml:space="preserve">lind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pt;margin-top:9pt;width:189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F20E15" w:rsidRPr="005A0124" w:rsidRDefault="006257D3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B</w:t>
                      </w:r>
                      <w:r w:rsidR="00F20E15">
                        <w:rPr>
                          <w:b/>
                          <w:sz w:val="60"/>
                          <w:szCs w:val="60"/>
                        </w:rPr>
                        <w:t xml:space="preserve">lind </w:t>
                      </w:r>
                    </w:p>
                  </w:txbxContent>
                </v:textbox>
              </v:shape>
            </w:pict>
          </mc:Fallback>
        </mc:AlternateContent>
      </w:r>
      <w:r w:rsidR="00827D7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/dRHw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DgL91E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RPr="00B535DA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809EA"/>
    <w:rsid w:val="00274DF9"/>
    <w:rsid w:val="002C7F06"/>
    <w:rsid w:val="004725B6"/>
    <w:rsid w:val="00515127"/>
    <w:rsid w:val="00593042"/>
    <w:rsid w:val="005A0124"/>
    <w:rsid w:val="006257D3"/>
    <w:rsid w:val="00747AB6"/>
    <w:rsid w:val="00827D75"/>
    <w:rsid w:val="00955CDD"/>
    <w:rsid w:val="009C1EB9"/>
    <w:rsid w:val="009F031D"/>
    <w:rsid w:val="00A56CFF"/>
    <w:rsid w:val="00B535DA"/>
    <w:rsid w:val="00CE7885"/>
    <w:rsid w:val="00D5084F"/>
    <w:rsid w:val="00D906EF"/>
    <w:rsid w:val="00E00B17"/>
    <w:rsid w:val="00EF2238"/>
    <w:rsid w:val="00F20E15"/>
    <w:rsid w:val="00F52690"/>
    <w:rsid w:val="00FC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6E3F26D2</Template>
  <TotalTime>1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2012-11-21T12:22:00Z</dcterms:created>
  <dcterms:modified xsi:type="dcterms:W3CDTF">2012-11-21T12:22:00Z</dcterms:modified>
</cp:coreProperties>
</file>