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3766F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3521075</wp:posOffset>
            </wp:positionV>
            <wp:extent cx="2547620" cy="3108960"/>
            <wp:effectExtent l="0" t="0" r="5080" b="0"/>
            <wp:wrapSquare wrapText="bothSides"/>
            <wp:docPr id="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3014980</wp:posOffset>
                </wp:positionV>
                <wp:extent cx="0" cy="287020"/>
                <wp:effectExtent l="19050" t="14605" r="19050" b="22225"/>
                <wp:wrapNone/>
                <wp:docPr id="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37.4pt" to="153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1540510</wp:posOffset>
                </wp:positionV>
                <wp:extent cx="2590165" cy="2092325"/>
                <wp:effectExtent l="635" t="0" r="76200" b="723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165" cy="2092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E7" w:rsidRPr="00925054" w:rsidRDefault="00925054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Het parcours= </w:t>
                            </w:r>
                            <w:r w:rsidRPr="00925054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 xml:space="preserve">de route die </w:t>
                            </w: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gereden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wordt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0.95pt;margin-top:121.3pt;width:203.95pt;height:16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9A21E7" w:rsidRPr="00925054" w:rsidRDefault="00925054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Het parcours= </w:t>
                      </w:r>
                      <w:r w:rsidRPr="00925054">
                        <w:rPr>
                          <w:rFonts w:ascii="Century Gothic" w:hAnsi="Century Gothic"/>
                          <w:sz w:val="56"/>
                          <w:szCs w:val="56"/>
                        </w:rPr>
                        <w:t xml:space="preserve">de route die </w:t>
                      </w: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gereden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wordt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3632835</wp:posOffset>
                </wp:positionV>
                <wp:extent cx="3415665" cy="1346835"/>
                <wp:effectExtent l="0" t="3810" r="72390" b="7810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13468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E7" w:rsidRDefault="009A21E7" w:rsidP="00393998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9A21E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e IJ</w:t>
                            </w:r>
                            <w:r w:rsidRPr="009A21E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smeester</w:t>
                            </w:r>
                          </w:p>
                          <w:p w:rsidR="009A21E7" w:rsidRPr="009A21E7" w:rsidRDefault="009A21E7" w:rsidP="00393998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= zorgt ervoor dat het ijs helemaal in orde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06.1pt;margin-top:286.05pt;width:268.95pt;height:10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" fillcolor="#cff" stroked="f">
                <v:shadow on="t" opacity=".5" offset="6pt,6pt"/>
                <v:textbox>
                  <w:txbxContent>
                    <w:p w:rsidR="009A21E7" w:rsidRDefault="009A21E7" w:rsidP="00393998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9A21E7">
                        <w:rPr>
                          <w:rFonts w:ascii="Century Gothic" w:hAnsi="Century Gothic"/>
                          <w:sz w:val="72"/>
                          <w:szCs w:val="72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>e IJ</w:t>
                      </w:r>
                      <w:r w:rsidRPr="009A21E7">
                        <w:rPr>
                          <w:rFonts w:ascii="Century Gothic" w:hAnsi="Century Gothic"/>
                          <w:sz w:val="72"/>
                          <w:szCs w:val="72"/>
                        </w:rPr>
                        <w:t>smeester</w:t>
                      </w:r>
                    </w:p>
                    <w:p w:rsidR="009A21E7" w:rsidRPr="009A21E7" w:rsidRDefault="009A21E7" w:rsidP="00393998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= zorgt ervoor dat het ijs helemaal in orde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-319405</wp:posOffset>
                </wp:positionV>
                <wp:extent cx="4000500" cy="1378585"/>
                <wp:effectExtent l="0" t="4445" r="78105" b="7429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3785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E7" w:rsidRDefault="009A21E7" w:rsidP="00802DB1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9A21E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Het Rayonhoofd</w:t>
                            </w:r>
                          </w:p>
                          <w:p w:rsidR="009A21E7" w:rsidRPr="009A21E7" w:rsidRDefault="009A21E7" w:rsidP="00802DB1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= de baas van een gebied</w:t>
                            </w:r>
                            <w:r w:rsidR="007A081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tijdens de Elfstedentocht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40.65pt;margin-top:-25.15pt;width:315pt;height:10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9A21E7" w:rsidRDefault="009A21E7" w:rsidP="00802DB1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9A21E7">
                        <w:rPr>
                          <w:rFonts w:ascii="Century Gothic" w:hAnsi="Century Gothic"/>
                          <w:sz w:val="72"/>
                          <w:szCs w:val="72"/>
                        </w:rPr>
                        <w:t>Het Rayonhoofd</w:t>
                      </w:r>
                    </w:p>
                    <w:p w:rsidR="009A21E7" w:rsidRPr="009A21E7" w:rsidRDefault="009A21E7" w:rsidP="00802DB1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= de baas van een gebied</w:t>
                      </w:r>
                      <w:r w:rsidR="007A081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tijdens de Elfstedentocht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-713105</wp:posOffset>
                </wp:positionV>
                <wp:extent cx="3536950" cy="1440815"/>
                <wp:effectExtent l="0" t="1270" r="73025" b="7239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4408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E7" w:rsidRDefault="009A21E7" w:rsidP="00107B6A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9A21E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Klunen</w:t>
                            </w:r>
                          </w:p>
                          <w:p w:rsidR="009A21E7" w:rsidRPr="009A21E7" w:rsidRDefault="009A21E7" w:rsidP="00107B6A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= over land lopen met je schaatsen </w:t>
                            </w:r>
                            <w:r w:rsidR="007A081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nog 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97pt;margin-top:-56.15pt;width:278.5pt;height:1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9A21E7" w:rsidRDefault="009A21E7" w:rsidP="00107B6A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9A21E7">
                        <w:rPr>
                          <w:rFonts w:ascii="Century Gothic" w:hAnsi="Century Gothic"/>
                          <w:sz w:val="72"/>
                          <w:szCs w:val="72"/>
                        </w:rPr>
                        <w:t>Klunen</w:t>
                      </w:r>
                    </w:p>
                    <w:p w:rsidR="009A21E7" w:rsidRPr="009A21E7" w:rsidRDefault="009A21E7" w:rsidP="00107B6A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= over land lopen met je schaatsen </w:t>
                      </w:r>
                      <w:r w:rsidR="007A081E">
                        <w:rPr>
                          <w:rFonts w:ascii="Century Gothic" w:hAnsi="Century Gothic"/>
                          <w:sz w:val="44"/>
                          <w:szCs w:val="44"/>
                        </w:rPr>
                        <w:t>nog 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4979670</wp:posOffset>
            </wp:positionV>
            <wp:extent cx="2164715" cy="1453515"/>
            <wp:effectExtent l="0" t="0" r="6985" b="0"/>
            <wp:wrapNone/>
            <wp:docPr id="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8045450</wp:posOffset>
            </wp:positionH>
            <wp:positionV relativeFrom="paragraph">
              <wp:posOffset>4440555</wp:posOffset>
            </wp:positionV>
            <wp:extent cx="1525905" cy="1992630"/>
            <wp:effectExtent l="0" t="0" r="0" b="7620"/>
            <wp:wrapNone/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7701915</wp:posOffset>
            </wp:positionH>
            <wp:positionV relativeFrom="paragraph">
              <wp:posOffset>1293495</wp:posOffset>
            </wp:positionV>
            <wp:extent cx="1869440" cy="1473200"/>
            <wp:effectExtent l="0" t="0" r="0" b="0"/>
            <wp:wrapNone/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630555</wp:posOffset>
            </wp:positionV>
            <wp:extent cx="1978025" cy="1541145"/>
            <wp:effectExtent l="0" t="0" r="3175" b="1905"/>
            <wp:wrapNone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3086100</wp:posOffset>
                </wp:positionV>
                <wp:extent cx="410845" cy="589915"/>
                <wp:effectExtent l="19050" t="19050" r="17780" b="19685"/>
                <wp:wrapNone/>
                <wp:docPr id="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845" cy="5899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43pt" to="329.35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BdGAIAAC4EAAAOAAAAZHJzL2Uyb0RvYy54bWysU02P2yAQvVfqf0DcE9upnU2sOKvKTnpJ&#10;20i7/QEEcIyKAQGJE1X97x3Ihzb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7190105</wp:posOffset>
                </wp:positionH>
                <wp:positionV relativeFrom="paragraph">
                  <wp:posOffset>3086100</wp:posOffset>
                </wp:positionV>
                <wp:extent cx="1057910" cy="434975"/>
                <wp:effectExtent l="17780" t="19050" r="19685" b="2222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910" cy="434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6.15pt,243pt" to="649.45pt,2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6160135</wp:posOffset>
                </wp:positionH>
                <wp:positionV relativeFrom="paragraph">
                  <wp:posOffset>3521075</wp:posOffset>
                </wp:positionV>
                <wp:extent cx="3509010" cy="1353185"/>
                <wp:effectExtent l="0" t="0" r="74930" b="7874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13531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E7" w:rsidRPr="007A081E" w:rsidRDefault="009A21E7" w:rsidP="001803B8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7A081E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De barre tocht</w:t>
                            </w:r>
                          </w:p>
                          <w:p w:rsidR="007A081E" w:rsidRPr="007A081E" w:rsidRDefault="007A081E" w:rsidP="001803B8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= een koude zware tocht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485.05pt;margin-top:277.25pt;width:276.3pt;height:10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9A21E7" w:rsidRPr="007A081E" w:rsidRDefault="009A21E7" w:rsidP="001803B8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7A081E">
                        <w:rPr>
                          <w:rFonts w:ascii="Century Gothic" w:hAnsi="Century Gothic"/>
                          <w:sz w:val="72"/>
                          <w:szCs w:val="72"/>
                        </w:rPr>
                        <w:t>De barre tocht</w:t>
                      </w:r>
                    </w:p>
                    <w:p w:rsidR="007A081E" w:rsidRPr="007A081E" w:rsidRDefault="007A081E" w:rsidP="001803B8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= een koude zware tocht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823595</wp:posOffset>
                </wp:positionV>
                <wp:extent cx="326390" cy="1348105"/>
                <wp:effectExtent l="19050" t="23495" r="16510" b="190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6390" cy="13481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4.85pt" to="178.7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823595</wp:posOffset>
                </wp:positionV>
                <wp:extent cx="0" cy="1348105"/>
                <wp:effectExtent l="20320" t="23495" r="17780" b="19050"/>
                <wp:wrapNone/>
                <wp:docPr id="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1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6pt,64.85pt" to="376.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7395210</wp:posOffset>
                </wp:positionH>
                <wp:positionV relativeFrom="paragraph">
                  <wp:posOffset>823595</wp:posOffset>
                </wp:positionV>
                <wp:extent cx="262255" cy="1348105"/>
                <wp:effectExtent l="22860" t="23495" r="19685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255" cy="13481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3pt,64.85pt" to="602.9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4uHgIAADg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-319405</wp:posOffset>
                </wp:positionV>
                <wp:extent cx="2141855" cy="1143000"/>
                <wp:effectExtent l="0" t="4445" r="77470" b="7175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143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E7" w:rsidRDefault="009A21E7" w:rsidP="001803B8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9A21E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Het 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W</w:t>
                            </w:r>
                            <w:r w:rsidRPr="009A21E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ak</w:t>
                            </w:r>
                          </w:p>
                          <w:p w:rsidR="009A21E7" w:rsidRPr="009A21E7" w:rsidRDefault="009A21E7" w:rsidP="001803B8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= gat in het ijs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85pt;margin-top:-25.15pt;width:168.6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9A21E7" w:rsidRDefault="009A21E7" w:rsidP="001803B8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9A21E7"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Het 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>W</w:t>
                      </w:r>
                      <w:r w:rsidRPr="009A21E7">
                        <w:rPr>
                          <w:rFonts w:ascii="Century Gothic" w:hAnsi="Century Gothic"/>
                          <w:sz w:val="72"/>
                          <w:szCs w:val="72"/>
                        </w:rPr>
                        <w:t>ak</w:t>
                      </w:r>
                    </w:p>
                    <w:p w:rsidR="009A21E7" w:rsidRPr="009A21E7" w:rsidRDefault="009A21E7" w:rsidP="001803B8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= gat in het ijs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2171700</wp:posOffset>
                </wp:positionV>
                <wp:extent cx="5486400" cy="914400"/>
                <wp:effectExtent l="38100" t="38100" r="114300" b="1143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A21E7" w:rsidRPr="009A21E7" w:rsidRDefault="009A21E7">
                            <w:pPr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</w:pPr>
                            <w:r w:rsidRPr="009A21E7"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  <w:t>De Elfstedentocht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53pt;margin-top:171pt;width:6in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" fillcolor="#cff" strokeweight="6pt">
                <v:shadow on="t" opacity=".5" offset="6pt,6pt"/>
                <v:textbox>
                  <w:txbxContent>
                    <w:p w:rsidR="009A21E7" w:rsidRPr="009A21E7" w:rsidRDefault="009A21E7">
                      <w:pPr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</w:pPr>
                      <w:r w:rsidRPr="009A21E7"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  <w:t>De Elfstedentocht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3766FB"/>
    <w:rsid w:val="00393998"/>
    <w:rsid w:val="00442EAF"/>
    <w:rsid w:val="00612290"/>
    <w:rsid w:val="007A081E"/>
    <w:rsid w:val="00802DB1"/>
    <w:rsid w:val="0085146F"/>
    <w:rsid w:val="00862054"/>
    <w:rsid w:val="00925054"/>
    <w:rsid w:val="009A21E7"/>
    <w:rsid w:val="00D4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D4B60793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dcterms:created xsi:type="dcterms:W3CDTF">2012-05-25T13:21:00Z</dcterms:created>
  <dcterms:modified xsi:type="dcterms:W3CDTF">2012-05-25T13:21:00Z</dcterms:modified>
</cp:coreProperties>
</file>