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866" w:rsidRDefault="00EA0866" w:rsidP="00500599"/>
    <w:p w:rsidR="00EA0866" w:rsidRDefault="00EA0866" w:rsidP="00500599">
      <w:r>
        <w:br w:type="page"/>
      </w:r>
    </w:p>
    <w:p w:rsidR="00EA0866" w:rsidRPr="00EA0866" w:rsidRDefault="00EA0866" w:rsidP="00EA0866">
      <w:pPr>
        <w:rPr>
          <w:b/>
          <w:sz w:val="48"/>
          <w:szCs w:val="48"/>
        </w:rPr>
      </w:pPr>
      <w:r w:rsidRPr="00EA0866">
        <w:rPr>
          <w:b/>
          <w:sz w:val="48"/>
          <w:szCs w:val="48"/>
        </w:rPr>
        <w:t>Overig: het water</w:t>
      </w:r>
    </w:p>
    <w:p w:rsidR="00EA0866" w:rsidRPr="00EA0866" w:rsidRDefault="00EA0866" w:rsidP="00EA0866">
      <w:pPr>
        <w:rPr>
          <w:b/>
          <w:sz w:val="48"/>
          <w:szCs w:val="48"/>
        </w:rPr>
      </w:pPr>
    </w:p>
    <w:p w:rsidR="00EA0866" w:rsidRPr="00EA0866" w:rsidRDefault="00EA0866" w:rsidP="00EA0866">
      <w:pPr>
        <w:rPr>
          <w:sz w:val="48"/>
          <w:szCs w:val="48"/>
        </w:rPr>
      </w:pPr>
      <w:r w:rsidRPr="00EA0866">
        <w:rPr>
          <w:b/>
          <w:sz w:val="48"/>
          <w:szCs w:val="48"/>
        </w:rPr>
        <w:t xml:space="preserve">Druppelen: </w:t>
      </w:r>
      <w:r w:rsidRPr="00EA0866">
        <w:rPr>
          <w:sz w:val="48"/>
          <w:szCs w:val="48"/>
        </w:rPr>
        <w:t>als er druppeltje voor druppeltje water valt. Een druppel is een klein bolletje water.</w:t>
      </w:r>
    </w:p>
    <w:p w:rsidR="00EA0866" w:rsidRPr="00EA0866" w:rsidRDefault="00EA0866" w:rsidP="00EA0866">
      <w:pPr>
        <w:rPr>
          <w:sz w:val="48"/>
          <w:szCs w:val="48"/>
        </w:rPr>
      </w:pPr>
    </w:p>
    <w:p w:rsidR="00EA0866" w:rsidRPr="00EA0866" w:rsidRDefault="00EA0866" w:rsidP="00EA0866">
      <w:pPr>
        <w:rPr>
          <w:sz w:val="48"/>
          <w:szCs w:val="48"/>
        </w:rPr>
      </w:pPr>
      <w:r w:rsidRPr="00EA0866">
        <w:rPr>
          <w:b/>
          <w:sz w:val="48"/>
          <w:szCs w:val="48"/>
        </w:rPr>
        <w:t xml:space="preserve">Spatten: </w:t>
      </w:r>
      <w:r w:rsidRPr="00EA0866">
        <w:rPr>
          <w:sz w:val="48"/>
          <w:szCs w:val="48"/>
        </w:rPr>
        <w:t>als er ergens  een paar of veel druppels tegelijk vanaf komen</w:t>
      </w:r>
    </w:p>
    <w:p w:rsidR="00EA0866" w:rsidRPr="00EA0866" w:rsidRDefault="00EA0866" w:rsidP="00EA0866">
      <w:pPr>
        <w:rPr>
          <w:sz w:val="48"/>
          <w:szCs w:val="48"/>
        </w:rPr>
      </w:pPr>
    </w:p>
    <w:p w:rsidR="00EA0866" w:rsidRPr="00EA0866" w:rsidRDefault="00EA0866" w:rsidP="00EA0866">
      <w:pPr>
        <w:rPr>
          <w:sz w:val="48"/>
          <w:szCs w:val="48"/>
        </w:rPr>
      </w:pPr>
      <w:r w:rsidRPr="00EA0866">
        <w:rPr>
          <w:b/>
          <w:sz w:val="48"/>
          <w:szCs w:val="48"/>
        </w:rPr>
        <w:t xml:space="preserve">Sproeien: </w:t>
      </w:r>
      <w:r w:rsidRPr="00EA0866">
        <w:rPr>
          <w:sz w:val="48"/>
          <w:szCs w:val="48"/>
        </w:rPr>
        <w:t>iets nat maken met een klein straaltje water</w:t>
      </w:r>
    </w:p>
    <w:p w:rsidR="00EA0866" w:rsidRPr="00EA0866" w:rsidRDefault="00EA0866" w:rsidP="00EA0866">
      <w:pPr>
        <w:rPr>
          <w:sz w:val="48"/>
          <w:szCs w:val="48"/>
        </w:rPr>
      </w:pPr>
    </w:p>
    <w:p w:rsidR="00EA0866" w:rsidRPr="00EA0866" w:rsidRDefault="00EA0866" w:rsidP="00EA0866">
      <w:pPr>
        <w:rPr>
          <w:sz w:val="48"/>
          <w:szCs w:val="48"/>
        </w:rPr>
      </w:pPr>
      <w:r w:rsidRPr="00EA0866">
        <w:rPr>
          <w:b/>
          <w:sz w:val="48"/>
          <w:szCs w:val="48"/>
        </w:rPr>
        <w:t xml:space="preserve">Spuiten: </w:t>
      </w:r>
      <w:r w:rsidRPr="00EA0866">
        <w:rPr>
          <w:sz w:val="48"/>
          <w:szCs w:val="48"/>
        </w:rPr>
        <w:t xml:space="preserve">met een </w:t>
      </w:r>
      <w:r w:rsidRPr="00EA0866">
        <w:rPr>
          <w:b/>
          <w:sz w:val="48"/>
          <w:szCs w:val="48"/>
        </w:rPr>
        <w:t>harde</w:t>
      </w:r>
      <w:r w:rsidRPr="00EA0866">
        <w:rPr>
          <w:sz w:val="48"/>
          <w:szCs w:val="48"/>
        </w:rPr>
        <w:t xml:space="preserve"> straal water uit bijvoorbeeld een brandweerslang laten komen.</w:t>
      </w:r>
    </w:p>
    <w:p w:rsidR="00EA0866" w:rsidRPr="00EA0866" w:rsidRDefault="00EA0866" w:rsidP="00EA0866">
      <w:pPr>
        <w:rPr>
          <w:sz w:val="48"/>
          <w:szCs w:val="48"/>
        </w:rPr>
      </w:pPr>
    </w:p>
    <w:p w:rsidR="00EA0866" w:rsidRPr="00EA0866" w:rsidRDefault="00EA0866" w:rsidP="00EA0866">
      <w:pPr>
        <w:rPr>
          <w:sz w:val="48"/>
          <w:szCs w:val="48"/>
        </w:rPr>
      </w:pPr>
      <w:r w:rsidRPr="00EA0866">
        <w:rPr>
          <w:b/>
          <w:sz w:val="48"/>
          <w:szCs w:val="48"/>
        </w:rPr>
        <w:t xml:space="preserve">Stromen: </w:t>
      </w:r>
      <w:r w:rsidRPr="00EA0866">
        <w:rPr>
          <w:sz w:val="48"/>
          <w:szCs w:val="48"/>
        </w:rPr>
        <w:t>als water een richting op gaat, bijvoorbeeld uit een kraan of het water in een rivier</w:t>
      </w:r>
    </w:p>
    <w:p w:rsidR="00500599" w:rsidRPr="00500599" w:rsidRDefault="00EA0866" w:rsidP="00500599">
      <w:pPr>
        <w:rPr>
          <w:vanish/>
        </w:rPr>
      </w:pPr>
      <w:bookmarkStart w:id="0" w:name="_GoBack"/>
      <w:bookmarkEnd w:id="0"/>
      <w:r w:rsidRPr="00EA0866">
        <w:rPr>
          <w:sz w:val="48"/>
          <w:szCs w:val="4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4380865</wp:posOffset>
            </wp:positionV>
            <wp:extent cx="2096135" cy="2110105"/>
            <wp:effectExtent l="0" t="0" r="0" b="4445"/>
            <wp:wrapSquare wrapText="bothSides"/>
            <wp:docPr id="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2761615</wp:posOffset>
            </wp:positionH>
            <wp:positionV relativeFrom="margin">
              <wp:posOffset>4648200</wp:posOffset>
            </wp:positionV>
            <wp:extent cx="2658745" cy="1772285"/>
            <wp:effectExtent l="0" t="0" r="8255" b="0"/>
            <wp:wrapSquare wrapText="bothSides"/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599" w:rsidRPr="00500599" w:rsidRDefault="00500599" w:rsidP="00500599">
      <w:pPr>
        <w:rPr>
          <w:vanish/>
        </w:rPr>
      </w:pPr>
    </w:p>
    <w:p w:rsidR="00500599" w:rsidRPr="00500599" w:rsidRDefault="00EA0866" w:rsidP="00500599">
      <w:pPr>
        <w:rPr>
          <w:vanish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6194425</wp:posOffset>
            </wp:positionH>
            <wp:positionV relativeFrom="margin">
              <wp:posOffset>4309110</wp:posOffset>
            </wp:positionV>
            <wp:extent cx="3404235" cy="1687830"/>
            <wp:effectExtent l="0" t="0" r="5715" b="7620"/>
            <wp:wrapSquare wrapText="bothSides"/>
            <wp:docPr id="2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599" w:rsidRPr="00500599" w:rsidRDefault="00500599" w:rsidP="00500599">
      <w:pPr>
        <w:rPr>
          <w:vanish/>
        </w:rPr>
      </w:pPr>
    </w:p>
    <w:p w:rsidR="001803B8" w:rsidRDefault="00EA0866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7066280</wp:posOffset>
            </wp:positionH>
            <wp:positionV relativeFrom="margin">
              <wp:posOffset>492125</wp:posOffset>
            </wp:positionV>
            <wp:extent cx="2532380" cy="1786890"/>
            <wp:effectExtent l="0" t="0" r="1270" b="3810"/>
            <wp:wrapSquare wrapText="bothSides"/>
            <wp:docPr id="2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-682625</wp:posOffset>
            </wp:positionH>
            <wp:positionV relativeFrom="margin">
              <wp:posOffset>1059180</wp:posOffset>
            </wp:positionV>
            <wp:extent cx="2729230" cy="2053590"/>
            <wp:effectExtent l="0" t="0" r="0" b="3810"/>
            <wp:wrapSquare wrapText="bothSides"/>
            <wp:docPr id="2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3816985</wp:posOffset>
                </wp:positionV>
                <wp:extent cx="2430780" cy="685800"/>
                <wp:effectExtent l="0" t="0" r="74295" b="7874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685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62C" w:rsidRPr="00A1262C" w:rsidRDefault="00A1262C" w:rsidP="0039399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stromen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52pt;margin-top:300.55pt;width:191.4pt;height:5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A1262C" w:rsidRPr="00A1262C" w:rsidRDefault="00A1262C" w:rsidP="0039399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stromen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3015615</wp:posOffset>
                </wp:positionV>
                <wp:extent cx="336550" cy="1223010"/>
                <wp:effectExtent l="15875" t="15240" r="19050" b="19050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550" cy="12230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5pt,237.45pt" to="306pt,3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2628900</wp:posOffset>
                </wp:positionV>
                <wp:extent cx="914400" cy="1485900"/>
                <wp:effectExtent l="19050" t="19050" r="19050" b="190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07pt" to="513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3314700</wp:posOffset>
                </wp:positionV>
                <wp:extent cx="2212340" cy="800100"/>
                <wp:effectExtent l="635" t="0" r="73025" b="7620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340" cy="8001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62C" w:rsidRPr="00A1262C" w:rsidRDefault="00A1262C" w:rsidP="001803B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spuiten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92.8pt;margin-top:261pt;width:174.2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" fillcolor="#cff" stroked="f">
                <v:shadow on="t" opacity=".5" offset="6pt,6pt"/>
                <v:textbox>
                  <w:txbxContent>
                    <w:p w:rsidR="00A1262C" w:rsidRPr="00A1262C" w:rsidRDefault="00A1262C" w:rsidP="001803B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spuiten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4601845</wp:posOffset>
                </wp:positionH>
                <wp:positionV relativeFrom="paragraph">
                  <wp:posOffset>228600</wp:posOffset>
                </wp:positionV>
                <wp:extent cx="2281555" cy="901065"/>
                <wp:effectExtent l="1270" t="0" r="79375" b="8001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90106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62C" w:rsidRPr="00A1262C" w:rsidRDefault="00A1262C" w:rsidP="001803B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spatten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62.35pt;margin-top:18pt;width:179.65pt;height:70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" fillcolor="#cff" stroked="f">
                <v:shadow on="t" opacity=".5" offset="6pt,6pt"/>
                <v:textbox>
                  <w:txbxContent>
                    <w:p w:rsidR="00A1262C" w:rsidRPr="00A1262C" w:rsidRDefault="00A1262C" w:rsidP="001803B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spatten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3086100</wp:posOffset>
                </wp:positionV>
                <wp:extent cx="1485900" cy="1028700"/>
                <wp:effectExtent l="19050" t="19050" r="19050" b="19050"/>
                <wp:wrapNone/>
                <wp:docPr id="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43pt" to="189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in" to="25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228600</wp:posOffset>
                </wp:positionV>
                <wp:extent cx="2905760" cy="830580"/>
                <wp:effectExtent l="0" t="0" r="78105" b="74295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83058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62C" w:rsidRPr="00A1262C" w:rsidRDefault="00A1262C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druppelen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08.55pt;margin-top:18pt;width:228.8pt;height:65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" fillcolor="#cff" stroked="f">
                <v:shadow on="t" opacity=".5" offset="6pt,6pt"/>
                <v:textbox>
                  <w:txbxContent>
                    <w:p w:rsidR="00A1262C" w:rsidRPr="00A1262C" w:rsidRDefault="00A1262C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druppelen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3467735</wp:posOffset>
                </wp:positionV>
                <wp:extent cx="2409190" cy="841375"/>
                <wp:effectExtent l="3810" t="635" r="73025" b="7239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190" cy="8413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62C" w:rsidRPr="00A1262C" w:rsidRDefault="00A1262C" w:rsidP="00802DB1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A1262C">
                              <w:rPr>
                                <w:b/>
                                <w:sz w:val="96"/>
                                <w:szCs w:val="96"/>
                              </w:rPr>
                              <w:t>sproeien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45.45pt;margin-top:273.05pt;width:189.7pt;height:6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" fillcolor="#cff" stroked="f">
                <v:shadow on="t" opacity=".5" offset="6pt,6pt"/>
                <v:textbox>
                  <w:txbxContent>
                    <w:p w:rsidR="00A1262C" w:rsidRPr="00A1262C" w:rsidRDefault="00A1262C" w:rsidP="00802DB1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A1262C">
                        <w:rPr>
                          <w:b/>
                          <w:sz w:val="96"/>
                          <w:szCs w:val="96"/>
                        </w:rPr>
                        <w:t>sproeien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914400</wp:posOffset>
                </wp:positionV>
                <wp:extent cx="1028700" cy="1257300"/>
                <wp:effectExtent l="19050" t="19050" r="19050" b="1905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in" to="52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2171700</wp:posOffset>
                </wp:positionV>
                <wp:extent cx="3200400" cy="914400"/>
                <wp:effectExtent l="38100" t="38100" r="114300" b="1143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262C" w:rsidRPr="00A1262C" w:rsidRDefault="00A1262C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189pt;margin-top:171pt;width:252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" fillcolor="#cff" strokeweight="6pt">
                <v:shadow on="t" opacity=".5" offset="6pt,6pt"/>
                <v:textbox>
                  <w:txbxContent>
                    <w:p w:rsidR="00A1262C" w:rsidRPr="00A1262C" w:rsidRDefault="00A1262C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water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599" w:rsidRDefault="00500599" w:rsidP="00A1262C">
      <w:r>
        <w:separator/>
      </w:r>
    </w:p>
  </w:endnote>
  <w:endnote w:type="continuationSeparator" w:id="0">
    <w:p w:rsidR="00500599" w:rsidRDefault="00500599" w:rsidP="00A1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599" w:rsidRDefault="00500599" w:rsidP="00A1262C">
      <w:r>
        <w:separator/>
      </w:r>
    </w:p>
  </w:footnote>
  <w:footnote w:type="continuationSeparator" w:id="0">
    <w:p w:rsidR="00500599" w:rsidRDefault="00500599" w:rsidP="00A126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1D6B5B"/>
    <w:rsid w:val="00387DAC"/>
    <w:rsid w:val="00393998"/>
    <w:rsid w:val="00500599"/>
    <w:rsid w:val="00802DB1"/>
    <w:rsid w:val="00A1262C"/>
    <w:rsid w:val="00BB2BE8"/>
    <w:rsid w:val="00EA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A12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rsid w:val="00A1262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A1262C"/>
    <w:rPr>
      <w:sz w:val="24"/>
      <w:szCs w:val="24"/>
    </w:rPr>
  </w:style>
  <w:style w:type="paragraph" w:styleId="Voettekst">
    <w:name w:val="footer"/>
    <w:basedOn w:val="Standaard"/>
    <w:link w:val="VoettekstChar"/>
    <w:rsid w:val="00A1262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A1262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A12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rsid w:val="00A1262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A1262C"/>
    <w:rPr>
      <w:sz w:val="24"/>
      <w:szCs w:val="24"/>
    </w:rPr>
  </w:style>
  <w:style w:type="paragraph" w:styleId="Voettekst">
    <w:name w:val="footer"/>
    <w:basedOn w:val="Standaard"/>
    <w:link w:val="VoettekstChar"/>
    <w:rsid w:val="00A1262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A126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4323849A</Template>
  <TotalTime>1</TotalTime>
  <Pages>3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dcterms:created xsi:type="dcterms:W3CDTF">2013-04-08T08:00:00Z</dcterms:created>
  <dcterms:modified xsi:type="dcterms:W3CDTF">2013-04-08T08:00:00Z</dcterms:modified>
</cp:coreProperties>
</file>